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FE4B6" w14:textId="318E923D" w:rsidR="002878BD" w:rsidRDefault="002878BD" w:rsidP="00BB4E08">
      <w:pPr>
        <w:pStyle w:val="ekvue2arial"/>
      </w:pPr>
      <w:bookmarkStart w:id="0" w:name="_Hlk196374478"/>
      <w:r w:rsidRPr="00B35139">
        <w:t>„Wer ist Maria für dich?</w:t>
      </w:r>
      <w:r w:rsidR="00D308F4">
        <w:t>“</w:t>
      </w:r>
      <w:r w:rsidRPr="00B35139">
        <w:t xml:space="preserve"> – </w:t>
      </w:r>
      <w:bookmarkEnd w:id="0"/>
      <w:r w:rsidRPr="00B35139">
        <w:t xml:space="preserve">Persönliche Zugänge </w:t>
      </w:r>
      <w:r w:rsidR="00D308F4">
        <w:t xml:space="preserve">aus </w:t>
      </w:r>
      <w:r w:rsidRPr="00B35139">
        <w:t xml:space="preserve">katholischer und evangelischer </w:t>
      </w:r>
      <w:r w:rsidR="00606CC7">
        <w:t>Perspektive</w:t>
      </w:r>
    </w:p>
    <w:p w14:paraId="55398862" w14:textId="77777777" w:rsidR="002878BD" w:rsidRPr="00BB4E08" w:rsidRDefault="002878BD" w:rsidP="00BB4E08"/>
    <w:p w14:paraId="5CE45292" w14:textId="798065E3" w:rsidR="00BB4E08" w:rsidRPr="00BB4E08" w:rsidRDefault="002878BD" w:rsidP="00BB4E08">
      <w:r w:rsidRPr="00BB4E08">
        <w:rPr>
          <w:rStyle w:val="ekvkursiv"/>
        </w:rPr>
        <w:t xml:space="preserve">Welchen Zugang hast du zu Maria? Was bedeutet Maria dir persönlich? </w:t>
      </w:r>
      <w:r w:rsidRPr="0087067F">
        <w:rPr>
          <w:rFonts w:cs="Arial"/>
        </w:rPr>
        <w:t xml:space="preserve">– </w:t>
      </w:r>
      <w:r w:rsidRPr="00BB4E08">
        <w:t>Diese Fragen richteten sich an katholische und evangelische Christinnen und Christen und forderten sie heraus, über das eigene Marienbild nachzudenken. Ihre Gedanken und auch sehr persönliche Erfahrungen mit Maria haben sie in den folgenden Glaubenszeugnissen festgehalten.</w:t>
      </w:r>
    </w:p>
    <w:p w14:paraId="6A8EB5A6" w14:textId="1F34980C" w:rsidR="002878BD" w:rsidRDefault="002878BD" w:rsidP="002878BD">
      <w:pPr>
        <w:jc w:val="both"/>
      </w:pPr>
    </w:p>
    <w:tbl>
      <w:tblPr>
        <w:tblStyle w:val="Tabellenraster"/>
        <w:tblW w:w="9524" w:type="dxa"/>
        <w:tblInd w:w="-8" w:type="dxa"/>
        <w:tblBorders>
          <w:top w:val="dashed" w:sz="6" w:space="0" w:color="auto"/>
          <w:left w:val="dashed" w:sz="6" w:space="0" w:color="auto"/>
          <w:bottom w:val="dashed" w:sz="6" w:space="0" w:color="auto"/>
          <w:right w:val="dashed" w:sz="6" w:space="0" w:color="auto"/>
          <w:insideH w:val="dashed" w:sz="6" w:space="0" w:color="auto"/>
          <w:insideV w:val="dashed" w:sz="6" w:space="0" w:color="auto"/>
        </w:tblBorders>
        <w:tblLook w:val="04A0" w:firstRow="1" w:lastRow="0" w:firstColumn="1" w:lastColumn="0" w:noHBand="0" w:noVBand="1"/>
      </w:tblPr>
      <w:tblGrid>
        <w:gridCol w:w="9524"/>
      </w:tblGrid>
      <w:tr w:rsidR="002878BD" w:rsidRPr="00C642FB" w14:paraId="1750C24F" w14:textId="77777777" w:rsidTr="006A46B2">
        <w:tc>
          <w:tcPr>
            <w:tcW w:w="9524" w:type="dxa"/>
          </w:tcPr>
          <w:p w14:paraId="7FDB8CC0" w14:textId="3A41BDEB" w:rsidR="002878BD" w:rsidRDefault="002878BD" w:rsidP="00BB4E08">
            <w:r w:rsidRPr="008A62BF">
              <w:rPr>
                <w:b/>
                <w:bCs/>
              </w:rPr>
              <w:t xml:space="preserve">Text </w:t>
            </w:r>
            <w:r>
              <w:rPr>
                <w:b/>
                <w:bCs/>
              </w:rPr>
              <w:t>A</w:t>
            </w:r>
            <w:r>
              <w:t xml:space="preserve"> </w:t>
            </w:r>
            <w:r w:rsidRPr="00EC71F4">
              <w:t>Mit Maria verbinde ich zuallererst eine Erinnerung aus meiner Kindheit.</w:t>
            </w:r>
            <w:r>
              <w:t xml:space="preserve"> </w:t>
            </w:r>
            <w:r w:rsidRPr="00EC71F4">
              <w:t>Ich spielte in einem Krippenspiel den Josef und hatte Maria dementsprechend direkt neben mir. Unabhängig davon, dass man naturgemäß in dem Alter, in dem ich damals war, Mädchen als etwas „von einem anderen Stern“ betrachtet, habe ich wahrgenommen, dass Maria als Figur eine besondere Aura umgab, etwas</w:t>
            </w:r>
            <w:r w:rsidR="00BB4E08">
              <w:t>,</w:t>
            </w:r>
            <w:r w:rsidRPr="00EC71F4">
              <w:t xml:space="preserve"> was nicht so recht greifbar war.</w:t>
            </w:r>
            <w:r>
              <w:t xml:space="preserve"> </w:t>
            </w:r>
          </w:p>
          <w:p w14:paraId="29335BB9" w14:textId="77777777" w:rsidR="00BB4E08" w:rsidRDefault="002878BD" w:rsidP="00BB4E08">
            <w:r w:rsidRPr="00EC71F4">
              <w:t>Als besondere Figur in der Bibel ist sie für mich erhalten geblieben.</w:t>
            </w:r>
            <w:r>
              <w:t xml:space="preserve"> </w:t>
            </w:r>
            <w:r w:rsidRPr="00EC71F4">
              <w:t xml:space="preserve">Primär ist sie </w:t>
            </w:r>
            <w:proofErr w:type="gramStart"/>
            <w:r w:rsidRPr="00EC71F4">
              <w:t>natürlich erstmal</w:t>
            </w:r>
            <w:proofErr w:type="gramEnd"/>
            <w:r w:rsidRPr="00EC71F4">
              <w:t xml:space="preserve"> die Mutter von Jesus.</w:t>
            </w:r>
            <w:r>
              <w:t xml:space="preserve"> </w:t>
            </w:r>
            <w:r w:rsidRPr="00EC71F4">
              <w:t xml:space="preserve">Sie ist also einerseits die heilige Jungfrau Maria. Diese Rolle hat sie </w:t>
            </w:r>
            <w:proofErr w:type="gramStart"/>
            <w:r w:rsidRPr="00EC71F4">
              <w:t>ganz selbstverständlich</w:t>
            </w:r>
            <w:proofErr w:type="gramEnd"/>
            <w:r w:rsidRPr="00EC71F4">
              <w:t xml:space="preserve"> angenommen. Sie hat an Wunder geglaubt.</w:t>
            </w:r>
            <w:r>
              <w:t xml:space="preserve"> </w:t>
            </w:r>
            <w:r w:rsidRPr="00EC71F4">
              <w:t>Zugleich sehe ich sie aber andererseits auch als das Idealbild einer gütigen, liebevollen Mutter. Allen Widrigkeiten, denen sie ausgesetzt war, zum Trotz</w:t>
            </w:r>
            <w:r w:rsidR="00BB4E08">
              <w:t>,</w:t>
            </w:r>
            <w:r w:rsidRPr="00EC71F4">
              <w:t xml:space="preserve"> hat sie an Jesus geglaubt und hat bis zum Ende zu ihm gehalten.</w:t>
            </w:r>
            <w:r>
              <w:t xml:space="preserve"> </w:t>
            </w:r>
          </w:p>
          <w:p w14:paraId="24B38DB9" w14:textId="5630162C" w:rsidR="00B4223B" w:rsidRPr="00C642FB" w:rsidRDefault="002878BD" w:rsidP="00BB4E08">
            <w:r>
              <w:t>(männlich, *</w:t>
            </w:r>
            <w:r w:rsidR="00BB4E08">
              <w:t xml:space="preserve"> </w:t>
            </w:r>
            <w:r>
              <w:t>1970)</w:t>
            </w:r>
          </w:p>
        </w:tc>
      </w:tr>
      <w:tr w:rsidR="000E41A7" w:rsidRPr="000E41A7" w14:paraId="2A74E1B2" w14:textId="77777777" w:rsidTr="006A46B2">
        <w:tc>
          <w:tcPr>
            <w:tcW w:w="9524" w:type="dxa"/>
          </w:tcPr>
          <w:p w14:paraId="1091EEBD" w14:textId="393F93AC" w:rsidR="002878BD" w:rsidRPr="000E41A7" w:rsidRDefault="002878BD" w:rsidP="00BB4E08">
            <w:r w:rsidRPr="000E41A7">
              <w:rPr>
                <w:b/>
                <w:bCs/>
              </w:rPr>
              <w:t xml:space="preserve">Text </w:t>
            </w:r>
            <w:r w:rsidR="00535055" w:rsidRPr="000E41A7">
              <w:rPr>
                <w:b/>
                <w:bCs/>
              </w:rPr>
              <w:t>B</w:t>
            </w:r>
            <w:r w:rsidRPr="000E41A7">
              <w:t xml:space="preserve"> Die „Jungfrau“ Maria – eine Bezeichnung, die ich eine lange Zeit missverstanden habe. Ich dachte als Kind, dass eine „junge Frau“ damit gemeint war. Und so wurde sie zumeist auch dargestellt, insbesondere auf Gemälden der Renaissance, die ich in Museen gesehen habe. Eine schöne, junge Frau und Mutter, die ihr Neugeborenes behütet in den Armen hält. Genau diese Darstellung hat mich sehr beeindruckt und Maria wurde ein Vorbild im Hinblick auf ihre Liebe und Fürsorge für Jesus. </w:t>
            </w:r>
          </w:p>
          <w:p w14:paraId="49807578" w14:textId="15B70935" w:rsidR="002878BD" w:rsidRPr="000E41A7" w:rsidRDefault="002878BD" w:rsidP="00BB4E08">
            <w:r w:rsidRPr="000E41A7">
              <w:t>Aber auch brutalere Darstellungen wie die Piet</w:t>
            </w:r>
            <w:r w:rsidR="00D308F4">
              <w:t>à</w:t>
            </w:r>
            <w:r w:rsidRPr="000E41A7">
              <w:t xml:space="preserve"> Michelangelos, die Maria darstellt, wie sie mit schmerzerfülltem Blick ihren toten Sohn in den Armen hält, haben mich geprägt. Mir wurde klar, dass Maria den qualvollen Tod ihres Kindes ertragen musste. Sie muss eine sehr starke Frau gewesen sein. </w:t>
            </w:r>
          </w:p>
          <w:p w14:paraId="6BDFAA33" w14:textId="77777777" w:rsidR="00BB4E08" w:rsidRDefault="002878BD" w:rsidP="00BB4E08">
            <w:r w:rsidRPr="000E41A7">
              <w:t xml:space="preserve">Dass es verhältnismäßig wenig Informationen über Maria als Mensch gibt, finde ich schade, da ich gerne mehr über sie erfahren würde. Trotzdem finde ich sie sehr inspirierend, zumal sie eine der </w:t>
            </w:r>
            <w:r w:rsidR="00D308F4">
              <w:t>wenigen</w:t>
            </w:r>
            <w:r w:rsidRPr="000E41A7">
              <w:t xml:space="preserve"> Frauenfiguren des Neuen Testaments ist, die auch eine Identifikationsfigur heutiger junger Christinnen sein kann. </w:t>
            </w:r>
          </w:p>
          <w:p w14:paraId="66A386BD" w14:textId="1C365821" w:rsidR="002878BD" w:rsidRPr="000E41A7" w:rsidRDefault="002878BD" w:rsidP="00BB4E08">
            <w:pPr>
              <w:rPr>
                <w:b/>
                <w:bCs/>
              </w:rPr>
            </w:pPr>
            <w:r w:rsidRPr="000E41A7">
              <w:t>(weiblich, *</w:t>
            </w:r>
            <w:r w:rsidR="00BB4E08">
              <w:t xml:space="preserve"> </w:t>
            </w:r>
            <w:r w:rsidRPr="000E41A7">
              <w:t>2006)</w:t>
            </w:r>
          </w:p>
        </w:tc>
      </w:tr>
      <w:tr w:rsidR="002878BD" w:rsidRPr="00CA4984" w14:paraId="75365A86" w14:textId="77777777" w:rsidTr="006A46B2">
        <w:tc>
          <w:tcPr>
            <w:tcW w:w="9524" w:type="dxa"/>
          </w:tcPr>
          <w:p w14:paraId="103B0AD9" w14:textId="46118CFB" w:rsidR="002878BD" w:rsidRPr="00CA4984" w:rsidRDefault="002878BD" w:rsidP="00BB4E08">
            <w:r w:rsidRPr="008A62BF">
              <w:rPr>
                <w:b/>
                <w:bCs/>
              </w:rPr>
              <w:t xml:space="preserve">Text </w:t>
            </w:r>
            <w:r w:rsidR="00535055">
              <w:rPr>
                <w:b/>
                <w:bCs/>
              </w:rPr>
              <w:t>C</w:t>
            </w:r>
            <w:r>
              <w:t xml:space="preserve"> </w:t>
            </w:r>
            <w:r w:rsidRPr="00CA4984">
              <w:t>Maria</w:t>
            </w:r>
            <w:r>
              <w:t>,</w:t>
            </w:r>
            <w:r w:rsidRPr="00CA4984">
              <w:t xml:space="preserve"> die Mutter Gottes bzw. die Mutter von Jesus. Wenn ich darüber nachdenke, was Maria für mich bedeutet, so sehe ich eher weniger den christlichen Hintergrund, sondern mehr die Bedeutung, was dies wohl für Maria selbst damals bedeutet haben muss. Sie wurde von Gott auserwählt, um seinen Sohn auf die Welt zu bringen. Ohne vorher gefragt zu werden, wurde ihr diese Aufgabe zuteil.</w:t>
            </w:r>
          </w:p>
          <w:p w14:paraId="441BD882" w14:textId="77777777" w:rsidR="002878BD" w:rsidRDefault="002878BD" w:rsidP="00BB4E08">
            <w:r w:rsidRPr="00CA4984">
              <w:t>Ich denke angesichts dieser Tatsache darüber nach</w:t>
            </w:r>
            <w:r>
              <w:t>,</w:t>
            </w:r>
            <w:r w:rsidRPr="00CA4984">
              <w:t xml:space="preserve"> wie sie sich gefühlt haben muss. Vielleicht hatte sie sich mit Josef ein </w:t>
            </w:r>
            <w:proofErr w:type="gramStart"/>
            <w:r w:rsidRPr="00CA4984">
              <w:t>ganz anderes</w:t>
            </w:r>
            <w:proofErr w:type="gramEnd"/>
            <w:r w:rsidRPr="00CA4984">
              <w:t xml:space="preserve"> Leben vorges</w:t>
            </w:r>
            <w:r>
              <w:t>t</w:t>
            </w:r>
            <w:r w:rsidRPr="00CA4984">
              <w:t>ellt? Was würden wohl die anderen Leute denken? Warum gerade ich? Hatte sie vielleicht auch Angst?</w:t>
            </w:r>
            <w:r>
              <w:t xml:space="preserve"> </w:t>
            </w:r>
            <w:r w:rsidRPr="00CA4984">
              <w:t>Und doch hat sie sich der Aufgabe angenommen</w:t>
            </w:r>
            <w:r>
              <w:t>,</w:t>
            </w:r>
            <w:r w:rsidRPr="00CA4984">
              <w:t xml:space="preserve"> bis zum Tod von Jesus und darüber hinaus. </w:t>
            </w:r>
          </w:p>
          <w:p w14:paraId="6A99754F" w14:textId="77777777" w:rsidR="00BB4E08" w:rsidRDefault="002878BD" w:rsidP="00BB4E08">
            <w:r w:rsidRPr="00CA4984">
              <w:t>Und während ich das so schreibe, komme ich zu dem Schluss</w:t>
            </w:r>
            <w:r>
              <w:t>,</w:t>
            </w:r>
            <w:r w:rsidRPr="00CA4984">
              <w:t xml:space="preserve"> das</w:t>
            </w:r>
            <w:r>
              <w:t>s</w:t>
            </w:r>
            <w:r w:rsidRPr="00CA4984">
              <w:t xml:space="preserve"> Maria vielleicht eine Art Vorbild für mich sein könnte</w:t>
            </w:r>
            <w:r>
              <w:t>:</w:t>
            </w:r>
            <w:r w:rsidRPr="00CA4984">
              <w:t xml:space="preserve"> Gottvertrauen, </w:t>
            </w:r>
            <w:r>
              <w:t>m</w:t>
            </w:r>
            <w:r w:rsidRPr="00CA4984">
              <w:t>utig sein für die Herausforderungen, vor die uns Gott stellt</w:t>
            </w:r>
            <w:r>
              <w:t>,</w:t>
            </w:r>
            <w:r w:rsidRPr="00CA4984">
              <w:t xml:space="preserve"> und diese auch annehmen</w:t>
            </w:r>
            <w:r>
              <w:t>,</w:t>
            </w:r>
            <w:r w:rsidRPr="00CA4984">
              <w:t xml:space="preserve"> so gut man es kann. Das sind meine Gedanken zu Maria</w:t>
            </w:r>
            <w:r>
              <w:t>,</w:t>
            </w:r>
            <w:r w:rsidRPr="00CA4984">
              <w:t xml:space="preserve"> die auch beruhigend wirken</w:t>
            </w:r>
            <w:r>
              <w:t>,</w:t>
            </w:r>
            <w:r w:rsidRPr="00CA4984">
              <w:t xml:space="preserve"> je länger man darüber nachdenkt</w:t>
            </w:r>
            <w:r>
              <w:t xml:space="preserve"> –</w:t>
            </w:r>
            <w:r w:rsidRPr="00CA4984">
              <w:t xml:space="preserve"> ganz wie man von einer Mutter Gottes erwarten würde. </w:t>
            </w:r>
          </w:p>
          <w:p w14:paraId="7B4DDD79" w14:textId="467AA85B" w:rsidR="002878BD" w:rsidRPr="00CA4984" w:rsidRDefault="002878BD" w:rsidP="00BB4E08">
            <w:r>
              <w:t>(männlich, *</w:t>
            </w:r>
            <w:r w:rsidR="00BB4E08">
              <w:t xml:space="preserve"> </w:t>
            </w:r>
            <w:r>
              <w:t>1984)</w:t>
            </w:r>
          </w:p>
        </w:tc>
      </w:tr>
      <w:tr w:rsidR="002878BD" w:rsidRPr="00CA4984" w14:paraId="74DC1825" w14:textId="77777777" w:rsidTr="006A46B2">
        <w:tc>
          <w:tcPr>
            <w:tcW w:w="9524" w:type="dxa"/>
          </w:tcPr>
          <w:p w14:paraId="413BB25A" w14:textId="32528979" w:rsidR="002878BD" w:rsidRDefault="002878BD" w:rsidP="00BB4E08">
            <w:r w:rsidRPr="008A62BF">
              <w:rPr>
                <w:b/>
                <w:bCs/>
              </w:rPr>
              <w:t xml:space="preserve">Text </w:t>
            </w:r>
            <w:r w:rsidR="00535055">
              <w:rPr>
                <w:b/>
                <w:bCs/>
              </w:rPr>
              <w:t>D</w:t>
            </w:r>
            <w:r>
              <w:t xml:space="preserve"> Maria war junge Frau, Ehefrau von Josef, Mutter Jesu. Mich verbindet mit Maria somit ihre Weiblichkeit, ihre Erfahrungen im Leben und eben mit Gott. Genau wie bei mir gehören Marias Zweifel und manches Erstaunen ihrerseits dazu. Sie ist nicht fern vom Leben und auch nicht vom Leiden, sie hat Leben und Leiden erlebt, er- sowie getragen, ihr Schicksal angenommen im Vertrauen auf Gott, sie ist für die damalige Zeit mutig gewesen. </w:t>
            </w:r>
          </w:p>
          <w:p w14:paraId="473468C1" w14:textId="77777777" w:rsidR="00BB4E08" w:rsidRDefault="002878BD" w:rsidP="00BB4E08">
            <w:r>
              <w:t xml:space="preserve">Aus all dem glaube ich, dass Marias Ohren offen für meine Gebete sind, dass ihr Verständnis für meine Erlebnisse, Freuden, Trauer, Bitten mir gewiss sind. Zugleich ist sie Vorbild auf meinem Lebensweg. </w:t>
            </w:r>
          </w:p>
          <w:p w14:paraId="2A360149" w14:textId="40A39D9D" w:rsidR="002878BD" w:rsidRPr="00CA4984" w:rsidRDefault="002878BD" w:rsidP="00BB4E08">
            <w:r>
              <w:t>(weiblich, *</w:t>
            </w:r>
            <w:r w:rsidR="00BB4E08">
              <w:t xml:space="preserve"> </w:t>
            </w:r>
            <w:r>
              <w:t>1956)</w:t>
            </w:r>
          </w:p>
        </w:tc>
      </w:tr>
      <w:tr w:rsidR="002878BD" w:rsidRPr="00CA4984" w14:paraId="578C6861" w14:textId="77777777" w:rsidTr="006A46B2">
        <w:tc>
          <w:tcPr>
            <w:tcW w:w="9524" w:type="dxa"/>
          </w:tcPr>
          <w:p w14:paraId="7967C3A5" w14:textId="77777777" w:rsidR="00BB4E08" w:rsidRDefault="002878BD" w:rsidP="00986C91">
            <w:pPr>
              <w:spacing w:before="60" w:after="60"/>
            </w:pPr>
            <w:r w:rsidRPr="008A62BF">
              <w:rPr>
                <w:b/>
                <w:bCs/>
              </w:rPr>
              <w:lastRenderedPageBreak/>
              <w:t xml:space="preserve">Text </w:t>
            </w:r>
            <w:r w:rsidR="00535055">
              <w:rPr>
                <w:b/>
                <w:bCs/>
              </w:rPr>
              <w:t>E</w:t>
            </w:r>
            <w:r>
              <w:t xml:space="preserve"> </w:t>
            </w:r>
            <w:r w:rsidRPr="00BB4E08">
              <w:t>Ich muss ehrlich sagen, dass ich persönlich keinen besonders engen oder ausgeprägten Zugang zu Maria habe. Eine besonders emotionale Verbindung spüre ich über meinen Großvater, der eine tiefe Marienverehrung lebte. Er hat mir oft von seinem Vertrauen in Maria erzählt, besonders in schweren Zeiten – das hat bei mir einen bleibenden Eindruck hinterlassen. Ich persönliche verbinde mit ihr etwas Mütterliches, etwas Schützen</w:t>
            </w:r>
            <w:r w:rsidRPr="000468A9">
              <w:t>des – eine Figur, die Trost und Geborgenheit ausstrahlt, besonders in schwierigen Momenten. Vielleicht eher ein stilles, aber präsentes Vorbild in Sachen Vertrauen und Hingabe.</w:t>
            </w:r>
            <w:r>
              <w:t xml:space="preserve"> </w:t>
            </w:r>
          </w:p>
          <w:p w14:paraId="3A974059" w14:textId="1CC9830F" w:rsidR="002878BD" w:rsidRPr="00CA4984" w:rsidRDefault="002878BD" w:rsidP="00986C91">
            <w:pPr>
              <w:spacing w:before="60" w:after="60"/>
            </w:pPr>
            <w:r>
              <w:t>(weiblich, *</w:t>
            </w:r>
            <w:r w:rsidR="00BB4E08">
              <w:t xml:space="preserve"> </w:t>
            </w:r>
            <w:r>
              <w:t>1997)</w:t>
            </w:r>
          </w:p>
        </w:tc>
      </w:tr>
      <w:tr w:rsidR="002878BD" w:rsidRPr="00C642FB" w14:paraId="0D1D067A" w14:textId="77777777" w:rsidTr="006A46B2">
        <w:tc>
          <w:tcPr>
            <w:tcW w:w="9524" w:type="dxa"/>
          </w:tcPr>
          <w:p w14:paraId="022216CC" w14:textId="5296F1CA" w:rsidR="002878BD" w:rsidRPr="00EC71F4" w:rsidRDefault="002878BD" w:rsidP="00BB4E08">
            <w:r w:rsidRPr="008A62BF">
              <w:rPr>
                <w:b/>
                <w:bCs/>
              </w:rPr>
              <w:t xml:space="preserve">Text </w:t>
            </w:r>
            <w:r w:rsidR="00535055">
              <w:rPr>
                <w:b/>
                <w:bCs/>
              </w:rPr>
              <w:t>F</w:t>
            </w:r>
            <w:r>
              <w:t xml:space="preserve"> </w:t>
            </w:r>
            <w:r w:rsidRPr="00EC71F4">
              <w:t>Mein Zugang zu Maria war als junger Mensch mit großem Mitleid verbunden, weil diese hochschwangere Frau nicht mal ein Bett vor der Geburt gefunden hat. Später kam für mich im Leben Jesu dagegen Maria als Mutter nicht oft vor oder sie erfuhr sogar Zurückweisungen, was mich oft irritierte, weil ich es dann aus der Perspektive einer Mutter sah und nachempfan</w:t>
            </w:r>
            <w:r w:rsidR="00BB4E08">
              <w:t>d</w:t>
            </w:r>
            <w:r w:rsidRPr="00EC71F4">
              <w:t>.</w:t>
            </w:r>
            <w:r>
              <w:t xml:space="preserve"> </w:t>
            </w:r>
            <w:r w:rsidRPr="00EC71F4">
              <w:t>Jesus geht sehr früh seinen Weg und ich konnte mir nur annähernd vorstellen, wie es ihr dabei erging.</w:t>
            </w:r>
          </w:p>
          <w:p w14:paraId="70D1375F" w14:textId="77777777" w:rsidR="002878BD" w:rsidRPr="00EC71F4" w:rsidRDefault="002878BD" w:rsidP="00BB4E08">
            <w:r w:rsidRPr="00EC71F4">
              <w:t>Und dann wieder mein Mitleid, als sie am Kreuz ihres Sohnes stehen musste.</w:t>
            </w:r>
            <w:r>
              <w:t xml:space="preserve"> </w:t>
            </w:r>
            <w:r w:rsidRPr="00EC71F4">
              <w:t>Mit Maria verbindet mich die Mutterrolle und die Liebe zum Kind, die unerschütterlich scheint.</w:t>
            </w:r>
          </w:p>
          <w:p w14:paraId="792B6878" w14:textId="77777777" w:rsidR="00BB4E08" w:rsidRDefault="002878BD" w:rsidP="00BB4E08">
            <w:r w:rsidRPr="00EC71F4">
              <w:t>Das sind so meine Gedanken, wenn ich über Maria nachdenke. Obwohl mich dann auch manchmal eine kleine Wut beschleicht, (ich sollte wohl besser Unverständnis schreiben), da meine Leidensfähigkeit nicht so hoch ist wie Marias.</w:t>
            </w:r>
            <w:r>
              <w:t xml:space="preserve"> </w:t>
            </w:r>
          </w:p>
          <w:p w14:paraId="25461840" w14:textId="1153BB2F" w:rsidR="002878BD" w:rsidRPr="00E97934" w:rsidRDefault="002878BD" w:rsidP="00BB4E08">
            <w:r>
              <w:t>(weiblich, *</w:t>
            </w:r>
            <w:r w:rsidR="00BB4E08">
              <w:t xml:space="preserve"> </w:t>
            </w:r>
            <w:r>
              <w:t>1950</w:t>
            </w:r>
            <w:r>
              <w:rPr>
                <w:sz w:val="26"/>
                <w:szCs w:val="26"/>
              </w:rPr>
              <w:t>)</w:t>
            </w:r>
          </w:p>
        </w:tc>
      </w:tr>
      <w:tr w:rsidR="00C3762B" w:rsidRPr="00C642FB" w14:paraId="3B6961C9" w14:textId="77777777" w:rsidTr="006A46B2">
        <w:tc>
          <w:tcPr>
            <w:tcW w:w="9524" w:type="dxa"/>
          </w:tcPr>
          <w:p w14:paraId="26EE3970" w14:textId="5440A9A7" w:rsidR="00C3762B" w:rsidRPr="002878BD" w:rsidRDefault="00C3762B" w:rsidP="00BB4E08">
            <w:r w:rsidRPr="002878BD">
              <w:rPr>
                <w:b/>
                <w:bCs/>
              </w:rPr>
              <w:t xml:space="preserve">Text </w:t>
            </w:r>
            <w:r w:rsidR="00535055">
              <w:rPr>
                <w:b/>
                <w:bCs/>
              </w:rPr>
              <w:t>G</w:t>
            </w:r>
            <w:r w:rsidRPr="002878BD">
              <w:t xml:space="preserve"> Welchen Zugang habe ich zu Maria? – Meine erste spontane Reaktion war: „Ich habe keinen Zugang zu ihr!“ </w:t>
            </w:r>
          </w:p>
          <w:p w14:paraId="1C1E4A91" w14:textId="77777777" w:rsidR="00C3762B" w:rsidRPr="002878BD" w:rsidRDefault="00C3762B" w:rsidP="00BB4E08">
            <w:r w:rsidRPr="002878BD">
              <w:t xml:space="preserve">Doch wenn ich etwas länger über Maria nachdenke, dann fällt mir das alte Marienlied „Maria, breit den Mantel aus“ ein, </w:t>
            </w:r>
            <w:proofErr w:type="gramStart"/>
            <w:r w:rsidRPr="002878BD">
              <w:t>das</w:t>
            </w:r>
            <w:proofErr w:type="gramEnd"/>
            <w:r w:rsidRPr="002878BD">
              <w:t xml:space="preserve"> mein Vater des Öfteren abends mit uns gesungen hat, als er mich und meine Schwester, als wir noch Kinder waren, zu Bett brachte. Dann verbinde ich mit Maria ein wohliges Gefühl von Schutz und Geborgenheit. Aber das ist weniger mit der Person Mariens verbunden, sondern mit eben dieser Kindheitserinnerung.</w:t>
            </w:r>
          </w:p>
          <w:p w14:paraId="1EA01FD4" w14:textId="77777777" w:rsidR="00BB4E08" w:rsidRDefault="00C3762B" w:rsidP="00BB4E08">
            <w:r w:rsidRPr="00CA4984">
              <w:t xml:space="preserve">Heute als Erwachsene sehe ich in Maria hauptsächlich eine junge, starke Frau, die sehr mutig war und sich </w:t>
            </w:r>
            <w:proofErr w:type="gramStart"/>
            <w:r w:rsidRPr="00CA4984">
              <w:t>auf Gottes</w:t>
            </w:r>
            <w:proofErr w:type="gramEnd"/>
            <w:r w:rsidRPr="00CA4984">
              <w:t xml:space="preserve"> verrückten Plan eingelassen hat. Sie ist niemand, die sich ängstlich hinter gesellschaftlichen Traditionen versteckt oder sich darüber den Kopf zerbricht, was wohl andere denken oder wie sie über sie urteilen könnten. Sie geht mutig hinein ins Leben, voller Vertrauen auf Gott und seinen „Masterplan“. Und hierbei ist sie für mich ein Vorbild und eine Hoffnungsfigur. </w:t>
            </w:r>
          </w:p>
          <w:p w14:paraId="511F5E16" w14:textId="7FF1BE09" w:rsidR="00C3762B" w:rsidRPr="00EC71F4" w:rsidRDefault="00C3762B" w:rsidP="00BB4E08">
            <w:r w:rsidRPr="005424EE">
              <w:t>(weiblich, *</w:t>
            </w:r>
            <w:r w:rsidR="00BB4E08">
              <w:t xml:space="preserve"> </w:t>
            </w:r>
            <w:r w:rsidRPr="005424EE">
              <w:t>1984)</w:t>
            </w:r>
          </w:p>
        </w:tc>
      </w:tr>
      <w:tr w:rsidR="000E41A7" w:rsidRPr="000E41A7" w14:paraId="10A8F98C" w14:textId="77777777" w:rsidTr="006A46B2">
        <w:tc>
          <w:tcPr>
            <w:tcW w:w="9524" w:type="dxa"/>
          </w:tcPr>
          <w:p w14:paraId="000FA345" w14:textId="5D563F7F" w:rsidR="00137293" w:rsidRPr="005F5B6F" w:rsidRDefault="00137293" w:rsidP="00BB4E08">
            <w:r w:rsidRPr="000E41A7">
              <w:rPr>
                <w:b/>
                <w:bCs/>
              </w:rPr>
              <w:t xml:space="preserve">Text </w:t>
            </w:r>
            <w:r w:rsidR="00535055" w:rsidRPr="000E41A7">
              <w:rPr>
                <w:b/>
                <w:bCs/>
              </w:rPr>
              <w:t>H</w:t>
            </w:r>
            <w:r w:rsidRPr="000E41A7">
              <w:t xml:space="preserve"> </w:t>
            </w:r>
            <w:r w:rsidRPr="005F5B6F">
              <w:t xml:space="preserve">Welchen Zugang hast du zu Maria? </w:t>
            </w:r>
            <w:r w:rsidRPr="000E41A7">
              <w:t xml:space="preserve">– </w:t>
            </w:r>
            <w:r w:rsidRPr="005F5B6F">
              <w:t>Der Zugang war in meiner Kindheit durch meine Oma (sie kam aus Polen).</w:t>
            </w:r>
            <w:r w:rsidRPr="000E41A7">
              <w:t xml:space="preserve"> </w:t>
            </w:r>
            <w:r w:rsidRPr="005F5B6F">
              <w:t>Es gab</w:t>
            </w:r>
            <w:r w:rsidR="00BB4E08">
              <w:t xml:space="preserve"> </w:t>
            </w:r>
            <w:r w:rsidRPr="005F5B6F">
              <w:t>die üblichen Gebete zu Hause, Maiandachten und Rosenkranz in der Kirche.</w:t>
            </w:r>
            <w:r w:rsidRPr="000E41A7">
              <w:t xml:space="preserve"> </w:t>
            </w:r>
            <w:r w:rsidRPr="005F5B6F">
              <w:t>Aber eine tiefe Beziehung konnte da nicht zu Maria aufgebaut werden. Maria definiere ich eigentlich über Christus, ohne sie gebe es ihn nicht.</w:t>
            </w:r>
          </w:p>
          <w:p w14:paraId="52039925" w14:textId="77777777" w:rsidR="00BB4E08" w:rsidRDefault="00137293" w:rsidP="00BB4E08">
            <w:r w:rsidRPr="005F5B6F">
              <w:t>Was bedeutet mir Maria?</w:t>
            </w:r>
            <w:r w:rsidRPr="000E41A7">
              <w:t xml:space="preserve"> – </w:t>
            </w:r>
            <w:r w:rsidRPr="005F5B6F">
              <w:t>Persönlich stelle ich mir Maria wie eine Mutter vor, der ich auch meine Gedanken, Ängste sagen kann.</w:t>
            </w:r>
            <w:r w:rsidRPr="000E41A7">
              <w:t xml:space="preserve"> </w:t>
            </w:r>
            <w:r w:rsidRPr="005F5B6F">
              <w:t xml:space="preserve">Aber zu den vielen Marienverehrungen (Wallfahrtsorte) finde ich keinen Zugang. </w:t>
            </w:r>
          </w:p>
          <w:p w14:paraId="72F73494" w14:textId="6F170E49" w:rsidR="00137293" w:rsidRPr="000E41A7" w:rsidRDefault="00137293" w:rsidP="00BB4E08">
            <w:pPr>
              <w:rPr>
                <w:b/>
                <w:bCs/>
              </w:rPr>
            </w:pPr>
            <w:r w:rsidRPr="000E41A7">
              <w:t>(</w:t>
            </w:r>
            <w:r w:rsidRPr="00C279EF">
              <w:t>weiblich, *</w:t>
            </w:r>
            <w:r w:rsidR="00BB4E08">
              <w:t xml:space="preserve"> </w:t>
            </w:r>
            <w:r w:rsidR="00C279EF" w:rsidRPr="00C279EF">
              <w:t>1951</w:t>
            </w:r>
            <w:r w:rsidRPr="00C279EF">
              <w:t>)</w:t>
            </w:r>
          </w:p>
        </w:tc>
      </w:tr>
      <w:tr w:rsidR="002878BD" w:rsidRPr="00C642FB" w14:paraId="079D2487" w14:textId="77777777" w:rsidTr="006A46B2">
        <w:tc>
          <w:tcPr>
            <w:tcW w:w="9524" w:type="dxa"/>
          </w:tcPr>
          <w:p w14:paraId="2D8E24C7" w14:textId="628BEB4C" w:rsidR="002878BD" w:rsidRPr="00BD381C" w:rsidRDefault="002878BD" w:rsidP="00BB4E08">
            <w:r w:rsidRPr="00177B96">
              <w:rPr>
                <w:b/>
                <w:bCs/>
              </w:rPr>
              <w:t xml:space="preserve">Text </w:t>
            </w:r>
            <w:r w:rsidR="00535055">
              <w:rPr>
                <w:b/>
                <w:bCs/>
              </w:rPr>
              <w:t>I</w:t>
            </w:r>
            <w:r w:rsidRPr="00177B96">
              <w:t xml:space="preserve"> </w:t>
            </w:r>
            <w:r w:rsidRPr="00BD381C">
              <w:t xml:space="preserve">Mit Anfang 40 lebte ich einige Jahre in </w:t>
            </w:r>
            <w:proofErr w:type="spellStart"/>
            <w:r w:rsidRPr="00BD381C">
              <w:t>Telgte</w:t>
            </w:r>
            <w:proofErr w:type="spellEnd"/>
            <w:r w:rsidRPr="00BD381C">
              <w:t xml:space="preserve">, einem kleinen Ort im Münsterland mit einer berühmten kleinen Wallfahrtskapelle, die das Telgter Gnadenbild enthält. Nun ja, dachte ich, wer glaubt schon an die Wirkung von Gnadenbildern und geht auf Wallfahrten? Aber so ist es halt bei den Katholiken. </w:t>
            </w:r>
          </w:p>
          <w:p w14:paraId="4125B172" w14:textId="7D1939E2" w:rsidR="002878BD" w:rsidRPr="00BD381C" w:rsidRDefault="002878BD" w:rsidP="00BB4E08">
            <w:r w:rsidRPr="00BD381C">
              <w:t xml:space="preserve">Ich unterrichtete gerade ein halbes Jahr an der neuen Schule, da erlitt ich in den Osterferien einen schweren Skiunfall, brach mir den Oberschenkelhals und fiel fast ein halbes Jahr aus. Der Bruch heilte, aber ich kam dennoch nicht wirklich auf die Beine, sodass ich sehr lange nur mit Gehhilfen laufen konnte. Auf dem Weg von der Krankengymnastik zu mir nach Hause kam ich an der Kapelle vorbei, ein willkommener Zwischenstopp. Ich sah Menschen, meistens Frauen, Kerzen anzünden, las neugierig die ausliegenden Gebetszettel und die Votivtafeln, saß oft ganz allein in dem kleinen Raum und schaute mir diese Maria an. Nichts an ihr ist geschönt. Sie ist als alte Frau dargestellt, nicht als junge Schönheit. Ihr Sohn ist definitiv tot und nicht gleich schon der neue Erlöser. Sie ist in sich gekehrt und ihr Gesichtsausdruck voller Schmerz und Trauer. </w:t>
            </w:r>
          </w:p>
          <w:p w14:paraId="5E15435F" w14:textId="77777777" w:rsidR="002878BD" w:rsidRPr="00BD381C" w:rsidRDefault="002878BD" w:rsidP="00BB4E08">
            <w:r w:rsidRPr="00BD381C">
              <w:t xml:space="preserve">Ihr Leid wurde mir vertraut, meine Position zu ihr veränderte sich. Ich saß nicht mehr einer Holzfigur gegenüber, die ins Zentrum eines merkwürdigen Wallfahrtskultes geraten war, sondern die Figur wurde zu Maria und kam an meine Seite. Sie würde mich verstehen, dachte ich. Diesen ganzen Mist mit dem unnötigen </w:t>
            </w:r>
            <w:r w:rsidRPr="00BD381C">
              <w:lastRenderedPageBreak/>
              <w:t>Skiunfall. Die ganzen Falschheiten in meinem Leben, die dazu geführt hatten, dass ich diesen Urlaub überhaupt angetreten hatte. Meine Angst, ob ich je wieder richtig würde laufen können.</w:t>
            </w:r>
          </w:p>
          <w:p w14:paraId="526E85B7" w14:textId="77777777" w:rsidR="00761B01" w:rsidRDefault="002878BD" w:rsidP="00BB4E08">
            <w:r w:rsidRPr="00BD381C">
              <w:t xml:space="preserve">Damit änderte sich auch mein Blick auf die Frauen in der Kapelle. Ich ahnte, dass sie alle ein Päckchen zu tragen hatten, dass ihnen diese Solidarität mit Maria guttat. Und dass es zwei Seiten dieses Gnadenbildes gibt: die Pappelholzplastik mitsamt den Wallfahrten, die mir immer noch fremd sind, und Maria, die Mutter Jesu, die sich durch dieses Bild in ihrem menschlichen Dasein und mit ihrem Schicksal mit mir </w:t>
            </w:r>
            <w:proofErr w:type="spellStart"/>
            <w:r w:rsidRPr="00BD381C">
              <w:t>verschwesterte</w:t>
            </w:r>
            <w:proofErr w:type="spellEnd"/>
            <w:r w:rsidRPr="00BD381C">
              <w:t xml:space="preserve">. Vielleicht habe ich mich auch mit ihr </w:t>
            </w:r>
            <w:proofErr w:type="spellStart"/>
            <w:r w:rsidRPr="00BD381C">
              <w:t>verschwestert</w:t>
            </w:r>
            <w:proofErr w:type="spellEnd"/>
            <w:r w:rsidRPr="00BD381C">
              <w:t>. Wer weiß das schon?</w:t>
            </w:r>
            <w:r>
              <w:t xml:space="preserve"> </w:t>
            </w:r>
          </w:p>
          <w:p w14:paraId="70C66EFF" w14:textId="750CA3FB" w:rsidR="002878BD" w:rsidRPr="00C642FB" w:rsidRDefault="002878BD" w:rsidP="00BB4E08">
            <w:r>
              <w:t>(weiblich, *</w:t>
            </w:r>
            <w:r w:rsidR="00761B01">
              <w:t xml:space="preserve"> </w:t>
            </w:r>
            <w:r>
              <w:t>1958)</w:t>
            </w:r>
          </w:p>
        </w:tc>
      </w:tr>
      <w:tr w:rsidR="000E41A7" w:rsidRPr="000E41A7" w14:paraId="758EDC5C" w14:textId="77777777" w:rsidTr="006A46B2">
        <w:tc>
          <w:tcPr>
            <w:tcW w:w="9524" w:type="dxa"/>
          </w:tcPr>
          <w:p w14:paraId="612346D8" w14:textId="70063F10" w:rsidR="00137293" w:rsidRPr="000E41A7" w:rsidRDefault="00137293" w:rsidP="00761B01">
            <w:r w:rsidRPr="000E41A7">
              <w:rPr>
                <w:b/>
                <w:bCs/>
              </w:rPr>
              <w:lastRenderedPageBreak/>
              <w:t xml:space="preserve">Text </w:t>
            </w:r>
            <w:r w:rsidR="00535055" w:rsidRPr="000E41A7">
              <w:rPr>
                <w:b/>
                <w:bCs/>
              </w:rPr>
              <w:t>J</w:t>
            </w:r>
            <w:r w:rsidRPr="000E41A7">
              <w:t xml:space="preserve"> Am Anfang hatte ich es schwer mit Maria – oder soll man sagen: sie mit mir?</w:t>
            </w:r>
          </w:p>
          <w:p w14:paraId="4BFBA57F" w14:textId="784DF0FE" w:rsidR="00137293" w:rsidRPr="000E41A7" w:rsidRDefault="00137293" w:rsidP="00761B01">
            <w:r w:rsidRPr="000E41A7">
              <w:t>Ich hatte zunächst nur das klassische Bild eines gottgleichen Wesens, der „dreimalseligen Gottesmutter“, vor Augen – so wie die Marienlieder sie feierten und die Marienstatue in meiner Heimatkirche sie darstellte: auf einer Wolke stehend, der menschlichen Sphäre entrückt. Als „reine Jungfrau“ gepriesen, musste sie außerdem als Galionsfigur für die kirchliche Abwertung der Sexualität herhalten.</w:t>
            </w:r>
          </w:p>
          <w:p w14:paraId="1008E975" w14:textId="77777777" w:rsidR="00137293" w:rsidRPr="000E41A7" w:rsidRDefault="00137293" w:rsidP="00761B01">
            <w:r w:rsidRPr="000E41A7">
              <w:t xml:space="preserve">Einen </w:t>
            </w:r>
            <w:proofErr w:type="gramStart"/>
            <w:r w:rsidRPr="000E41A7">
              <w:t>ganz anderen</w:t>
            </w:r>
            <w:proofErr w:type="gramEnd"/>
            <w:r w:rsidRPr="000E41A7">
              <w:t xml:space="preserve"> Zugang bekam ich, als ich die Maria der Evangelien für mich entdeckte: Die Frau, die sich trotz aller Zweifel auf das einlässt, was Gott mit ihr vorhat. Die Mutter, die den Weg ihres Sohnes kaum noch begreifen kann, die aber trotzdem zu ihm steht und auch dann noch da ist, als er auf grausame Weise hingerichtet wird. Und die Frau, die im „Magnificat“ darüber jubelt, dass Gott die Großen und Hochmütigen klein macht und die Kleinen und Niedrigen groß.</w:t>
            </w:r>
          </w:p>
          <w:p w14:paraId="4B6D6D9D" w14:textId="77777777" w:rsidR="00761B01" w:rsidRDefault="00137293" w:rsidP="00761B01">
            <w:r w:rsidRPr="000E41A7">
              <w:t xml:space="preserve">Aus der blutleeren Jungfrau, die absolut nichts mit mir zu tun hatte, wurde so für mich eine starke Frau und ein Vorbild der Hoffnung auf Veränderung. Gott sei Dank! </w:t>
            </w:r>
          </w:p>
          <w:p w14:paraId="40F0EBB2" w14:textId="4012FAB3" w:rsidR="00137293" w:rsidRPr="000E41A7" w:rsidRDefault="00137293" w:rsidP="00761B01">
            <w:r w:rsidRPr="000E41A7">
              <w:t>(</w:t>
            </w:r>
            <w:r w:rsidRPr="00C279EF">
              <w:t>männlich, *</w:t>
            </w:r>
            <w:r w:rsidR="00761B01">
              <w:t xml:space="preserve"> </w:t>
            </w:r>
            <w:r w:rsidR="00C279EF" w:rsidRPr="00C279EF">
              <w:t>1965</w:t>
            </w:r>
            <w:r w:rsidRPr="00C279EF">
              <w:t>)</w:t>
            </w:r>
          </w:p>
        </w:tc>
      </w:tr>
      <w:tr w:rsidR="00C3762B" w:rsidRPr="00C642FB" w14:paraId="768E8F3D" w14:textId="77777777" w:rsidTr="006A46B2">
        <w:tc>
          <w:tcPr>
            <w:tcW w:w="9524" w:type="dxa"/>
          </w:tcPr>
          <w:p w14:paraId="00935600" w14:textId="77777777" w:rsidR="00761B01" w:rsidRDefault="00C3762B" w:rsidP="00C3762B">
            <w:pPr>
              <w:spacing w:before="60" w:after="60"/>
            </w:pPr>
            <w:r w:rsidRPr="008A62BF">
              <w:rPr>
                <w:b/>
                <w:bCs/>
              </w:rPr>
              <w:t xml:space="preserve">Text </w:t>
            </w:r>
            <w:r w:rsidR="00535055">
              <w:rPr>
                <w:b/>
                <w:bCs/>
              </w:rPr>
              <w:t>K</w:t>
            </w:r>
            <w:r>
              <w:t xml:space="preserve"> </w:t>
            </w:r>
            <w:r w:rsidRPr="00E97934">
              <w:t xml:space="preserve">Maria </w:t>
            </w:r>
            <w:r>
              <w:t>–</w:t>
            </w:r>
            <w:r w:rsidRPr="00E97934">
              <w:t xml:space="preserve"> </w:t>
            </w:r>
            <w:r w:rsidRPr="00761B01">
              <w:t xml:space="preserve">aus dem Studium der Kirchengeschichte erinnere ich mich nur an die Frage, ob sie </w:t>
            </w:r>
            <w:r w:rsidR="00761B01">
              <w:t>„</w:t>
            </w:r>
            <w:r w:rsidRPr="00761B01">
              <w:t>Gott</w:t>
            </w:r>
            <w:r w:rsidR="00761B01">
              <w:t>“</w:t>
            </w:r>
            <w:r w:rsidRPr="00761B01">
              <w:t xml:space="preserve"> geboren habe. Ansonsten war sie für mich immer weit weg. Oder mit komplizierten Fragen verbunden: Wie ist das mit der Jungfrauengeburt? Auch heute ist sie nicht zentral in meinem Glauben. Und doch habe ich bei mir eine Mariendarstellung stehen. Da ist sie neben dem leeren Kreuz zu sehen, aus dem frische grüne Triebe ausschlagen. Selbst Mutter</w:t>
            </w:r>
            <w:r w:rsidR="00761B01">
              <w:t>,</w:t>
            </w:r>
            <w:r w:rsidRPr="00761B01">
              <w:t xml:space="preserve"> staune ich darüber, wie sie ihr Kind bekommen hat und sterben sehen musste. Und dann steht sie da und aus </w:t>
            </w:r>
            <w:r w:rsidR="00761B01">
              <w:t xml:space="preserve">dem </w:t>
            </w:r>
            <w:r w:rsidRPr="00761B01">
              <w:t>Kreuz wird ein Baum. An manchen Tagen schaue ich sie an und wünsche mir, dass ich mit ihr</w:t>
            </w:r>
            <w:r w:rsidRPr="00E97934">
              <w:t xml:space="preserve"> darauf hoffen kann.</w:t>
            </w:r>
            <w:r>
              <w:t xml:space="preserve"> </w:t>
            </w:r>
          </w:p>
          <w:p w14:paraId="2ED32DBE" w14:textId="2F570136" w:rsidR="00C3762B" w:rsidRPr="00EC71F4" w:rsidRDefault="00C3762B" w:rsidP="00C3762B">
            <w:pPr>
              <w:spacing w:before="60" w:after="60"/>
            </w:pPr>
            <w:r>
              <w:t>(weiblich, *</w:t>
            </w:r>
            <w:r w:rsidR="00761B01">
              <w:t xml:space="preserve"> </w:t>
            </w:r>
            <w:r>
              <w:t>1975)</w:t>
            </w:r>
          </w:p>
        </w:tc>
      </w:tr>
      <w:tr w:rsidR="00137293" w:rsidRPr="000E41A7" w14:paraId="7520C6D5" w14:textId="77777777" w:rsidTr="006A46B2">
        <w:tc>
          <w:tcPr>
            <w:tcW w:w="9524" w:type="dxa"/>
          </w:tcPr>
          <w:p w14:paraId="6D02CDC1" w14:textId="33282034" w:rsidR="00137293" w:rsidRPr="000E41A7" w:rsidRDefault="00137293" w:rsidP="00761B01">
            <w:r w:rsidRPr="000E41A7">
              <w:rPr>
                <w:b/>
                <w:bCs/>
              </w:rPr>
              <w:t xml:space="preserve">Text </w:t>
            </w:r>
            <w:r w:rsidR="00535055" w:rsidRPr="000E41A7">
              <w:rPr>
                <w:b/>
                <w:bCs/>
              </w:rPr>
              <w:t>L</w:t>
            </w:r>
            <w:r w:rsidR="00761B01">
              <w:rPr>
                <w:b/>
                <w:bCs/>
              </w:rPr>
              <w:t xml:space="preserve"> </w:t>
            </w:r>
            <w:r w:rsidRPr="000E41A7">
              <w:t xml:space="preserve">Maria hat für mich eine tief verwurzelte Bedeutung, nicht nur durch meinen Glauben, sondern auch durch die Geschichte meiner Familie. Viele meiner Verwandten tragen den Namen Maria oder die Abwandlung Marie – ein Zeichen unserer innigen Verbindung zu ihr. </w:t>
            </w:r>
          </w:p>
          <w:p w14:paraId="1F9C6578" w14:textId="77777777" w:rsidR="00137293" w:rsidRPr="000E41A7" w:rsidRDefault="00137293" w:rsidP="00761B01">
            <w:r w:rsidRPr="000E41A7">
              <w:t xml:space="preserve">Ähnlich wie Maria, die im Verborgenen große Stärke bewies und im Leid nicht zerbrach, musste auch meine Urgroßmutter Maria in der dunklen Zeit des Krieges außergewöhnliche Kraft zeigen. Während die Männer in Gefangenschaft waren, floh sie allein mit acht Kindern aus Schlesien. Maria war, genau wie meine Urgroßmutter, eine starke Frau, die Hoffnung inmitten der Dunkelheit und mütterliche Stärke verkörperte. Wir betrachten Maria daher als Stella Maris, als Stern des Meeres, der uns in stürmischen und dunklen Zeiten den Weg zur Rettung und Zuflucht weist – nicht umsonst ist sie auch die Schutzpatronin der Seefahrer. </w:t>
            </w:r>
          </w:p>
          <w:p w14:paraId="4DED65EA" w14:textId="77777777" w:rsidR="00137293" w:rsidRPr="000E41A7" w:rsidRDefault="00137293" w:rsidP="00761B01">
            <w:r w:rsidRPr="000E41A7">
              <w:t xml:space="preserve">Nach dem Krieg wurde meine Familie wegen ihrer Herkunft stark diskriminiert. Unter schwersten Bedingungen arbeiteten sie auf den Feldern, litten unter Armut und Hunger. In dieser Zeit beteten sie unaufhörlich zu Maria. Sie möge sie führen wie eine tröstende, liebende und sorgende Mutter durch all das Dunkel hindurch. Die Zeiten wurden besser, und die Verehrung Mariens blieb bestehen – als Quelle von Trost und innerer Stärke. </w:t>
            </w:r>
          </w:p>
          <w:p w14:paraId="363D4CBB" w14:textId="77777777" w:rsidR="00761B01" w:rsidRDefault="00137293" w:rsidP="00761B01">
            <w:r w:rsidRPr="000E41A7">
              <w:t xml:space="preserve">Für mich steht Maria für mütterliche Liebe, Fürsorge und Stärke in der Schwäche. In christlichen Glaubensrichtungen, in denen ihre Verehrung kaum eine Rolle spielt, könnte ich mich nicht zu Hause fühlen, denn die mütterliche Zuneigung Marias ist für mich wie ein Zuhause. </w:t>
            </w:r>
          </w:p>
          <w:p w14:paraId="5805E4A1" w14:textId="68B562BF" w:rsidR="00137293" w:rsidRPr="000E41A7" w:rsidRDefault="00137293" w:rsidP="00761B01">
            <w:pPr>
              <w:rPr>
                <w:b/>
                <w:bCs/>
              </w:rPr>
            </w:pPr>
            <w:r w:rsidRPr="000E41A7">
              <w:t>(weiblich, *</w:t>
            </w:r>
            <w:r w:rsidR="00761B01">
              <w:t xml:space="preserve"> </w:t>
            </w:r>
            <w:r w:rsidRPr="000E41A7">
              <w:t>1999)</w:t>
            </w:r>
          </w:p>
        </w:tc>
      </w:tr>
      <w:tr w:rsidR="00137293" w:rsidRPr="00CA4984" w14:paraId="5EFC6EF5" w14:textId="77777777" w:rsidTr="006A46B2">
        <w:tc>
          <w:tcPr>
            <w:tcW w:w="9524" w:type="dxa"/>
          </w:tcPr>
          <w:p w14:paraId="7821D5B8" w14:textId="119A17CD" w:rsidR="00137293" w:rsidRDefault="00137293" w:rsidP="00761B01">
            <w:r w:rsidRPr="00177B96">
              <w:rPr>
                <w:b/>
                <w:bCs/>
              </w:rPr>
              <w:t xml:space="preserve">Text </w:t>
            </w:r>
            <w:r w:rsidR="00535055">
              <w:rPr>
                <w:b/>
                <w:bCs/>
              </w:rPr>
              <w:t>M</w:t>
            </w:r>
            <w:r w:rsidRPr="00177B96">
              <w:t xml:space="preserve"> </w:t>
            </w:r>
            <w:r>
              <w:t xml:space="preserve">Ich habe nie eine intensive Form der Marienfrömmigkeit entwickelt. Besonders irritierend fand ich immer die aus meiner Sicht an Aberglauben grenzende Marienverehrung an zweifelhaften Wallfahrtsorten, von denen bisweilen in den Medien zu lesen und zu hören ist. Allerdings verbinde ich auch einzelne positive Inhalte und Erinnerungen mit der Marienverehrung. Konkret möchte ich drei Elemente benennen: </w:t>
            </w:r>
          </w:p>
          <w:p w14:paraId="4510EA28" w14:textId="77777777" w:rsidR="00137293" w:rsidRDefault="00137293" w:rsidP="00761B01">
            <w:r>
              <w:t xml:space="preserve">Die Erinnerung an gelegentliche Rosenkranzgebete im Rosenkranzmonat Oktober zur Zeit meiner Kindheit. Die abendliche Ruhe beim Gebet im Wohnzimmer mit meiner Mutter und meinen beiden Brüdern ließ schon </w:t>
            </w:r>
            <w:r>
              <w:lastRenderedPageBreak/>
              <w:t xml:space="preserve">etwas Vorfreude auf das nahende Weihnachtsfest mit seiner besonderen Stimmung in der dunklen Jahreszeit aufkommen. </w:t>
            </w:r>
          </w:p>
          <w:p w14:paraId="34F3D32E" w14:textId="77777777" w:rsidR="00137293" w:rsidRDefault="00137293" w:rsidP="00761B01">
            <w:r>
              <w:t xml:space="preserve">Zum zweiten steht in unserer Wohnung eine holzgeschnitzte Madonna, die ein Erbstück der Familie meiner Ehefrau ist. Sie ist bereits seit ca. 400 Jahren im Besitz der Familie und wurde von Generation zu Generation weitergegeben. So fühle ich mich mit diesen Menschen, die sich in guten und in schweren Zeiten unter den Schutz der Gottesmutter stellten, auf besondere Weise verbunden. </w:t>
            </w:r>
          </w:p>
          <w:p w14:paraId="7418E93C" w14:textId="77777777" w:rsidR="00767620" w:rsidRDefault="00137293" w:rsidP="00761B01">
            <w:r>
              <w:t xml:space="preserve">Neben diesen eher biografisch geprägten Bezugspunkten möchte ich einen dritten Aspekt anführen. Das Magnifikat im ersten Kapitel des Lukasevangeliums hat seit jeher eine besondere Faszination auf mich ausgeübt. Maria kombiniert in ihrem Lobgesang mehrere Stellen aus dem Alten Testament zu einer Theologie, die das Wesen des Christentums in nuce enthält und in Maria, der einfachen Frau aus dem Volk, konkret wird. Der Gott, an den wir glauben, ist nicht ein Gott der Mächtigen, der Hochmütigen, der Reichen und derer, die Gott allzu gerne für ihre eigenen Interessen instrumentalisieren, sondern Gott wendet sich gerade denen zu, die nicht auf der Sonnenseite des Lebens stehen und denen hier in besonderer Weise die Nähe und der Schutz Gottes „auf ewig“ zugesagt wird. Diese Botschaft Marias aus dem Lukasevangelium ist hochpolitisch und scheint mir derzeit aktueller denn je zu sein. In Zeiten, in denen das Recht des Stärkeren das Handeln vieler Menschen zu beherrschen scheint, verbindet mich das Magnifikat mehr denn je mit der Mutter Gottes. </w:t>
            </w:r>
          </w:p>
          <w:p w14:paraId="08F94C9A" w14:textId="1604C356" w:rsidR="00137293" w:rsidRPr="00CA4984" w:rsidRDefault="00137293" w:rsidP="00761B01">
            <w:r>
              <w:t>(männlich</w:t>
            </w:r>
            <w:r w:rsidR="00767620">
              <w:t>,</w:t>
            </w:r>
            <w:r>
              <w:t xml:space="preserve"> *</w:t>
            </w:r>
            <w:r w:rsidR="00767620">
              <w:t xml:space="preserve"> </w:t>
            </w:r>
            <w:r>
              <w:t>1957)</w:t>
            </w:r>
          </w:p>
        </w:tc>
      </w:tr>
      <w:tr w:rsidR="000E41A7" w:rsidRPr="000E41A7" w14:paraId="064D5AA9" w14:textId="77777777" w:rsidTr="006A46B2">
        <w:tc>
          <w:tcPr>
            <w:tcW w:w="9524" w:type="dxa"/>
          </w:tcPr>
          <w:p w14:paraId="1F843CBE" w14:textId="77777777" w:rsidR="00767620" w:rsidRDefault="00D533D6" w:rsidP="00986C91">
            <w:pPr>
              <w:spacing w:before="60" w:after="60"/>
            </w:pPr>
            <w:r w:rsidRPr="000E41A7">
              <w:rPr>
                <w:b/>
                <w:bCs/>
              </w:rPr>
              <w:lastRenderedPageBreak/>
              <w:t xml:space="preserve">Text </w:t>
            </w:r>
            <w:r w:rsidR="00535055" w:rsidRPr="000E41A7">
              <w:rPr>
                <w:b/>
                <w:bCs/>
              </w:rPr>
              <w:t>N</w:t>
            </w:r>
            <w:r w:rsidRPr="000E41A7">
              <w:t xml:space="preserve"> Maria </w:t>
            </w:r>
            <w:r w:rsidRPr="00767620">
              <w:t xml:space="preserve">spielt für meinen Glauben eine bedeutsame Rolle, insofern sie für mich wichtige christliche Werte verkörpert wie Aufopferung und Vertrauen, bedingungslose Liebe und hoffnungsvolle Stärke. Einen besonderen Zugang dazu fand ich in meiner Herkunftskultur Spanien, wo der Marienverehrung eine tiefe Bedeutung zukommt: Bei kirchlichen Feierlichkeiten – insbesondere während der Semana Santa – werden prachtvoll geschmückte Marienstatuen mit großer Andacht und unter musikalischer Begleitung durch die Straßen getragen. Dieses Ritual hat mich nachhaltig geprägt und meine spirituelle Verbindung zu Maria intensiviert. </w:t>
            </w:r>
          </w:p>
          <w:p w14:paraId="33DED2E5" w14:textId="2F1B10A1" w:rsidR="00D533D6" w:rsidRPr="000E41A7" w:rsidRDefault="00D533D6" w:rsidP="00986C91">
            <w:pPr>
              <w:spacing w:before="60" w:after="60"/>
            </w:pPr>
            <w:r w:rsidRPr="00767620">
              <w:t>(weiblich</w:t>
            </w:r>
            <w:r w:rsidRPr="000E41A7">
              <w:t>, *</w:t>
            </w:r>
            <w:r w:rsidR="00767620">
              <w:t xml:space="preserve"> </w:t>
            </w:r>
            <w:r w:rsidRPr="000E41A7">
              <w:t>2000)</w:t>
            </w:r>
          </w:p>
        </w:tc>
      </w:tr>
      <w:tr w:rsidR="00023833" w:rsidRPr="00023833" w14:paraId="44D81594" w14:textId="77777777" w:rsidTr="006A46B2">
        <w:tc>
          <w:tcPr>
            <w:tcW w:w="9524" w:type="dxa"/>
          </w:tcPr>
          <w:p w14:paraId="78A37CB1" w14:textId="57895A2B" w:rsidR="00137293" w:rsidRPr="00023833" w:rsidRDefault="00137293" w:rsidP="00767620">
            <w:r w:rsidRPr="00023833">
              <w:rPr>
                <w:b/>
                <w:bCs/>
              </w:rPr>
              <w:t xml:space="preserve">Text </w:t>
            </w:r>
            <w:proofErr w:type="gramStart"/>
            <w:r w:rsidR="00535055" w:rsidRPr="00023833">
              <w:rPr>
                <w:b/>
                <w:bCs/>
              </w:rPr>
              <w:t>O</w:t>
            </w:r>
            <w:proofErr w:type="gramEnd"/>
            <w:r w:rsidRPr="00023833">
              <w:t xml:space="preserve"> Als ich neun Jahre alt war, durfte ich Maria im Krippenspiel spielen. Ich musste zwar nur ein paar Sätze sagen, aber noch heute erinnere ich mich gerne an die Gefühlsmischung aus Freude, Gemeinschaft und Erfüllung, die jedes Jahr an Weihnachten in der Kirche entsteht. Maria gab mir als Kind die Möglichkeit, etwas beizutragen und ein Teil von der Weihnachtsstimmung zu werden. </w:t>
            </w:r>
          </w:p>
          <w:p w14:paraId="590617D3" w14:textId="77777777" w:rsidR="00767620" w:rsidRDefault="00137293" w:rsidP="00767620">
            <w:r w:rsidRPr="00023833">
              <w:t xml:space="preserve">Jetzt, etwa 9 Jahre später, habe ich auf verschiedenen Reisen bemerkt, dass überall auf der Welt Maria auch als Schutzpatronin verehrt wird. Zusätzlich geht sie aus ihrer Geschichte als eine starke und selbstsichere Frau hervor. Mir wurde klar, dass sie eine Person ist, zu der man aufblicken kann und die trotzdem immer fürsorglich da sein wird. Und auch wenn sie nicht die präsenteste Rolle im Glauben spielt, ist sie dennoch für die Grundsätze des Glaubens für mich wichtig. </w:t>
            </w:r>
          </w:p>
          <w:p w14:paraId="32F38F95" w14:textId="59CCDC42" w:rsidR="00137293" w:rsidRPr="00023833" w:rsidRDefault="00137293" w:rsidP="00767620">
            <w:pPr>
              <w:rPr>
                <w:b/>
                <w:bCs/>
              </w:rPr>
            </w:pPr>
            <w:r w:rsidRPr="00C279EF">
              <w:t>(weiblich, *</w:t>
            </w:r>
            <w:r w:rsidR="00767620">
              <w:t xml:space="preserve"> </w:t>
            </w:r>
            <w:r w:rsidR="00C279EF" w:rsidRPr="00C279EF">
              <w:t>2007</w:t>
            </w:r>
            <w:r w:rsidRPr="00C279EF">
              <w:t>)</w:t>
            </w:r>
          </w:p>
        </w:tc>
      </w:tr>
      <w:tr w:rsidR="00137293" w:rsidRPr="00C642FB" w14:paraId="0A8C99B4" w14:textId="77777777" w:rsidTr="006A46B2">
        <w:tc>
          <w:tcPr>
            <w:tcW w:w="9524" w:type="dxa"/>
          </w:tcPr>
          <w:p w14:paraId="2BDB2F54" w14:textId="232AAB51" w:rsidR="00137293" w:rsidRDefault="00137293" w:rsidP="00767620">
            <w:r w:rsidRPr="008A62BF">
              <w:rPr>
                <w:b/>
                <w:bCs/>
              </w:rPr>
              <w:t>Text</w:t>
            </w:r>
            <w:r>
              <w:rPr>
                <w:b/>
                <w:bCs/>
              </w:rPr>
              <w:t xml:space="preserve"> </w:t>
            </w:r>
            <w:r w:rsidR="00535055">
              <w:rPr>
                <w:b/>
                <w:bCs/>
              </w:rPr>
              <w:t>P</w:t>
            </w:r>
            <w:r>
              <w:t xml:space="preserve"> </w:t>
            </w:r>
            <w:r w:rsidRPr="00C642FB">
              <w:t xml:space="preserve">In meiner Kindheit ist mir Maria in der Weihnachtsgeschichte nahegekommen. Sie wurde von Gott auserwählt, seinen Sohn zur Welt zu bringen. Ich erspüre die beschwerliche Reise der Schwangeren auf dem Esel durch das Gebirge und die mühsame Herbergssuche. Aber auch die Ängste als der Knabe Jesus in Jerusalem im Tempel verloren ging. Ich bin aufgewachsen in einer Zeit, als die meisten noch ein klares Bewusstsein von ihrer konfessionellen Identität hatten. Insofern ist mir die Marienverehrung immer fremd geblieben. Maria ist für mich ein </w:t>
            </w:r>
            <w:proofErr w:type="gramStart"/>
            <w:r w:rsidRPr="00C642FB">
              <w:t>ganz normaler</w:t>
            </w:r>
            <w:proofErr w:type="gramEnd"/>
            <w:r w:rsidRPr="00C642FB">
              <w:t xml:space="preserve"> Mensch, mit dem Gott einfach etwas ganz Besonderes vorhatte. </w:t>
            </w:r>
          </w:p>
          <w:p w14:paraId="25911D04" w14:textId="77777777" w:rsidR="00767620" w:rsidRDefault="00137293" w:rsidP="00767620">
            <w:r w:rsidRPr="00C642FB">
              <w:t>Als Theologe habe ich später dann noch einen symbolischen Zugang gefunden: Maria als die Mutter Kirche. Ich weiß nicht, ob diese Deutung so ganz tragfähig ist. Aber der Kirche</w:t>
            </w:r>
            <w:r>
              <w:t xml:space="preserve">, </w:t>
            </w:r>
            <w:r w:rsidRPr="00C642FB">
              <w:t xml:space="preserve">der Gemeinschaft der Gläubigen als </w:t>
            </w:r>
            <w:r>
              <w:t xml:space="preserve">getaufter </w:t>
            </w:r>
            <w:r w:rsidRPr="00C642FB">
              <w:t>Christ Achtung, Respekt und Liebe entgegenzubringen</w:t>
            </w:r>
            <w:r w:rsidR="00767620">
              <w:t>,</w:t>
            </w:r>
            <w:r w:rsidRPr="00C642FB">
              <w:t xml:space="preserve"> scheint mir in unserer Zeit ein sehr wertvoller Gedanke zu sein, zumal aktuell das Kirchen-Bashing auch unter Gläubigen sehr verbreitet zu sein scheint. Das wäre meine moderne Interpretation von Marienverehrung, der Mutter Kirche liebevoll Ehre zu erweisen.</w:t>
            </w:r>
            <w:r>
              <w:t xml:space="preserve"> </w:t>
            </w:r>
          </w:p>
          <w:p w14:paraId="12B37B44" w14:textId="4B12DCD2" w:rsidR="00137293" w:rsidRPr="00177B96" w:rsidRDefault="00137293" w:rsidP="00767620">
            <w:pPr>
              <w:rPr>
                <w:b/>
                <w:bCs/>
              </w:rPr>
            </w:pPr>
            <w:r w:rsidRPr="00C642FB">
              <w:t>(</w:t>
            </w:r>
            <w:r>
              <w:t>männlich, *</w:t>
            </w:r>
            <w:r w:rsidR="00767620">
              <w:t xml:space="preserve"> </w:t>
            </w:r>
            <w:r>
              <w:t>1964</w:t>
            </w:r>
            <w:r w:rsidRPr="00C642FB">
              <w:t>)</w:t>
            </w:r>
          </w:p>
        </w:tc>
      </w:tr>
      <w:tr w:rsidR="00137293" w:rsidRPr="00023833" w14:paraId="25562099" w14:textId="77777777" w:rsidTr="006A46B2">
        <w:tc>
          <w:tcPr>
            <w:tcW w:w="9524" w:type="dxa"/>
          </w:tcPr>
          <w:p w14:paraId="6C3EBEC7" w14:textId="5A96C4CE" w:rsidR="00137293" w:rsidRPr="00023833" w:rsidRDefault="00137293" w:rsidP="00767620">
            <w:r w:rsidRPr="00023833">
              <w:rPr>
                <w:b/>
                <w:bCs/>
              </w:rPr>
              <w:t xml:space="preserve">Text </w:t>
            </w:r>
            <w:r w:rsidR="00535055" w:rsidRPr="00023833">
              <w:rPr>
                <w:b/>
                <w:bCs/>
              </w:rPr>
              <w:t>R</w:t>
            </w:r>
            <w:r w:rsidRPr="00023833">
              <w:t xml:space="preserve"> Wenn ich an Maria denke, dann fällt mir zuerst ein, was sie </w:t>
            </w:r>
            <w:r w:rsidRPr="00767620">
              <w:rPr>
                <w:rStyle w:val="ekvkursiv"/>
              </w:rPr>
              <w:t>anderen</w:t>
            </w:r>
            <w:r w:rsidRPr="00023833">
              <w:t xml:space="preserve"> bedeutet hat, die ich in meiner Kindheit erlebt habe. Im Münsterland war es z.</w:t>
            </w:r>
            <w:r w:rsidR="00767620">
              <w:t xml:space="preserve"> </w:t>
            </w:r>
            <w:r w:rsidRPr="00023833">
              <w:t>B. die Regel, dass man am Vorabend von Beerdigungen zum Rosenkranz</w:t>
            </w:r>
            <w:r w:rsidR="00767620">
              <w:t>-</w:t>
            </w:r>
            <w:r w:rsidRPr="00023833">
              <w:t>Beten zusammenkam. Die vielen Wiederholungen und auch die Sprache des „</w:t>
            </w:r>
            <w:proofErr w:type="gramStart"/>
            <w:r w:rsidRPr="00767620">
              <w:rPr>
                <w:rStyle w:val="ekvkursiv"/>
              </w:rPr>
              <w:t>Ave Maria</w:t>
            </w:r>
            <w:proofErr w:type="gramEnd"/>
            <w:r w:rsidRPr="00023833">
              <w:t xml:space="preserve">“ sind mir </w:t>
            </w:r>
            <w:r w:rsidRPr="00023833">
              <w:lastRenderedPageBreak/>
              <w:t xml:space="preserve">fremd geblieben. Aber es war zu spüren, dass es für die Betenden Trost bedeutete, sich so selbstverständlich an diese Frau zu „hängen“. </w:t>
            </w:r>
          </w:p>
          <w:p w14:paraId="3E29C5FD" w14:textId="40EBCBBF" w:rsidR="00137293" w:rsidRPr="00023833" w:rsidRDefault="00137293" w:rsidP="00767620">
            <w:r w:rsidRPr="00023833">
              <w:t>So ähnlich war es mit Bildern von Maria oder der „Heiligen Familie“, die z.</w:t>
            </w:r>
            <w:r w:rsidR="00767620">
              <w:t xml:space="preserve"> </w:t>
            </w:r>
            <w:r w:rsidRPr="00023833">
              <w:t>B. im Haus meiner Großeltern zu finden waren. Man merkte, dass Maria eine große Identifikationsperson war – aber ich konnte mit dem ganzen Glanz, der in diesen Bildern herrschte, nicht viel anfangen. Es war mir einfach zu harmlos.</w:t>
            </w:r>
          </w:p>
          <w:p w14:paraId="4EA26F11" w14:textId="77777777" w:rsidR="002D155F" w:rsidRDefault="00137293" w:rsidP="00767620">
            <w:r w:rsidRPr="00023833">
              <w:t>Ich habe später Maria noch einmal ganz anders zu sehen gelernt: Als Mutter Jesu stellt sie für uns Christinnen und Christen die Brückenfigur zum Judentum dar. Der Glaube, für den sie steht, ist ohne ihre Verwurzelung im jüdischen Volk nicht denkbar. Maria mahnt damit gegen jede antijüdische Tendenz im Christentum. Und wenn man sich das Lied Marias, das „</w:t>
            </w:r>
            <w:r w:rsidRPr="002D155F">
              <w:rPr>
                <w:rStyle w:val="ekvkursiv"/>
              </w:rPr>
              <w:t>Magnifikat</w:t>
            </w:r>
            <w:r w:rsidRPr="00023833">
              <w:t>“ (</w:t>
            </w:r>
            <w:proofErr w:type="spellStart"/>
            <w:r w:rsidRPr="00023833">
              <w:t>Lk</w:t>
            </w:r>
            <w:proofErr w:type="spellEnd"/>
            <w:r w:rsidRPr="00023833">
              <w:t xml:space="preserve"> 1,46</w:t>
            </w:r>
            <w:r w:rsidR="002D155F">
              <w:rPr>
                <w:rFonts w:cs="Arial"/>
              </w:rPr>
              <w:t>‒</w:t>
            </w:r>
            <w:r w:rsidRPr="00023833">
              <w:t xml:space="preserve">55), anschaut, entdeckt man eine Frau, die sich leidenschaftlich gegen Unterdrückung und Ausbeutung einsetzt. Ich habe verblüfft festgestellt, dass es wirklich tröstlich ist, sich an so jemanden zu „hängen“. </w:t>
            </w:r>
          </w:p>
          <w:p w14:paraId="639D51C0" w14:textId="488BBA4A" w:rsidR="00137293" w:rsidRPr="00023833" w:rsidRDefault="00137293" w:rsidP="00767620">
            <w:pPr>
              <w:rPr>
                <w:b/>
                <w:bCs/>
              </w:rPr>
            </w:pPr>
            <w:r w:rsidRPr="00023833">
              <w:t>(männlich, *</w:t>
            </w:r>
            <w:r w:rsidR="002D155F">
              <w:t xml:space="preserve"> </w:t>
            </w:r>
            <w:r w:rsidRPr="00023833">
              <w:t>1977)</w:t>
            </w:r>
          </w:p>
        </w:tc>
      </w:tr>
      <w:tr w:rsidR="00137293" w:rsidRPr="00C642FB" w14:paraId="58829A74" w14:textId="77777777" w:rsidTr="006A46B2">
        <w:tc>
          <w:tcPr>
            <w:tcW w:w="9524" w:type="dxa"/>
          </w:tcPr>
          <w:p w14:paraId="63CDB8B0" w14:textId="5AA28FDC" w:rsidR="00137293" w:rsidRDefault="00137293" w:rsidP="002D155F">
            <w:r w:rsidRPr="00177B96">
              <w:rPr>
                <w:b/>
                <w:bCs/>
              </w:rPr>
              <w:lastRenderedPageBreak/>
              <w:t xml:space="preserve">Text </w:t>
            </w:r>
            <w:r w:rsidR="00535055">
              <w:rPr>
                <w:b/>
                <w:bCs/>
              </w:rPr>
              <w:t>S</w:t>
            </w:r>
            <w:r w:rsidRPr="00177B96">
              <w:t xml:space="preserve"> </w:t>
            </w:r>
            <w:r>
              <w:t>Ich nehme</w:t>
            </w:r>
            <w:r w:rsidRPr="00C642FB">
              <w:t xml:space="preserve"> </w:t>
            </w:r>
            <w:proofErr w:type="gramStart"/>
            <w:r w:rsidRPr="00C642FB">
              <w:t>Maria irgendwie</w:t>
            </w:r>
            <w:proofErr w:type="gramEnd"/>
            <w:r w:rsidRPr="00C642FB">
              <w:t xml:space="preserve"> als eine katholische Frau wahr. Im </w:t>
            </w:r>
            <w:r>
              <w:t>E</w:t>
            </w:r>
            <w:r w:rsidRPr="00C642FB">
              <w:t>vangelischen kommt sie fast nur im Glaubensbekenntnis vor</w:t>
            </w:r>
            <w:r>
              <w:t xml:space="preserve"> (</w:t>
            </w:r>
            <w:r w:rsidR="002D155F">
              <w:t>„</w:t>
            </w:r>
            <w:r w:rsidRPr="00C642FB">
              <w:t>geboren von der Jungfrau Maria</w:t>
            </w:r>
            <w:r w:rsidR="002D155F">
              <w:t>“</w:t>
            </w:r>
            <w:r>
              <w:t>) und</w:t>
            </w:r>
            <w:r w:rsidRPr="00C642FB">
              <w:t xml:space="preserve"> natürlich auch in den Bibellesungen. Aber Maria ist nie </w:t>
            </w:r>
            <w:r w:rsidR="002D155F">
              <w:t>„</w:t>
            </w:r>
            <w:r w:rsidRPr="00C642FB">
              <w:t>Thema</w:t>
            </w:r>
            <w:r w:rsidR="002D155F">
              <w:t>“</w:t>
            </w:r>
            <w:r w:rsidRPr="00C642FB">
              <w:t xml:space="preserve">. Sie ist die Mama von Jesus. So kennt man sie noch vom Krippenspiel. Damit ist dann fast schon alles zu ihr gesagt. </w:t>
            </w:r>
          </w:p>
          <w:p w14:paraId="66331FF0" w14:textId="38C0340C" w:rsidR="00137293" w:rsidRDefault="00137293" w:rsidP="002D155F">
            <w:r w:rsidRPr="00C642FB">
              <w:t xml:space="preserve">Ich finde, Maria steht als Symbol für </w:t>
            </w:r>
            <w:r w:rsidR="002D155F">
              <w:t>„</w:t>
            </w:r>
            <w:r w:rsidRPr="00C642FB">
              <w:t>die Kirche</w:t>
            </w:r>
            <w:r w:rsidR="002D155F">
              <w:t>“</w:t>
            </w:r>
            <w:r w:rsidRPr="00C642FB">
              <w:t xml:space="preserve"> </w:t>
            </w:r>
            <w:r>
              <w:t>–</w:t>
            </w:r>
            <w:r w:rsidRPr="00C642FB">
              <w:t xml:space="preserve"> also dieses ganzheitlich gedachte System von Institution einerseits und den Christus-Gläubigen andererseits. </w:t>
            </w:r>
            <w:r>
              <w:t>Sie hält</w:t>
            </w:r>
            <w:r w:rsidRPr="00C642FB">
              <w:t xml:space="preserve"> </w:t>
            </w:r>
            <w:r w:rsidR="002D155F" w:rsidRPr="00C642FB">
              <w:t>die</w:t>
            </w:r>
            <w:r w:rsidR="002D155F">
              <w:t>se</w:t>
            </w:r>
            <w:r w:rsidR="002D155F" w:rsidRPr="00C642FB">
              <w:t xml:space="preserve"> zwei verschiedenen Dinge</w:t>
            </w:r>
            <w:r w:rsidRPr="00C642FB">
              <w:t xml:space="preserve"> zusammen. Also so gedacht: Maria in ihrer </w:t>
            </w:r>
            <w:r w:rsidR="002D155F">
              <w:t>„</w:t>
            </w:r>
            <w:r w:rsidRPr="00C642FB">
              <w:t>Struktur</w:t>
            </w:r>
            <w:r w:rsidR="002D155F">
              <w:t>“</w:t>
            </w:r>
            <w:r w:rsidRPr="00C642FB">
              <w:t xml:space="preserve"> ist die Mama. Das ist ihre Funktion. So wie es auch Bischöfe und Pfarrer etc. gibt. Aber Maria in ihrer Person ist ja schlicht eine </w:t>
            </w:r>
            <w:r>
              <w:t>g</w:t>
            </w:r>
            <w:r w:rsidRPr="00C642FB">
              <w:t xml:space="preserve">läubige Frau, die mit mir </w:t>
            </w:r>
            <w:r>
              <w:t>zusammen</w:t>
            </w:r>
            <w:r w:rsidRPr="00C642FB">
              <w:t xml:space="preserve"> an Jesus</w:t>
            </w:r>
            <w:r>
              <w:t xml:space="preserve"> glaubt</w:t>
            </w:r>
            <w:r w:rsidRPr="00C642FB">
              <w:t>.</w:t>
            </w:r>
          </w:p>
          <w:p w14:paraId="6FFB4356" w14:textId="77777777" w:rsidR="002D155F" w:rsidRDefault="00137293" w:rsidP="002D155F">
            <w:r w:rsidRPr="00C642FB">
              <w:t xml:space="preserve">Wenn ich vor einer Marienabbildung stehe, dann kommen mir aber auch Gedanken, dass an dieser Frau vielleicht auch noch mehr </w:t>
            </w:r>
            <w:r w:rsidR="002D155F">
              <w:t>„</w:t>
            </w:r>
            <w:r w:rsidRPr="00C642FB">
              <w:t>dran</w:t>
            </w:r>
            <w:r w:rsidR="002D155F">
              <w:t>“</w:t>
            </w:r>
            <w:r w:rsidRPr="00C642FB">
              <w:t xml:space="preserve"> sein könnte. </w:t>
            </w:r>
            <w:r>
              <w:t xml:space="preserve">Aber in meiner Konfession gibt es dafür nicht wirklich einen Raum. </w:t>
            </w:r>
          </w:p>
          <w:p w14:paraId="525D1885" w14:textId="15534011" w:rsidR="00137293" w:rsidRPr="00C642FB" w:rsidRDefault="00137293" w:rsidP="002D155F">
            <w:r>
              <w:t>(männlich, *</w:t>
            </w:r>
            <w:r w:rsidR="002D155F">
              <w:t xml:space="preserve"> </w:t>
            </w:r>
            <w:r>
              <w:t>1984)</w:t>
            </w:r>
          </w:p>
        </w:tc>
      </w:tr>
      <w:tr w:rsidR="00023833" w:rsidRPr="00023833" w14:paraId="5B188FD8" w14:textId="77777777" w:rsidTr="006A46B2">
        <w:tc>
          <w:tcPr>
            <w:tcW w:w="9524" w:type="dxa"/>
          </w:tcPr>
          <w:p w14:paraId="20C5E0C9" w14:textId="77777777" w:rsidR="002D155F" w:rsidRDefault="00D533D6" w:rsidP="00BB728D">
            <w:pPr>
              <w:spacing w:before="60" w:after="60"/>
            </w:pPr>
            <w:r w:rsidRPr="00023833">
              <w:rPr>
                <w:b/>
                <w:bCs/>
              </w:rPr>
              <w:t xml:space="preserve">Text </w:t>
            </w:r>
            <w:r w:rsidR="00535055" w:rsidRPr="00023833">
              <w:rPr>
                <w:b/>
                <w:bCs/>
              </w:rPr>
              <w:t>T</w:t>
            </w:r>
            <w:r w:rsidRPr="00023833">
              <w:t xml:space="preserve"> Maria war </w:t>
            </w:r>
            <w:r w:rsidRPr="002D155F">
              <w:t xml:space="preserve">eine starke und mutige Frau. Mit 14 ist sie unverheiratet schwanger geworden und hat unter schwierigen Bedingungen ihr erstes Kind bekommen. Ich finde beeindruckend, wie sie mit allem umgeht und Gottes Plan vertraut. „Sie behielt alle diese Worte und bewegte </w:t>
            </w:r>
            <w:r w:rsidR="002D155F">
              <w:t>s</w:t>
            </w:r>
            <w:r w:rsidRPr="002D155F">
              <w:t>ie im Herzen“ (</w:t>
            </w:r>
            <w:proofErr w:type="spellStart"/>
            <w:r w:rsidRPr="002D155F">
              <w:t>Lk</w:t>
            </w:r>
            <w:proofErr w:type="spellEnd"/>
            <w:r w:rsidRPr="002D155F">
              <w:t xml:space="preserve"> 2,19). Welche Worte behalten wir und bewegen wir im Herzen? Maria wählt Gottes Zusage „Fürchtet euch nicht!“. Das gibt </w:t>
            </w:r>
            <w:proofErr w:type="gramStart"/>
            <w:r w:rsidRPr="002D155F">
              <w:t>ihr Kraft</w:t>
            </w:r>
            <w:proofErr w:type="gramEnd"/>
            <w:r w:rsidRPr="002D155F">
              <w:t xml:space="preserve"> für jede weitere schwierige Situation. Die Worte, die sie im Herzen bewegt – daran muss ich immer denken</w:t>
            </w:r>
            <w:r w:rsidRPr="00023833">
              <w:t xml:space="preserve">, wenn es um Maria geht. </w:t>
            </w:r>
          </w:p>
          <w:p w14:paraId="2133CBA7" w14:textId="11B32602" w:rsidR="00D533D6" w:rsidRPr="00023833" w:rsidRDefault="00D533D6" w:rsidP="00BB728D">
            <w:pPr>
              <w:spacing w:before="60" w:after="60"/>
              <w:rPr>
                <w:b/>
                <w:bCs/>
              </w:rPr>
            </w:pPr>
            <w:r w:rsidRPr="00023833">
              <w:t>(männlich, * 1987)</w:t>
            </w:r>
          </w:p>
        </w:tc>
      </w:tr>
    </w:tbl>
    <w:p w14:paraId="256C42D0" w14:textId="77777777" w:rsidR="002878BD" w:rsidRDefault="002878BD" w:rsidP="002878BD"/>
    <w:p w14:paraId="66D5DDBB" w14:textId="0888AFD8" w:rsidR="005F5CD8" w:rsidRDefault="005F5CD8">
      <w:pPr>
        <w:tabs>
          <w:tab w:val="clear" w:pos="340"/>
          <w:tab w:val="clear" w:pos="595"/>
          <w:tab w:val="clear" w:pos="851"/>
        </w:tabs>
        <w:spacing w:after="160" w:line="259" w:lineRule="auto"/>
      </w:pPr>
    </w:p>
    <w:p w14:paraId="55AEEA46" w14:textId="77777777" w:rsidR="005F5CD8" w:rsidRPr="005F5CD8" w:rsidRDefault="005F5CD8" w:rsidP="005F5CD8">
      <w:pPr>
        <w:pStyle w:val="ekvue3arial"/>
        <w:rPr>
          <w:rStyle w:val="ekvfett"/>
          <w:b/>
        </w:rPr>
      </w:pPr>
      <w:r w:rsidRPr="005F5CD8">
        <w:rPr>
          <w:rStyle w:val="ekvfett"/>
          <w:b/>
        </w:rPr>
        <w:t>Aufgaben</w:t>
      </w:r>
    </w:p>
    <w:p w14:paraId="325E5141" w14:textId="77777777" w:rsidR="005F5CD8" w:rsidRPr="00B35139" w:rsidRDefault="005F5CD8" w:rsidP="005F5CD8">
      <w:pPr>
        <w:pStyle w:val="ekvaufzhlung"/>
        <w:numPr>
          <w:ilvl w:val="0"/>
          <w:numId w:val="2"/>
        </w:numPr>
      </w:pPr>
      <w:r w:rsidRPr="00B35139">
        <w:t xml:space="preserve">Lest den euch zugeteilten Text und </w:t>
      </w:r>
      <w:r w:rsidRPr="00C3762B">
        <w:t>diskutiert anschließend zu zweit, ob der Text von einer katholischen oder evangelischen Person verfasst wurde. Begründet eu</w:t>
      </w:r>
      <w:r w:rsidRPr="00B35139">
        <w:t>re Vermutung mit Hinweisen aus dem Text.</w:t>
      </w:r>
    </w:p>
    <w:p w14:paraId="675FEB93" w14:textId="77777777" w:rsidR="005F5CD8" w:rsidRPr="00B35139" w:rsidRDefault="005F5CD8" w:rsidP="005F5CD8">
      <w:pPr>
        <w:pStyle w:val="ekvaufzhlung"/>
        <w:numPr>
          <w:ilvl w:val="0"/>
          <w:numId w:val="2"/>
        </w:numPr>
      </w:pPr>
      <w:r w:rsidRPr="00C3762B">
        <w:t>Arbeitet aus dem euch vorliegenden Text Zugänge und Zuschreibungen zu Maria heraus. Erstellt gemeinsam mit</w:t>
      </w:r>
      <w:r w:rsidRPr="00B35139">
        <w:t xml:space="preserve"> euren Mitschüler</w:t>
      </w:r>
      <w:r>
        <w:t>inne</w:t>
      </w:r>
      <w:r w:rsidRPr="00B35139">
        <w:t xml:space="preserve">n </w:t>
      </w:r>
      <w:r>
        <w:t xml:space="preserve">und Mitschülern </w:t>
      </w:r>
      <w:r w:rsidRPr="00B35139">
        <w:t>eine tabellarische Übersicht zu katholischen und evangelischen Perspektiven auf Maria.</w:t>
      </w:r>
    </w:p>
    <w:p w14:paraId="65DD52BF" w14:textId="77777777" w:rsidR="005F5CD8" w:rsidRPr="00BB4E08" w:rsidRDefault="005F5CD8" w:rsidP="005F5CD8">
      <w:pPr>
        <w:pStyle w:val="ekvaufzhlung"/>
        <w:numPr>
          <w:ilvl w:val="0"/>
          <w:numId w:val="2"/>
        </w:numPr>
        <w:rPr>
          <w:rStyle w:val="ekvkursiv"/>
        </w:rPr>
      </w:pPr>
      <w:r w:rsidRPr="00B35139">
        <w:rPr>
          <w:rFonts w:ascii="Cambria Math" w:hAnsi="Cambria Math" w:cs="Cambria Math"/>
        </w:rPr>
        <w:t>↗</w:t>
      </w:r>
      <w:r w:rsidRPr="00B35139">
        <w:t xml:space="preserve"> Zum Weiterdenken: </w:t>
      </w:r>
      <w:r w:rsidRPr="00BB4E08">
        <w:rPr>
          <w:rStyle w:val="ekvkursiv"/>
        </w:rPr>
        <w:t>Inwiefern sind die in eurem Text erkennbaren Zuschreibungen konfessionell oder biografisch geprägt? Inwiefern lässt sich dies überhaupt trennen?</w:t>
      </w:r>
    </w:p>
    <w:p w14:paraId="76BC5C40" w14:textId="77777777" w:rsidR="005F5CD8" w:rsidRPr="00B35139" w:rsidRDefault="005F5CD8" w:rsidP="005F5CD8">
      <w:pPr>
        <w:pStyle w:val="ekvaufzhlung"/>
        <w:numPr>
          <w:ilvl w:val="0"/>
          <w:numId w:val="2"/>
        </w:numPr>
      </w:pPr>
      <w:r w:rsidRPr="00B35139">
        <w:t xml:space="preserve">Und was denkst du über </w:t>
      </w:r>
      <w:r w:rsidRPr="00C3762B">
        <w:t>Maria? – Notiere Begriffe, die deine Sicht auf Maria verdeutlichen. Wähle anschließend eine der folgenden Aufgaben</w:t>
      </w:r>
      <w:r w:rsidRPr="00B35139">
        <w:t>:</w:t>
      </w:r>
    </w:p>
    <w:p w14:paraId="332BEE8C" w14:textId="77777777" w:rsidR="005F5CD8" w:rsidRPr="00BB4E08" w:rsidRDefault="005F5CD8" w:rsidP="005F5CD8">
      <w:pPr>
        <w:pStyle w:val="ekvaufzhlung"/>
        <w:ind w:left="360" w:firstLine="0"/>
        <w:rPr>
          <w:rStyle w:val="ekvkursiv"/>
        </w:rPr>
      </w:pPr>
      <w:r w:rsidRPr="00BB4E08">
        <w:rPr>
          <w:rStyle w:val="ekvkursiv"/>
        </w:rPr>
        <w:t>Option a)</w:t>
      </w:r>
      <w:r w:rsidRPr="00C3762B">
        <w:t xml:space="preserve"> Formuliere</w:t>
      </w:r>
      <w:r w:rsidRPr="00B35139">
        <w:t xml:space="preserve"> auf Grundlage deiner notierten Begriffe eine eigene Positionierung zu den Leitfragen: </w:t>
      </w:r>
      <w:r w:rsidRPr="00BB4E08">
        <w:rPr>
          <w:rStyle w:val="ekvkursiv"/>
        </w:rPr>
        <w:t>Welchen Zugang hast du zu Maria? Welche Bedeutung hat Maria für dich persönlich?</w:t>
      </w:r>
    </w:p>
    <w:p w14:paraId="376B4EE5" w14:textId="77777777" w:rsidR="005F5CD8" w:rsidRPr="00B35139" w:rsidRDefault="005F5CD8" w:rsidP="005F5CD8">
      <w:pPr>
        <w:pStyle w:val="ekvaufzhlung"/>
        <w:ind w:left="360" w:firstLine="0"/>
      </w:pPr>
      <w:r w:rsidRPr="00BB4E08">
        <w:rPr>
          <w:rStyle w:val="ekvkursiv"/>
        </w:rPr>
        <w:t>Option b)</w:t>
      </w:r>
      <w:r w:rsidRPr="00C3762B">
        <w:t xml:space="preserve"> Erstelle</w:t>
      </w:r>
      <w:r w:rsidRPr="00B35139">
        <w:t xml:space="preserve"> auf Grundlage deiner notierten Begriffe und mithilfe einer bildgenerierenden KI (z.</w:t>
      </w:r>
      <w:r>
        <w:t xml:space="preserve"> </w:t>
      </w:r>
      <w:r w:rsidRPr="00B35139">
        <w:t xml:space="preserve">B. </w:t>
      </w:r>
      <w:proofErr w:type="spellStart"/>
      <w:r w:rsidRPr="00B35139">
        <w:t>Dall.E</w:t>
      </w:r>
      <w:proofErr w:type="spellEnd"/>
      <w:r w:rsidRPr="00B35139">
        <w:t xml:space="preserve"> 2/Leonardo AI) eine eigene Mariendarstellung. Verändere und verfeinere deine </w:t>
      </w:r>
      <w:proofErr w:type="spellStart"/>
      <w:r w:rsidRPr="00B35139">
        <w:t>Prompteingabe</w:t>
      </w:r>
      <w:proofErr w:type="spellEnd"/>
      <w:r w:rsidRPr="00B35139">
        <w:t xml:space="preserve"> so lange, bis eine Darstellung erstellt wird, die deiner eigenen Sicht auf Maria möglichst nahekommt.</w:t>
      </w:r>
    </w:p>
    <w:p w14:paraId="365A9726" w14:textId="5116FBF9" w:rsidR="002D155F" w:rsidRPr="00B35139" w:rsidRDefault="002D155F" w:rsidP="00B02992">
      <w:pPr>
        <w:tabs>
          <w:tab w:val="clear" w:pos="340"/>
          <w:tab w:val="clear" w:pos="595"/>
          <w:tab w:val="clear" w:pos="851"/>
        </w:tabs>
        <w:spacing w:after="160" w:line="259" w:lineRule="auto"/>
      </w:pPr>
    </w:p>
    <w:sectPr w:rsidR="002D155F" w:rsidRPr="00B35139" w:rsidSect="00C3762B">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13789" w14:textId="77777777" w:rsidR="0099636D" w:rsidRDefault="0099636D" w:rsidP="003C599D">
      <w:pPr>
        <w:spacing w:line="240" w:lineRule="auto"/>
      </w:pPr>
      <w:r>
        <w:separator/>
      </w:r>
    </w:p>
  </w:endnote>
  <w:endnote w:type="continuationSeparator" w:id="0">
    <w:p w14:paraId="30202715" w14:textId="77777777" w:rsidR="0099636D" w:rsidRDefault="0099636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4F1AD91" w14:textId="77777777" w:rsidTr="00503EE6">
      <w:trPr>
        <w:trHeight w:hRule="exact" w:val="680"/>
      </w:trPr>
      <w:tc>
        <w:tcPr>
          <w:tcW w:w="864" w:type="dxa"/>
          <w:noWrap/>
        </w:tcPr>
        <w:p w14:paraId="02652BEF" w14:textId="77777777" w:rsidR="002659C5" w:rsidRPr="00913892" w:rsidRDefault="002659C5" w:rsidP="005E4C30">
          <w:pPr>
            <w:pStyle w:val="ekvpaginabild"/>
            <w:jc w:val="both"/>
          </w:pPr>
          <w:r w:rsidRPr="00913892">
            <w:rPr>
              <w:noProof/>
              <w:lang w:eastAsia="de-DE"/>
            </w:rPr>
            <w:drawing>
              <wp:inline distT="0" distB="0" distL="0" distR="0" wp14:anchorId="488DBD80" wp14:editId="00ABB610">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E531463" w14:textId="2979A339" w:rsidR="002659C5" w:rsidRPr="00913892" w:rsidRDefault="002659C5" w:rsidP="00503EE6">
          <w:pPr>
            <w:pStyle w:val="ekvpagina"/>
          </w:pPr>
          <w:r w:rsidRPr="00913892">
            <w:t xml:space="preserve">© Ernst Klett Verlag GmbH, </w:t>
          </w:r>
          <w:r w:rsidR="00CF40E8">
            <w:t>Stuttgart 20</w:t>
          </w:r>
          <w:r w:rsidR="00C279EF">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4E1E419" w14:textId="6C0B6EE9" w:rsidR="002659C5" w:rsidRPr="00913892" w:rsidRDefault="00B4223B" w:rsidP="000E200F">
          <w:pPr>
            <w:pStyle w:val="ekvquelle"/>
          </w:pPr>
          <w:r w:rsidRPr="00B4223B">
            <w:rPr>
              <w:b/>
              <w:bCs/>
            </w:rPr>
            <w:t>Autor(en):</w:t>
          </w:r>
          <w:r w:rsidRPr="00B4223B">
            <w:t xml:space="preserve"> NN, Verlag/Subverlag: Ernst Klett, Bearbeiter: Patrica Sperlik</w:t>
          </w:r>
        </w:p>
      </w:tc>
      <w:tc>
        <w:tcPr>
          <w:tcW w:w="813" w:type="dxa"/>
        </w:tcPr>
        <w:p w14:paraId="68F8340C" w14:textId="77777777" w:rsidR="002659C5" w:rsidRPr="00913892" w:rsidRDefault="002659C5" w:rsidP="00913892">
          <w:pPr>
            <w:pStyle w:val="ekvpagina"/>
          </w:pPr>
        </w:p>
      </w:tc>
    </w:tr>
  </w:tbl>
  <w:p w14:paraId="169C5B29"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64E77" w14:textId="77777777" w:rsidR="0099636D" w:rsidRDefault="0099636D" w:rsidP="003C599D">
      <w:pPr>
        <w:spacing w:line="240" w:lineRule="auto"/>
      </w:pPr>
      <w:r>
        <w:separator/>
      </w:r>
    </w:p>
  </w:footnote>
  <w:footnote w:type="continuationSeparator" w:id="0">
    <w:p w14:paraId="7DA81B0B" w14:textId="77777777" w:rsidR="0099636D" w:rsidRDefault="0099636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26E47FD" w14:textId="77777777" w:rsidTr="00431E62">
      <w:trPr>
        <w:trHeight w:hRule="exact" w:val="510"/>
      </w:trPr>
      <w:tc>
        <w:tcPr>
          <w:tcW w:w="818" w:type="dxa"/>
          <w:tcBorders>
            <w:top w:val="nil"/>
            <w:bottom w:val="nil"/>
            <w:right w:val="nil"/>
          </w:tcBorders>
          <w:noWrap/>
          <w:vAlign w:val="bottom"/>
        </w:tcPr>
        <w:p w14:paraId="762FA21E" w14:textId="77777777" w:rsidR="00901B13" w:rsidRPr="00AE65F6" w:rsidRDefault="00901B13" w:rsidP="00901B13"/>
      </w:tc>
      <w:tc>
        <w:tcPr>
          <w:tcW w:w="3856" w:type="dxa"/>
          <w:tcBorders>
            <w:top w:val="nil"/>
            <w:left w:val="nil"/>
            <w:bottom w:val="nil"/>
            <w:right w:val="nil"/>
          </w:tcBorders>
          <w:noWrap/>
          <w:vAlign w:val="bottom"/>
        </w:tcPr>
        <w:p w14:paraId="1C6B475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A9CCAE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C216BF1"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936DCD6" w14:textId="77777777" w:rsidR="00901B13" w:rsidRPr="007C1230" w:rsidRDefault="00901B13" w:rsidP="00901B13">
          <w:pPr>
            <w:pStyle w:val="ekvkvnummer"/>
          </w:pPr>
        </w:p>
      </w:tc>
      <w:tc>
        <w:tcPr>
          <w:tcW w:w="883" w:type="dxa"/>
          <w:tcBorders>
            <w:top w:val="nil"/>
            <w:left w:val="nil"/>
            <w:bottom w:val="nil"/>
          </w:tcBorders>
          <w:noWrap/>
          <w:vAlign w:val="bottom"/>
        </w:tcPr>
        <w:p w14:paraId="08C2C0E2" w14:textId="77777777" w:rsidR="00901B13" w:rsidRPr="007636A0" w:rsidRDefault="00901B13" w:rsidP="00901B13">
          <w:pPr>
            <w:pStyle w:val="ekvkapitel"/>
            <w:rPr>
              <w:color w:val="FFFFFF" w:themeColor="background1"/>
            </w:rPr>
          </w:pPr>
        </w:p>
      </w:tc>
    </w:tr>
    <w:tr w:rsidR="00901B13" w:rsidRPr="00BF17F2" w14:paraId="08E4598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BCC7CF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EE3EC12" w14:textId="77777777" w:rsidR="00901B13" w:rsidRPr="00BF17F2" w:rsidRDefault="00901B13" w:rsidP="00901B13">
          <w:pPr>
            <w:rPr>
              <w:color w:val="FFFFFF" w:themeColor="background1"/>
            </w:rPr>
          </w:pPr>
        </w:p>
      </w:tc>
    </w:tr>
  </w:tbl>
  <w:p w14:paraId="3B4BC54C"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23DF6"/>
    <w:multiLevelType w:val="hybridMultilevel"/>
    <w:tmpl w:val="71D0BB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B600D1E"/>
    <w:multiLevelType w:val="hybridMultilevel"/>
    <w:tmpl w:val="5018FC2E"/>
    <w:lvl w:ilvl="0" w:tplc="09F2EC74">
      <w:start w:val="1"/>
      <w:numFmt w:val="decimal"/>
      <w:lvlText w:val="%1."/>
      <w:lvlJc w:val="left"/>
      <w:pPr>
        <w:ind w:left="360" w:hanging="360"/>
      </w:pPr>
      <w:rPr>
        <w:rFonts w:hint="default"/>
        <w:i w:val="0"/>
        <w:i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98054448">
    <w:abstractNumId w:val="0"/>
  </w:num>
  <w:num w:numId="2" w16cid:durableId="1698432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70"/>
    <w:rsid w:val="000040E2"/>
    <w:rsid w:val="0001210D"/>
    <w:rsid w:val="00014D7E"/>
    <w:rsid w:val="0002009E"/>
    <w:rsid w:val="00020440"/>
    <w:rsid w:val="00023833"/>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0D5"/>
    <w:rsid w:val="000928AA"/>
    <w:rsid w:val="00092E87"/>
    <w:rsid w:val="000939F5"/>
    <w:rsid w:val="00094F01"/>
    <w:rsid w:val="000A13A1"/>
    <w:rsid w:val="000A4BD4"/>
    <w:rsid w:val="000A51A5"/>
    <w:rsid w:val="000A7892"/>
    <w:rsid w:val="000B098D"/>
    <w:rsid w:val="000B7BD3"/>
    <w:rsid w:val="000C11E0"/>
    <w:rsid w:val="000C77CA"/>
    <w:rsid w:val="000C7A29"/>
    <w:rsid w:val="000D40DE"/>
    <w:rsid w:val="000D4791"/>
    <w:rsid w:val="000D5ADE"/>
    <w:rsid w:val="000E200F"/>
    <w:rsid w:val="000E343E"/>
    <w:rsid w:val="000E41A7"/>
    <w:rsid w:val="000E72F2"/>
    <w:rsid w:val="000F21E8"/>
    <w:rsid w:val="000F47EE"/>
    <w:rsid w:val="000F6468"/>
    <w:rsid w:val="000F7910"/>
    <w:rsid w:val="00103057"/>
    <w:rsid w:val="00107D77"/>
    <w:rsid w:val="00116EF2"/>
    <w:rsid w:val="00124062"/>
    <w:rsid w:val="00126C2B"/>
    <w:rsid w:val="00131417"/>
    <w:rsid w:val="001343C4"/>
    <w:rsid w:val="00137293"/>
    <w:rsid w:val="00137DDD"/>
    <w:rsid w:val="00140765"/>
    <w:rsid w:val="001524C9"/>
    <w:rsid w:val="00161B4B"/>
    <w:rsid w:val="001641FA"/>
    <w:rsid w:val="0016475A"/>
    <w:rsid w:val="00165DDC"/>
    <w:rsid w:val="00165ECC"/>
    <w:rsid w:val="00166019"/>
    <w:rsid w:val="00182050"/>
    <w:rsid w:val="00182B7D"/>
    <w:rsid w:val="001845AC"/>
    <w:rsid w:val="001867DE"/>
    <w:rsid w:val="00186866"/>
    <w:rsid w:val="00190B65"/>
    <w:rsid w:val="00193A18"/>
    <w:rsid w:val="001A3936"/>
    <w:rsid w:val="001A5BD5"/>
    <w:rsid w:val="001B33F0"/>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8BD"/>
    <w:rsid w:val="00287B24"/>
    <w:rsid w:val="00287DC0"/>
    <w:rsid w:val="00291485"/>
    <w:rsid w:val="00292470"/>
    <w:rsid w:val="0029673A"/>
    <w:rsid w:val="002A25AE"/>
    <w:rsid w:val="002B3DF1"/>
    <w:rsid w:val="002B52EB"/>
    <w:rsid w:val="002B64EA"/>
    <w:rsid w:val="002C5D15"/>
    <w:rsid w:val="002D155F"/>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76270"/>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13D0"/>
    <w:rsid w:val="00535055"/>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5CD8"/>
    <w:rsid w:val="005F7305"/>
    <w:rsid w:val="0060030C"/>
    <w:rsid w:val="006011EC"/>
    <w:rsid w:val="00603AD5"/>
    <w:rsid w:val="00603C71"/>
    <w:rsid w:val="0060480D"/>
    <w:rsid w:val="00605B68"/>
    <w:rsid w:val="00606CC7"/>
    <w:rsid w:val="006201CB"/>
    <w:rsid w:val="00622F6B"/>
    <w:rsid w:val="00627765"/>
    <w:rsid w:val="00627A02"/>
    <w:rsid w:val="0064120B"/>
    <w:rsid w:val="00644BA9"/>
    <w:rsid w:val="0064692C"/>
    <w:rsid w:val="00653F68"/>
    <w:rsid w:val="00661CE2"/>
    <w:rsid w:val="00666D95"/>
    <w:rsid w:val="006802C4"/>
    <w:rsid w:val="0068429A"/>
    <w:rsid w:val="00685FDD"/>
    <w:rsid w:val="006912DC"/>
    <w:rsid w:val="00693676"/>
    <w:rsid w:val="0069733E"/>
    <w:rsid w:val="006A46B2"/>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340B"/>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088"/>
    <w:rsid w:val="00760C41"/>
    <w:rsid w:val="007619B6"/>
    <w:rsid w:val="00761B01"/>
    <w:rsid w:val="007636A0"/>
    <w:rsid w:val="00764797"/>
    <w:rsid w:val="007661BA"/>
    <w:rsid w:val="00766405"/>
    <w:rsid w:val="0076691A"/>
    <w:rsid w:val="00767620"/>
    <w:rsid w:val="00772DA9"/>
    <w:rsid w:val="0077468A"/>
    <w:rsid w:val="00775322"/>
    <w:rsid w:val="007814C9"/>
    <w:rsid w:val="00787700"/>
    <w:rsid w:val="00794685"/>
    <w:rsid w:val="007A18E0"/>
    <w:rsid w:val="007A2F5A"/>
    <w:rsid w:val="007A5AA1"/>
    <w:rsid w:val="007B017F"/>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12CC"/>
    <w:rsid w:val="00911FB6"/>
    <w:rsid w:val="00912A0A"/>
    <w:rsid w:val="0091301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1C9F"/>
    <w:rsid w:val="00952A59"/>
    <w:rsid w:val="00952B21"/>
    <w:rsid w:val="009561C4"/>
    <w:rsid w:val="00956783"/>
    <w:rsid w:val="00957248"/>
    <w:rsid w:val="00957969"/>
    <w:rsid w:val="00962A4D"/>
    <w:rsid w:val="009634E9"/>
    <w:rsid w:val="00964A22"/>
    <w:rsid w:val="00964D3B"/>
    <w:rsid w:val="009656E9"/>
    <w:rsid w:val="00967C71"/>
    <w:rsid w:val="00967E19"/>
    <w:rsid w:val="00976E17"/>
    <w:rsid w:val="00977556"/>
    <w:rsid w:val="009800AB"/>
    <w:rsid w:val="00981DFC"/>
    <w:rsid w:val="00982C6E"/>
    <w:rsid w:val="00985264"/>
    <w:rsid w:val="009856A1"/>
    <w:rsid w:val="00990D91"/>
    <w:rsid w:val="009915B2"/>
    <w:rsid w:val="00992B92"/>
    <w:rsid w:val="0099636D"/>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3761C"/>
    <w:rsid w:val="00A43B4C"/>
    <w:rsid w:val="00A478DC"/>
    <w:rsid w:val="00A62578"/>
    <w:rsid w:val="00A701AF"/>
    <w:rsid w:val="00A7137C"/>
    <w:rsid w:val="00A75504"/>
    <w:rsid w:val="00A8296D"/>
    <w:rsid w:val="00A83EBE"/>
    <w:rsid w:val="00A8594A"/>
    <w:rsid w:val="00A86417"/>
    <w:rsid w:val="00A8687B"/>
    <w:rsid w:val="00A92B79"/>
    <w:rsid w:val="00A9695B"/>
    <w:rsid w:val="00AA1986"/>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2992"/>
    <w:rsid w:val="00B039E8"/>
    <w:rsid w:val="00B043A1"/>
    <w:rsid w:val="00B12500"/>
    <w:rsid w:val="00B14B45"/>
    <w:rsid w:val="00B155E8"/>
    <w:rsid w:val="00B15F75"/>
    <w:rsid w:val="00B2194E"/>
    <w:rsid w:val="00B31F29"/>
    <w:rsid w:val="00B32DAF"/>
    <w:rsid w:val="00B3499A"/>
    <w:rsid w:val="00B37E68"/>
    <w:rsid w:val="00B4223B"/>
    <w:rsid w:val="00B457FF"/>
    <w:rsid w:val="00B468CC"/>
    <w:rsid w:val="00B52FB3"/>
    <w:rsid w:val="00B5429C"/>
    <w:rsid w:val="00B54655"/>
    <w:rsid w:val="00B6045F"/>
    <w:rsid w:val="00B6058C"/>
    <w:rsid w:val="00B60BEA"/>
    <w:rsid w:val="00B7242A"/>
    <w:rsid w:val="00B8071F"/>
    <w:rsid w:val="00B82B4E"/>
    <w:rsid w:val="00B83501"/>
    <w:rsid w:val="00B8420E"/>
    <w:rsid w:val="00B87CF7"/>
    <w:rsid w:val="00B90CE1"/>
    <w:rsid w:val="00BA1A23"/>
    <w:rsid w:val="00BA2134"/>
    <w:rsid w:val="00BB2F2F"/>
    <w:rsid w:val="00BB4E08"/>
    <w:rsid w:val="00BB728D"/>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279EF"/>
    <w:rsid w:val="00C343F5"/>
    <w:rsid w:val="00C35D4D"/>
    <w:rsid w:val="00C3762B"/>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08F4"/>
    <w:rsid w:val="00D34DC1"/>
    <w:rsid w:val="00D403F7"/>
    <w:rsid w:val="00D533D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0DE0"/>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87A59"/>
    <w:rsid w:val="00F940D3"/>
    <w:rsid w:val="00F94A4B"/>
    <w:rsid w:val="00F97237"/>
    <w:rsid w:val="00F97AD4"/>
    <w:rsid w:val="00FA07D2"/>
    <w:rsid w:val="00FA38A1"/>
    <w:rsid w:val="00FA3E81"/>
    <w:rsid w:val="00FB0917"/>
    <w:rsid w:val="00FB0F16"/>
    <w:rsid w:val="00FB123D"/>
    <w:rsid w:val="00FB1D7F"/>
    <w:rsid w:val="00FB59FB"/>
    <w:rsid w:val="00FB72A0"/>
    <w:rsid w:val="00FC1D8A"/>
    <w:rsid w:val="00FC35C5"/>
    <w:rsid w:val="00FC7DBF"/>
    <w:rsid w:val="00FD20A8"/>
    <w:rsid w:val="00FD2C70"/>
    <w:rsid w:val="00FD623C"/>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D144C"/>
  <w15:chartTrackingRefBased/>
  <w15:docId w15:val="{05F4FF3B-470B-488C-8615-73346986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paragraph" w:styleId="HTMLVorformatiert">
    <w:name w:val="HTML Preformatted"/>
    <w:basedOn w:val="Standard"/>
    <w:link w:val="HTMLVorformatiertZchn"/>
    <w:uiPriority w:val="99"/>
    <w:unhideWhenUsed/>
    <w:rsid w:val="002878BD"/>
    <w:pPr>
      <w:tabs>
        <w:tab w:val="clear" w:pos="340"/>
        <w:tab w:val="clear" w:pos="595"/>
        <w:tab w:val="clear"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2878BD"/>
    <w:rPr>
      <w:rFonts w:ascii="Courier New" w:eastAsia="Times New Roman"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8950">
      <w:bodyDiv w:val="1"/>
      <w:marLeft w:val="0"/>
      <w:marRight w:val="0"/>
      <w:marTop w:val="0"/>
      <w:marBottom w:val="0"/>
      <w:divBdr>
        <w:top w:val="none" w:sz="0" w:space="0" w:color="auto"/>
        <w:left w:val="none" w:sz="0" w:space="0" w:color="auto"/>
        <w:bottom w:val="none" w:sz="0" w:space="0" w:color="auto"/>
        <w:right w:val="none" w:sz="0" w:space="0" w:color="auto"/>
      </w:divBdr>
      <w:divsChild>
        <w:div w:id="1769037428">
          <w:marLeft w:val="0"/>
          <w:marRight w:val="0"/>
          <w:marTop w:val="0"/>
          <w:marBottom w:val="0"/>
          <w:divBdr>
            <w:top w:val="none" w:sz="0" w:space="0" w:color="auto"/>
            <w:left w:val="none" w:sz="0" w:space="0" w:color="auto"/>
            <w:bottom w:val="none" w:sz="0" w:space="0" w:color="auto"/>
            <w:right w:val="none" w:sz="0" w:space="0" w:color="auto"/>
          </w:divBdr>
        </w:div>
      </w:divsChild>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j503\Downloads\WD_KV_KL5_SSS_neutral(6).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09693-8480-4206-815D-5DAF7FBC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3029</Words>
  <Characters>19084</Characters>
  <Application>Microsoft Office Word</Application>
  <DocSecurity>4</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2025-05-21T12:57:00Z</dcterms:created>
  <dcterms:modified xsi:type="dcterms:W3CDTF">2025-05-21T12:57:00Z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