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61D7D4A3" w14:textId="443DF8C0" w:rsidR="00901B13" w:rsidRDefault="006D3201" w:rsidP="006D3201">
      <w:pPr>
        <w:pStyle w:val="ekvue2arial"/>
      </w:pPr>
      <w:bookmarkStart w:id="0" w:name="bmStart"/>
      <w:bookmarkEnd w:id="0"/>
      <w:r>
        <w:t>Begeisterung</w:t>
      </w:r>
    </w:p>
    <w:p w14:paraId="05F4B281" w14:textId="77777777" w:rsidR="006D3201" w:rsidRDefault="006D3201" w:rsidP="00FD20A8"/>
    <w:p w14:paraId="4C01A297" w14:textId="377CBD97" w:rsidR="006D3201" w:rsidRDefault="006D3201" w:rsidP="006D3201">
      <w:r>
        <w:t xml:space="preserve">Im Wort „begeistert“ steckt das Wort „Geist“. Das ist eine unsichtbare Kraft, die Menschen ergreift. </w:t>
      </w:r>
    </w:p>
    <w:p w14:paraId="75C75FA2" w14:textId="77777777" w:rsidR="006D3201" w:rsidRDefault="006D3201" w:rsidP="006D3201">
      <w:r>
        <w:t>Was heißt hier „Geist“? Beschreibe in den freien Zeilen, welcher Geist dich bewegt.</w:t>
      </w:r>
    </w:p>
    <w:p w14:paraId="630B3E97" w14:textId="77777777" w:rsidR="006D3201" w:rsidRDefault="006D3201" w:rsidP="006D3201"/>
    <w:p w14:paraId="7CACAF73" w14:textId="040453B5" w:rsidR="006D3201" w:rsidRPr="00487C1D" w:rsidRDefault="006D3201" w:rsidP="00487C1D">
      <w:pPr>
        <w:tabs>
          <w:tab w:val="left" w:pos="5490"/>
          <w:tab w:val="left" w:pos="5640"/>
        </w:tabs>
        <w:rPr>
          <w:rStyle w:val="ekvfett"/>
        </w:rPr>
      </w:pPr>
      <w:r w:rsidRPr="00487C1D">
        <w:rPr>
          <w:rStyle w:val="ekvfett"/>
        </w:rPr>
        <w:t>Geist der Liebe</w:t>
      </w:r>
      <w:r w:rsidR="00487C1D" w:rsidRPr="00487C1D">
        <w:rPr>
          <w:rStyle w:val="ekvfett"/>
        </w:rPr>
        <w:t xml:space="preserve">     </w:t>
      </w:r>
      <w:r w:rsidRPr="00487C1D">
        <w:rPr>
          <w:rStyle w:val="ekvfett"/>
        </w:rPr>
        <w:t>Geist des Friedens</w:t>
      </w:r>
      <w:r w:rsidR="00487C1D" w:rsidRPr="00487C1D">
        <w:rPr>
          <w:rStyle w:val="ekvfett"/>
        </w:rPr>
        <w:t xml:space="preserve">     </w:t>
      </w:r>
      <w:r w:rsidRPr="00487C1D">
        <w:rPr>
          <w:rStyle w:val="ekvfett"/>
        </w:rPr>
        <w:t>Geist der Versöhnung</w:t>
      </w:r>
      <w:r w:rsidR="00487C1D" w:rsidRPr="00487C1D">
        <w:rPr>
          <w:rStyle w:val="ekvfett"/>
        </w:rPr>
        <w:t xml:space="preserve">     </w:t>
      </w:r>
      <w:r w:rsidRPr="00487C1D">
        <w:rPr>
          <w:rStyle w:val="ekvfett"/>
        </w:rPr>
        <w:t>Geist Gotte</w:t>
      </w:r>
      <w:r w:rsidR="00487C1D" w:rsidRPr="00487C1D">
        <w:rPr>
          <w:rStyle w:val="ekvfett"/>
        </w:rPr>
        <w:t xml:space="preserve">s     </w:t>
      </w:r>
      <w:r w:rsidRPr="00487C1D">
        <w:rPr>
          <w:rStyle w:val="ekvfett"/>
        </w:rPr>
        <w:t>Geist der Gerechtigkeit</w:t>
      </w:r>
    </w:p>
    <w:p w14:paraId="0FF0150C" w14:textId="77777777" w:rsidR="006D3201" w:rsidRDefault="006D3201" w:rsidP="006D3201"/>
    <w:p w14:paraId="6221C5C3" w14:textId="6032324B" w:rsidR="006D3201" w:rsidRPr="006D3201" w:rsidRDefault="006D3201" w:rsidP="006D3201">
      <w:pPr>
        <w:pStyle w:val="ekvschreiblinie"/>
        <w:rPr>
          <w:rStyle w:val="ekvlsungunterstrichen"/>
        </w:rPr>
      </w:pPr>
      <w:r>
        <w:t xml:space="preserve">Mich begeistert (elektrisiert, </w:t>
      </w:r>
      <w:proofErr w:type="spellStart"/>
      <w:r>
        <w:t>flasht</w:t>
      </w:r>
      <w:proofErr w:type="spellEnd"/>
      <w:r>
        <w:t xml:space="preserve">, fasziniert …) </w:t>
      </w:r>
      <w:r w:rsidRPr="00487C1D">
        <w:rPr>
          <w:rStyle w:val="ekvlckentextunterstrichen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487C1D">
        <w:rPr>
          <w:rStyle w:val="ekvlckentextunterstrichen"/>
        </w:rPr>
        <w:t xml:space="preserve">                                                                                                            </w:t>
      </w:r>
      <w:r w:rsidRPr="00487C1D">
        <w:rPr>
          <w:rStyle w:val="ekvlckentextunterstrichen"/>
        </w:rPr>
        <w:t>_</w:t>
      </w:r>
    </w:p>
    <w:p w14:paraId="60BC5F11" w14:textId="5EF2C07D" w:rsidR="006D3201" w:rsidRPr="006D3201" w:rsidRDefault="00487C1D" w:rsidP="006D3201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28854" wp14:editId="368C5E24">
                <wp:simplePos x="0" y="0"/>
                <wp:positionH relativeFrom="column">
                  <wp:posOffset>2590165</wp:posOffset>
                </wp:positionH>
                <wp:positionV relativeFrom="paragraph">
                  <wp:posOffset>242570</wp:posOffset>
                </wp:positionV>
                <wp:extent cx="0" cy="638175"/>
                <wp:effectExtent l="95250" t="0" r="76200" b="66675"/>
                <wp:wrapNone/>
                <wp:docPr id="2050466586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DFD4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203.95pt;margin-top:19.1pt;width:0;height:5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" strokecolor="black [3200]" strokeweight="1.5pt">
                <v:stroke endarrow="open"/>
              </v:shape>
            </w:pict>
          </mc:Fallback>
        </mc:AlternateConten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C7EE8E" wp14:editId="42045FF9">
                <wp:simplePos x="0" y="0"/>
                <wp:positionH relativeFrom="column">
                  <wp:posOffset>1342390</wp:posOffset>
                </wp:positionH>
                <wp:positionV relativeFrom="paragraph">
                  <wp:posOffset>252095</wp:posOffset>
                </wp:positionV>
                <wp:extent cx="714375" cy="628650"/>
                <wp:effectExtent l="0" t="0" r="66675" b="57150"/>
                <wp:wrapNone/>
                <wp:docPr id="625343626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62865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176BD" id="Gerade Verbindung mit Pfeil 1" o:spid="_x0000_s1026" type="#_x0000_t32" style="position:absolute;margin-left:105.7pt;margin-top:19.85pt;width:56.2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" strokecolor="black [3200]" strokeweight="1.5pt">
                <v:stroke endarrow="open"/>
              </v:shape>
            </w:pict>
          </mc:Fallback>
        </mc:AlternateContent>
      </w:r>
    </w:p>
    <w:p w14:paraId="60B11E1C" w14:textId="4350C73F" w:rsidR="006D3201" w:rsidRDefault="00487C1D" w:rsidP="006D3201">
      <w:pPr>
        <w:rPr>
          <w:noProof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97759" wp14:editId="20B63AD7">
                <wp:simplePos x="0" y="0"/>
                <wp:positionH relativeFrom="column">
                  <wp:posOffset>3104514</wp:posOffset>
                </wp:positionH>
                <wp:positionV relativeFrom="paragraph">
                  <wp:posOffset>12700</wp:posOffset>
                </wp:positionV>
                <wp:extent cx="685800" cy="581025"/>
                <wp:effectExtent l="38100" t="0" r="19050" b="47625"/>
                <wp:wrapNone/>
                <wp:docPr id="668555215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5810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7AA1D" id="Gerade Verbindung mit Pfeil 1" o:spid="_x0000_s1026" type="#_x0000_t32" style="position:absolute;margin-left:244.45pt;margin-top:1pt;width:54pt;height:45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" strokecolor="black [3200]" strokeweight="1.5pt">
                <v:stroke endarrow="open"/>
              </v:shape>
            </w:pict>
          </mc:Fallback>
        </mc:AlternateContent>
      </w:r>
    </w:p>
    <w:p w14:paraId="3C3AA8B8" w14:textId="6C7433F0" w:rsidR="00487C1D" w:rsidRDefault="00487C1D" w:rsidP="006D3201">
      <w:pPr>
        <w:rPr>
          <w:noProof/>
        </w:rPr>
      </w:pPr>
    </w:p>
    <w:p w14:paraId="711EF21E" w14:textId="77777777" w:rsidR="00AB436B" w:rsidRDefault="00AB436B" w:rsidP="006D3201"/>
    <w:p w14:paraId="40758531" w14:textId="5FBD8957" w:rsidR="00AB436B" w:rsidRDefault="00AB436B" w:rsidP="006D3201"/>
    <w:p w14:paraId="78C7C678" w14:textId="217DEC0A" w:rsidR="006D3201" w:rsidRDefault="006D3201" w:rsidP="006D320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92D26" wp14:editId="0689DF3A">
                <wp:simplePos x="0" y="0"/>
                <wp:positionH relativeFrom="column">
                  <wp:posOffset>1539240</wp:posOffset>
                </wp:positionH>
                <wp:positionV relativeFrom="paragraph">
                  <wp:posOffset>52705</wp:posOffset>
                </wp:positionV>
                <wp:extent cx="2108200" cy="533400"/>
                <wp:effectExtent l="0" t="0" r="6350" b="0"/>
                <wp:wrapNone/>
                <wp:docPr id="60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53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EBA5E2" w14:textId="0602902A" w:rsidR="006D3201" w:rsidRPr="006D3201" w:rsidRDefault="006D3201" w:rsidP="00AC4074">
                            <w:pPr>
                              <w:pStyle w:val="ekvaufgabenwortkarte"/>
                              <w:rPr>
                                <w:sz w:val="48"/>
                                <w:szCs w:val="48"/>
                              </w:rPr>
                            </w:pPr>
                            <w:r w:rsidRPr="006D3201">
                              <w:rPr>
                                <w:sz w:val="48"/>
                                <w:szCs w:val="48"/>
                              </w:rPr>
                              <w:t>Begeisterung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92D26" id="_x0000_t202" coordsize="21600,21600" o:spt="202" path="m,l,21600r21600,l21600,xe">
                <v:stroke joinstyle="miter"/>
                <v:path gradientshapeok="t" o:connecttype="rect"/>
              </v:shapetype>
              <v:shape id="Textfeld 74" o:spid="_x0000_s1026" type="#_x0000_t202" style="position:absolute;margin-left:121.2pt;margin-top:4.15pt;width:166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" fillcolor="#bfbfbf [2412]" stroked="f" strokeweight=".5pt">
                <v:textbox>
                  <w:txbxContent>
                    <w:p w14:paraId="13EBA5E2" w14:textId="0602902A" w:rsidR="006D3201" w:rsidRPr="006D3201" w:rsidRDefault="006D3201" w:rsidP="00AC4074">
                      <w:pPr>
                        <w:pStyle w:val="ekvaufgabenwortkarte"/>
                        <w:rPr>
                          <w:sz w:val="48"/>
                          <w:szCs w:val="48"/>
                        </w:rPr>
                      </w:pPr>
                      <w:r w:rsidRPr="006D3201">
                        <w:rPr>
                          <w:sz w:val="48"/>
                          <w:szCs w:val="48"/>
                        </w:rPr>
                        <w:t>Begeisterung</w:t>
                      </w:r>
                      <w:r>
                        <w:rPr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16E2D509" w14:textId="66826582" w:rsidR="006D3201" w:rsidRDefault="006D3201" w:rsidP="006D3201"/>
    <w:p w14:paraId="5F4C2B39" w14:textId="4A27A151" w:rsidR="006D3201" w:rsidRDefault="006D3201" w:rsidP="006D3201"/>
    <w:p w14:paraId="5E42B357" w14:textId="3209E10A" w:rsidR="00487C1D" w:rsidRDefault="00487C1D" w:rsidP="006D3201"/>
    <w:p w14:paraId="1AA4DB27" w14:textId="055FE816" w:rsidR="00487C1D" w:rsidRDefault="00487C1D" w:rsidP="006D3201"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B3C398" wp14:editId="1C842A36">
                <wp:simplePos x="0" y="0"/>
                <wp:positionH relativeFrom="column">
                  <wp:posOffset>3037839</wp:posOffset>
                </wp:positionH>
                <wp:positionV relativeFrom="paragraph">
                  <wp:posOffset>84455</wp:posOffset>
                </wp:positionV>
                <wp:extent cx="733425" cy="504825"/>
                <wp:effectExtent l="0" t="0" r="66675" b="47625"/>
                <wp:wrapNone/>
                <wp:docPr id="1629546470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5048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C3849" id="Gerade Verbindung mit Pfeil 1" o:spid="_x0000_s1026" type="#_x0000_t32" style="position:absolute;margin-left:239.2pt;margin-top:6.65pt;width:57.7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" strokecolor="black [3200]" strokeweight="1.5pt">
                <v:stroke endarrow="open"/>
              </v:shape>
            </w:pict>
          </mc:Fallback>
        </mc:AlternateConten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9C8B1D" wp14:editId="6852944C">
                <wp:simplePos x="0" y="0"/>
                <wp:positionH relativeFrom="column">
                  <wp:posOffset>1361440</wp:posOffset>
                </wp:positionH>
                <wp:positionV relativeFrom="paragraph">
                  <wp:posOffset>74930</wp:posOffset>
                </wp:positionV>
                <wp:extent cx="797560" cy="514350"/>
                <wp:effectExtent l="38100" t="0" r="21590" b="57150"/>
                <wp:wrapNone/>
                <wp:docPr id="965350214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7560" cy="51435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39A8" id="Gerade Verbindung mit Pfeil 1" o:spid="_x0000_s1026" type="#_x0000_t32" style="position:absolute;margin-left:107.2pt;margin-top:5.9pt;width:62.8pt;height:40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" strokecolor="black [3200]" strokeweight="1.5pt">
                <v:stroke endarrow="open"/>
              </v:shape>
            </w:pict>
          </mc:Fallback>
        </mc:AlternateConten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93D84F" wp14:editId="672014B5">
                <wp:simplePos x="0" y="0"/>
                <wp:positionH relativeFrom="column">
                  <wp:posOffset>2619375</wp:posOffset>
                </wp:positionH>
                <wp:positionV relativeFrom="paragraph">
                  <wp:posOffset>41910</wp:posOffset>
                </wp:positionV>
                <wp:extent cx="0" cy="638175"/>
                <wp:effectExtent l="95250" t="0" r="76200" b="66675"/>
                <wp:wrapNone/>
                <wp:docPr id="1217865675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CC999" id="Gerade Verbindung mit Pfeil 1" o:spid="_x0000_s1026" type="#_x0000_t32" style="position:absolute;margin-left:206.25pt;margin-top:3.3pt;width:0;height:5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" strokecolor="black [3200]" strokeweight="1.5pt">
                <v:stroke endarrow="open"/>
              </v:shape>
            </w:pict>
          </mc:Fallback>
        </mc:AlternateContent>
      </w:r>
    </w:p>
    <w:p w14:paraId="4209C682" w14:textId="40E9A11C" w:rsidR="006D3201" w:rsidRDefault="006D3201" w:rsidP="006D3201"/>
    <w:p w14:paraId="77D375D9" w14:textId="27B33827" w:rsidR="006D3201" w:rsidRDefault="006D3201" w:rsidP="006D3201"/>
    <w:p w14:paraId="017DA868" w14:textId="77777777" w:rsidR="00AB436B" w:rsidRDefault="00AB436B" w:rsidP="006D3201"/>
    <w:p w14:paraId="6E57747E" w14:textId="77777777" w:rsidR="00AB436B" w:rsidRDefault="00AB436B" w:rsidP="006D3201"/>
    <w:p w14:paraId="6F40AE0C" w14:textId="77777777" w:rsidR="00487C1D" w:rsidRDefault="00487C1D" w:rsidP="006D3201"/>
    <w:p w14:paraId="62A66E2D" w14:textId="4B574D63" w:rsidR="006D3201" w:rsidRDefault="006D3201" w:rsidP="006D3201">
      <w:r>
        <w:t>wirkt sich aus …</w:t>
      </w:r>
    </w:p>
    <w:p w14:paraId="6805CFBC" w14:textId="77777777" w:rsidR="006D3201" w:rsidRDefault="006D3201" w:rsidP="006D3201"/>
    <w:p w14:paraId="3A5DAD55" w14:textId="77777777" w:rsidR="006D3201" w:rsidRDefault="006D3201" w:rsidP="006D3201">
      <w:r>
        <w:t>In der Bibel heißt es: Der Geist Gottes bewirkt bei uns Menschen Weisheit, Einsicht, Rat, Stärke, Erkenntnis, Gottesfurcht und Frömmigkeit. Was bewirkt der Geist, der dich bewegt? Schreibe deine Gedanken auf. Benutze die Satzanfänge.</w:t>
      </w:r>
    </w:p>
    <w:p w14:paraId="77EC3A2F" w14:textId="466C0DE4" w:rsidR="006D3201" w:rsidRDefault="006D3201" w:rsidP="006D3201">
      <w:r>
        <w:t>Der Geist, der mich bewegt, …</w:t>
      </w:r>
    </w:p>
    <w:p w14:paraId="2ECFA4A7" w14:textId="77777777" w:rsidR="00BF55C0" w:rsidRDefault="00BF55C0" w:rsidP="006D3201"/>
    <w:p w14:paraId="232D2260" w14:textId="77777777" w:rsidR="00487C1D" w:rsidRPr="006D3201" w:rsidRDefault="006D3201" w:rsidP="00487C1D">
      <w:pPr>
        <w:pStyle w:val="ekvschreiblinie"/>
        <w:rPr>
          <w:rStyle w:val="ekvlsungunterstrichen"/>
        </w:rPr>
      </w:pPr>
      <w:r>
        <w:t xml:space="preserve">… bewirkt, dass ich </w:t>
      </w:r>
      <w:r w:rsidR="00487C1D" w:rsidRPr="00487C1D">
        <w:rPr>
          <w:rStyle w:val="ekvlckentextunterstrichen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487C1D">
        <w:rPr>
          <w:rStyle w:val="ekvlckentextunterstrichen"/>
        </w:rPr>
        <w:t xml:space="preserve">                                                                                                            </w:t>
      </w:r>
      <w:r w:rsidR="00487C1D" w:rsidRPr="00487C1D">
        <w:rPr>
          <w:rStyle w:val="ekvlckentextunterstrichen"/>
        </w:rPr>
        <w:t>_</w:t>
      </w:r>
    </w:p>
    <w:p w14:paraId="7C7E28FD" w14:textId="244D12F8" w:rsidR="006D3201" w:rsidRPr="00BF55C0" w:rsidRDefault="006D3201" w:rsidP="00487C1D">
      <w:pPr>
        <w:pStyle w:val="ekvschreiblinie"/>
        <w:rPr>
          <w:rStyle w:val="ekvlsungunterstrichen"/>
        </w:rPr>
      </w:pPr>
      <w:r>
        <w:t>… bewirkt in der Welt</w:t>
      </w:r>
      <w:r w:rsidR="00BF55C0">
        <w:t xml:space="preserve"> </w:t>
      </w:r>
      <w:r w:rsidR="00487C1D" w:rsidRPr="00487C1D">
        <w:rPr>
          <w:rStyle w:val="ekvlckentextunterstrichen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487C1D">
        <w:rPr>
          <w:rStyle w:val="ekvlckentextunterstrichen"/>
        </w:rPr>
        <w:t xml:space="preserve">                                                                                                            </w:t>
      </w:r>
      <w:r w:rsidR="00487C1D" w:rsidRPr="00487C1D">
        <w:rPr>
          <w:rStyle w:val="ekvlckentextunterstrichen"/>
        </w:rPr>
        <w:t>_</w:t>
      </w:r>
    </w:p>
    <w:sectPr w:rsidR="006D3201" w:rsidRPr="00BF55C0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FD8F" w14:textId="77777777" w:rsidR="006D3201" w:rsidRDefault="006D3201" w:rsidP="003C599D">
      <w:pPr>
        <w:spacing w:line="240" w:lineRule="auto"/>
      </w:pPr>
      <w:r>
        <w:separator/>
      </w:r>
    </w:p>
  </w:endnote>
  <w:endnote w:type="continuationSeparator" w:id="0">
    <w:p w14:paraId="3DF213E0" w14:textId="77777777" w:rsidR="006D3201" w:rsidRDefault="006D320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CDA3B51" w14:textId="77777777" w:rsidTr="00503EE6">
      <w:trPr>
        <w:trHeight w:hRule="exact" w:val="680"/>
      </w:trPr>
      <w:tc>
        <w:tcPr>
          <w:tcW w:w="864" w:type="dxa"/>
          <w:noWrap/>
        </w:tcPr>
        <w:p w14:paraId="3071DC8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EA5B198" wp14:editId="559AE41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B26F42D" w14:textId="2593C6E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BF55C0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5CF1266" w14:textId="68753FEE" w:rsidR="002659C5" w:rsidRPr="00913892" w:rsidRDefault="00947DC8" w:rsidP="00BF55C0">
          <w:pPr>
            <w:pStyle w:val="ekvquelle"/>
          </w:pPr>
          <w:r>
            <w:t xml:space="preserve">Textquelle: </w:t>
          </w:r>
          <w:r w:rsidR="00BF55C0">
            <w:t>Gerhard Ziener</w:t>
          </w:r>
        </w:p>
      </w:tc>
      <w:tc>
        <w:tcPr>
          <w:tcW w:w="813" w:type="dxa"/>
        </w:tcPr>
        <w:p w14:paraId="64019C68" w14:textId="77777777" w:rsidR="002659C5" w:rsidRPr="00913892" w:rsidRDefault="002659C5" w:rsidP="00913892">
          <w:pPr>
            <w:pStyle w:val="ekvpagina"/>
          </w:pPr>
        </w:p>
      </w:tc>
    </w:tr>
  </w:tbl>
  <w:p w14:paraId="4B225DB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EDC0" w14:textId="77777777" w:rsidR="006D3201" w:rsidRDefault="006D3201" w:rsidP="003C599D">
      <w:pPr>
        <w:spacing w:line="240" w:lineRule="auto"/>
      </w:pPr>
      <w:r>
        <w:separator/>
      </w:r>
    </w:p>
  </w:footnote>
  <w:footnote w:type="continuationSeparator" w:id="0">
    <w:p w14:paraId="67C600F5" w14:textId="77777777" w:rsidR="006D3201" w:rsidRDefault="006D320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00415F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7E8CE4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3E1B6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AF608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16971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AE75B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9E5CD5C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68A8F9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7CB92D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7CE75D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CB47F2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0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014D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116C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267D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500C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87C1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C51"/>
    <w:rsid w:val="006C4E52"/>
    <w:rsid w:val="006C6A77"/>
    <w:rsid w:val="006D1212"/>
    <w:rsid w:val="006D1F6D"/>
    <w:rsid w:val="006D3201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5C43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2D4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436B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55C0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3387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68632"/>
  <w15:chartTrackingRefBased/>
  <w15:docId w15:val="{90EADB11-E73E-4916-B483-054794E5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2025-05-20T13:06:00Z</dcterms:created>
  <dcterms:modified xsi:type="dcterms:W3CDTF">2025-05-21T13:17:00Z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