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91E1" w14:textId="623B5221" w:rsidR="00901B13" w:rsidRDefault="004F6AF1" w:rsidP="003807F6">
      <w:pPr>
        <w:pStyle w:val="ekvue2arial"/>
      </w:pPr>
      <w:r>
        <w:t>Ich löse ein Problem</w:t>
      </w:r>
    </w:p>
    <w:p w14:paraId="4B2114C0" w14:textId="77777777" w:rsidR="008B07E0" w:rsidRDefault="008B07E0" w:rsidP="008B07E0"/>
    <w:p w14:paraId="3A7092C5" w14:textId="3B6C4D5B" w:rsidR="008B07E0" w:rsidRDefault="008B07E0" w:rsidP="008B07E0">
      <w:r>
        <w:t>Im Umgang mit Tieren und der Natur gibt es immer wieder Problemsituationen. Das bedeutet, Menschen müssen Entscheidungen treffen, die nicht ganz einfach sind. Häufig treffen dabei verschiedene Interessen aufeinander</w:t>
      </w:r>
      <w:r w:rsidR="00F37408">
        <w:t xml:space="preserve"> und es kommt zu Konflikten. In solchen Situationen muss eine Lösung gefunden werden, die verschiedene Interessen in Einklang bringt. Dabei </w:t>
      </w:r>
      <w:r w:rsidR="003807F6">
        <w:t>sollte</w:t>
      </w:r>
      <w:r w:rsidR="00F37408">
        <w:t xml:space="preserve"> aber auch bedacht werden, dass nicht alles, was möglich ist, auch ethisch richtig ist.</w:t>
      </w:r>
    </w:p>
    <w:p w14:paraId="4DDA8400" w14:textId="77777777" w:rsidR="008B07E0" w:rsidRDefault="008B07E0" w:rsidP="008B07E0"/>
    <w:p w14:paraId="47DCB9B9" w14:textId="4CE7980E" w:rsidR="008B07E0" w:rsidRDefault="008B07E0" w:rsidP="008B07E0">
      <w:pPr>
        <w:pStyle w:val="ekvue3arial"/>
      </w:pPr>
      <w:r>
        <w:t>Problemsituationen</w:t>
      </w:r>
    </w:p>
    <w:p w14:paraId="6362D949" w14:textId="77777777" w:rsidR="008B07E0" w:rsidRPr="00E216A3" w:rsidRDefault="008B07E0" w:rsidP="004F6AF1">
      <w:pPr>
        <w:rPr>
          <w:rStyle w:val="ekvlsungunterstrichenausgeblendet"/>
        </w:rPr>
      </w:pPr>
    </w:p>
    <w:p w14:paraId="06D2EFAA" w14:textId="710C3521" w:rsidR="008B07E0" w:rsidRDefault="002F6FDD" w:rsidP="008B07E0">
      <w:r>
        <w:t xml:space="preserve">1. </w:t>
      </w:r>
      <w:r w:rsidR="008B07E0">
        <w:t>Ist es gerechtfertigt, Tiere für Arbeit oder Sport einzusetzen, wenn sie dabei möglicherweise leiden?</w:t>
      </w:r>
    </w:p>
    <w:p w14:paraId="559C66E1" w14:textId="2D388789" w:rsidR="008B07E0" w:rsidRDefault="008B07E0" w:rsidP="008B07E0">
      <w:pPr>
        <w:pStyle w:val="ekvschreiblinie"/>
      </w:pPr>
      <w:r>
        <w:t>Ja, weil …</w:t>
      </w:r>
      <w:r w:rsidRPr="008B07E0">
        <w:rPr>
          <w:u w:val="single"/>
        </w:rPr>
        <w:tab/>
      </w:r>
    </w:p>
    <w:p w14:paraId="38E3938C" w14:textId="6CB467A9" w:rsidR="008B07E0" w:rsidRDefault="008B07E0" w:rsidP="008B07E0">
      <w:pPr>
        <w:pStyle w:val="ekvschreiblinie"/>
      </w:pPr>
      <w:r>
        <w:t>Nein, weil …</w:t>
      </w:r>
      <w:r w:rsidRPr="008B07E0">
        <w:rPr>
          <w:u w:val="single"/>
        </w:rPr>
        <w:tab/>
      </w:r>
    </w:p>
    <w:p w14:paraId="2565B5DD" w14:textId="77777777" w:rsidR="008B07E0" w:rsidRDefault="008B07E0" w:rsidP="008B07E0"/>
    <w:p w14:paraId="465C93FF" w14:textId="4CC13568" w:rsidR="008B07E0" w:rsidRDefault="002F6FDD" w:rsidP="008B07E0">
      <w:r>
        <w:t>2. Darf ich Müll auf dem Schulhof liegen lassen, der nicht von mir stammt?</w:t>
      </w:r>
    </w:p>
    <w:p w14:paraId="65748D43" w14:textId="77777777" w:rsidR="008B07E0" w:rsidRDefault="008B07E0" w:rsidP="008B07E0">
      <w:pPr>
        <w:pStyle w:val="ekvschreiblinie"/>
      </w:pPr>
      <w:r>
        <w:t>Ja, weil …</w:t>
      </w:r>
      <w:r w:rsidRPr="008B07E0">
        <w:rPr>
          <w:u w:val="single"/>
        </w:rPr>
        <w:tab/>
      </w:r>
    </w:p>
    <w:p w14:paraId="435C37B4" w14:textId="77777777" w:rsidR="008B07E0" w:rsidRDefault="008B07E0" w:rsidP="008B07E0">
      <w:pPr>
        <w:pStyle w:val="ekvschreiblinie"/>
      </w:pPr>
      <w:r>
        <w:t>Nein, weil …</w:t>
      </w:r>
      <w:r w:rsidRPr="008B07E0">
        <w:rPr>
          <w:u w:val="single"/>
        </w:rPr>
        <w:tab/>
      </w:r>
    </w:p>
    <w:p w14:paraId="47383041" w14:textId="77777777" w:rsidR="008B07E0" w:rsidRDefault="008B07E0" w:rsidP="008B07E0"/>
    <w:p w14:paraId="00F1F9D9" w14:textId="72BE82B9" w:rsidR="008B07E0" w:rsidRDefault="002F6FDD" w:rsidP="008B07E0">
      <w:r>
        <w:t xml:space="preserve">3. </w:t>
      </w:r>
      <w:r w:rsidR="008B07E0">
        <w:t>Dürfen Wälder ab</w:t>
      </w:r>
      <w:r>
        <w:t>ge</w:t>
      </w:r>
      <w:r w:rsidR="008B07E0">
        <w:t>holz</w:t>
      </w:r>
      <w:r>
        <w:t>t werden,</w:t>
      </w:r>
      <w:r w:rsidR="008B07E0">
        <w:t xml:space="preserve"> um </w:t>
      </w:r>
      <w:r>
        <w:t>Platz für</w:t>
      </w:r>
      <w:r w:rsidR="008B07E0">
        <w:t xml:space="preserve"> Windräder für nachhaltigen Strom </w:t>
      </w:r>
      <w:r>
        <w:t>zu schaffen</w:t>
      </w:r>
      <w:r w:rsidR="003807F6">
        <w:t>?</w:t>
      </w:r>
    </w:p>
    <w:p w14:paraId="566EC4FF" w14:textId="77777777" w:rsidR="002F6FDD" w:rsidRDefault="002F6FDD" w:rsidP="002F6FDD">
      <w:pPr>
        <w:pStyle w:val="ekvschreiblinie"/>
      </w:pPr>
      <w:r>
        <w:t>Ja, weil …</w:t>
      </w:r>
      <w:r w:rsidRPr="008B07E0">
        <w:rPr>
          <w:u w:val="single"/>
        </w:rPr>
        <w:tab/>
      </w:r>
    </w:p>
    <w:p w14:paraId="72885435" w14:textId="77777777" w:rsidR="002F6FDD" w:rsidRDefault="002F6FDD" w:rsidP="002F6FDD">
      <w:pPr>
        <w:pStyle w:val="ekvschreiblinie"/>
      </w:pPr>
      <w:r>
        <w:t>Nein, weil …</w:t>
      </w:r>
      <w:r w:rsidRPr="008B07E0">
        <w:rPr>
          <w:u w:val="single"/>
        </w:rPr>
        <w:tab/>
      </w:r>
    </w:p>
    <w:p w14:paraId="5E0A97CD" w14:textId="77777777" w:rsidR="008B07E0" w:rsidRDefault="008B07E0" w:rsidP="008B07E0"/>
    <w:p w14:paraId="309BC3B0" w14:textId="3E8764EE" w:rsidR="008B07E0" w:rsidRDefault="002F6FDD" w:rsidP="002F6FDD">
      <w:r>
        <w:t>4. Darf die 10b mit dem Flugzeug von Berlin nach Wien fliegen, anstatt die deutlich längere Busfahrt auf sich zu nehmen</w:t>
      </w:r>
      <w:r w:rsidR="003807F6">
        <w:t>?</w:t>
      </w:r>
    </w:p>
    <w:p w14:paraId="731372D5" w14:textId="77777777" w:rsidR="002F6FDD" w:rsidRDefault="002F6FDD" w:rsidP="002F6FDD">
      <w:pPr>
        <w:pStyle w:val="ekvschreiblinie"/>
      </w:pPr>
      <w:r>
        <w:t>Ja, weil …</w:t>
      </w:r>
      <w:r w:rsidRPr="008B07E0">
        <w:rPr>
          <w:u w:val="single"/>
        </w:rPr>
        <w:tab/>
      </w:r>
    </w:p>
    <w:p w14:paraId="4C293FB4" w14:textId="77777777" w:rsidR="002F6FDD" w:rsidRDefault="002F6FDD" w:rsidP="002F6FDD">
      <w:pPr>
        <w:pStyle w:val="ekvschreiblinie"/>
        <w:rPr>
          <w:u w:val="single"/>
        </w:rPr>
      </w:pPr>
      <w:r>
        <w:t>Nein, weil …</w:t>
      </w:r>
      <w:r w:rsidRPr="008B07E0">
        <w:rPr>
          <w:u w:val="single"/>
        </w:rPr>
        <w:tab/>
      </w:r>
    </w:p>
    <w:p w14:paraId="753538C9" w14:textId="77777777" w:rsidR="002F6FDD" w:rsidRDefault="002F6FDD" w:rsidP="002F6FDD"/>
    <w:p w14:paraId="7AC80873" w14:textId="06001ED4" w:rsidR="002F6FDD" w:rsidRDefault="002F6FDD" w:rsidP="002F6FDD">
      <w:pPr>
        <w:pStyle w:val="ekvschreiblinie"/>
        <w:rPr>
          <w:u w:val="single"/>
        </w:rPr>
      </w:pPr>
      <w:r>
        <w:rPr>
          <w:u w:val="single"/>
        </w:rPr>
        <w:t>5.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A60124" w14:textId="37C64D0C" w:rsidR="00F37408" w:rsidRDefault="00F37408" w:rsidP="002F6FDD">
      <w:pPr>
        <w:pStyle w:val="ekvschreiblinie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E77D53" w14:textId="77777777" w:rsidR="00F37408" w:rsidRDefault="00F37408" w:rsidP="00C0489E">
      <w:pPr>
        <w:pStyle w:val="ekvue3arial"/>
      </w:pPr>
    </w:p>
    <w:p w14:paraId="27F5B80A" w14:textId="09F80BC0" w:rsidR="008949CE" w:rsidRDefault="008949CE" w:rsidP="00C0489E">
      <w:pPr>
        <w:pStyle w:val="ekvue3arial"/>
      </w:pPr>
      <w:r>
        <w:t>Aufgaben</w:t>
      </w:r>
    </w:p>
    <w:p w14:paraId="4B24DE0F" w14:textId="4B24FDCE" w:rsidR="00546C6D" w:rsidRDefault="002F6FDD" w:rsidP="007412D8">
      <w:pPr>
        <w:pStyle w:val="ekvaufzhlung"/>
      </w:pPr>
      <w:r>
        <w:t>1.</w:t>
      </w:r>
      <w:r w:rsidR="007412D8">
        <w:tab/>
      </w:r>
      <w:r>
        <w:t>Lest euch die Problemsituationen durch. Formuliert schriftlich zu jedem Problem ein Argument dafür und ein Argument dagegen.</w:t>
      </w:r>
    </w:p>
    <w:p w14:paraId="154E8236" w14:textId="6529983B" w:rsidR="00F37408" w:rsidRDefault="00F37408" w:rsidP="007412D8">
      <w:pPr>
        <w:pStyle w:val="ekvaufzhlung"/>
      </w:pPr>
      <w:r>
        <w:t xml:space="preserve">2. </w:t>
      </w:r>
      <w:r w:rsidR="007412D8">
        <w:tab/>
      </w:r>
      <w:r>
        <w:t>Formuliert eine eigene Problemsituation mit entsprechenden Argumenten.</w:t>
      </w:r>
    </w:p>
    <w:p w14:paraId="72ED2179" w14:textId="3A4C187C" w:rsidR="002F6FDD" w:rsidRDefault="002F6FDD" w:rsidP="007412D8">
      <w:pPr>
        <w:pStyle w:val="ekvaufzhlung"/>
      </w:pPr>
      <w:r>
        <w:t>3.</w:t>
      </w:r>
      <w:r w:rsidR="007412D8">
        <w:tab/>
      </w:r>
      <w:r w:rsidR="00F37408">
        <w:t xml:space="preserve">Tauscht euch über eure Argumente aus. Markiert </w:t>
      </w:r>
      <w:r w:rsidR="003807F6">
        <w:t xml:space="preserve">Begründungen, die </w:t>
      </w:r>
      <w:r w:rsidR="00F37408">
        <w:t>aus eurer Sicht ethisch falsch</w:t>
      </w:r>
      <w:r w:rsidR="003807F6">
        <w:t xml:space="preserve"> sind.</w:t>
      </w:r>
    </w:p>
    <w:p w14:paraId="7FC503E0" w14:textId="7853E771" w:rsidR="002F6FDD" w:rsidRDefault="002F6FDD" w:rsidP="007412D8">
      <w:pPr>
        <w:pStyle w:val="ekvaufzhlung"/>
      </w:pPr>
      <w:r>
        <w:t>4.</w:t>
      </w:r>
      <w:r w:rsidR="007412D8">
        <w:tab/>
      </w:r>
      <w:r>
        <w:t>Bildet Kleingruppen und wählt eines der Probleme aus. Findet eine Lösung, wie man zukünftig mit diesem Problem umgehen könnte.</w:t>
      </w:r>
    </w:p>
    <w:p w14:paraId="567AA36A" w14:textId="26EACEAE" w:rsidR="002F6FDD" w:rsidRDefault="002F6FDD" w:rsidP="007412D8">
      <w:pPr>
        <w:pStyle w:val="ekvaufzhlung"/>
      </w:pPr>
      <w:r>
        <w:t>5.</w:t>
      </w:r>
      <w:r w:rsidR="007412D8">
        <w:tab/>
      </w:r>
      <w:r>
        <w:t>Stellt eure Lösungen in der Lerngruppe vor.</w:t>
      </w:r>
    </w:p>
    <w:sectPr w:rsidR="002F6FDD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90F9" w14:textId="77777777" w:rsidR="007D1E54" w:rsidRDefault="007D1E54" w:rsidP="003C599D">
      <w:pPr>
        <w:spacing w:line="240" w:lineRule="auto"/>
      </w:pPr>
      <w:r>
        <w:separator/>
      </w:r>
    </w:p>
  </w:endnote>
  <w:endnote w:type="continuationSeparator" w:id="0">
    <w:p w14:paraId="29C97E2E" w14:textId="77777777" w:rsidR="007D1E54" w:rsidRDefault="007D1E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114ABD6" w14:textId="77777777" w:rsidTr="00503EE6">
      <w:trPr>
        <w:trHeight w:hRule="exact" w:val="680"/>
      </w:trPr>
      <w:tc>
        <w:tcPr>
          <w:tcW w:w="864" w:type="dxa"/>
          <w:noWrap/>
        </w:tcPr>
        <w:p w14:paraId="53955AB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F6B052E" wp14:editId="17B26B83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3C5E391" w14:textId="18C5600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3807F6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50E5D0A" w14:textId="00AB26FE" w:rsidR="002659C5" w:rsidRPr="00913892" w:rsidRDefault="00947DC8" w:rsidP="003807F6">
          <w:pPr>
            <w:pStyle w:val="ekvquelle"/>
          </w:pPr>
          <w:r>
            <w:t xml:space="preserve">Textquelle: </w:t>
          </w:r>
          <w:r w:rsidR="003807F6">
            <w:t>Claudius Kretzer (Autor)</w:t>
          </w:r>
        </w:p>
      </w:tc>
      <w:tc>
        <w:tcPr>
          <w:tcW w:w="813" w:type="dxa"/>
        </w:tcPr>
        <w:p w14:paraId="3313FE6F" w14:textId="77777777" w:rsidR="002659C5" w:rsidRPr="00913892" w:rsidRDefault="002659C5" w:rsidP="00913892">
          <w:pPr>
            <w:pStyle w:val="ekvpagina"/>
          </w:pPr>
        </w:p>
      </w:tc>
    </w:tr>
  </w:tbl>
  <w:p w14:paraId="3110FD7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9F870" w14:textId="77777777" w:rsidR="007D1E54" w:rsidRDefault="007D1E54" w:rsidP="003C599D">
      <w:pPr>
        <w:spacing w:line="240" w:lineRule="auto"/>
      </w:pPr>
      <w:r>
        <w:separator/>
      </w:r>
    </w:p>
  </w:footnote>
  <w:footnote w:type="continuationSeparator" w:id="0">
    <w:p w14:paraId="6F4EF7CD" w14:textId="77777777" w:rsidR="007D1E54" w:rsidRDefault="007D1E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33760D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F5053EE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B09473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3BC21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91BCA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1002E4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FB8C0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EC6AF8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E8A63A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E1DF82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748144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5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4DF3"/>
    <w:rsid w:val="000C77CA"/>
    <w:rsid w:val="000D15D9"/>
    <w:rsid w:val="000D40DE"/>
    <w:rsid w:val="000D4791"/>
    <w:rsid w:val="000D5ADE"/>
    <w:rsid w:val="000E343E"/>
    <w:rsid w:val="000E72F2"/>
    <w:rsid w:val="000F0417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1F7DA4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2F6FDD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1CA8"/>
    <w:rsid w:val="00376A0A"/>
    <w:rsid w:val="003807F6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29"/>
    <w:rsid w:val="003C113F"/>
    <w:rsid w:val="003C39DC"/>
    <w:rsid w:val="003C599D"/>
    <w:rsid w:val="003D3D68"/>
    <w:rsid w:val="003D70F5"/>
    <w:rsid w:val="003E21AC"/>
    <w:rsid w:val="003E2E52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115E"/>
    <w:rsid w:val="004E3969"/>
    <w:rsid w:val="004F45AB"/>
    <w:rsid w:val="004F6AF1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6C6D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7422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2D8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1E54"/>
    <w:rsid w:val="007E4DDC"/>
    <w:rsid w:val="007E5E71"/>
    <w:rsid w:val="007E67B3"/>
    <w:rsid w:val="008018A8"/>
    <w:rsid w:val="00801B7F"/>
    <w:rsid w:val="00802E02"/>
    <w:rsid w:val="00805D35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49CE"/>
    <w:rsid w:val="0089534A"/>
    <w:rsid w:val="008A529C"/>
    <w:rsid w:val="008B07E0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3ECB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5A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0489E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09B0"/>
    <w:rsid w:val="00C94D17"/>
    <w:rsid w:val="00CA4921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16A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37408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541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8662B"/>
  <w15:chartTrackingRefBased/>
  <w15:docId w15:val="{D50ADD6B-67B3-42CF-A187-B03006A6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2025-08-27T13:12:00Z</dcterms:created>
  <dcterms:modified xsi:type="dcterms:W3CDTF">2025-08-27T13:12:00Z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