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3FC0B89F" w14:textId="0545687F" w:rsidR="00901B13" w:rsidRDefault="002C61B7" w:rsidP="002C61B7">
      <w:pPr>
        <w:pStyle w:val="ekvue2arial"/>
      </w:pPr>
      <w:r>
        <w:t>Blut ist Leben</w:t>
      </w:r>
    </w:p>
    <w:p w14:paraId="6F35F68E" w14:textId="516D3DB0" w:rsidR="002C61B7" w:rsidRDefault="009309DF" w:rsidP="00FD20A8">
      <w:bookmarkStart w:id="0" w:name="bmStart"/>
      <w:bookmarkEnd w:id="0"/>
      <w:r>
        <w:rPr>
          <w:noProof/>
          <w:lang w:eastAsia="de-DE"/>
        </w:rPr>
        <mc:AlternateContent>
          <mc:Choice Requires="wps">
            <w:drawing>
              <wp:anchor distT="0" distB="0" distL="114300" distR="114300" simplePos="0" relativeHeight="251678720" behindDoc="0" locked="0" layoutInCell="1" allowOverlap="1" wp14:anchorId="3D077364" wp14:editId="6692FC4A">
                <wp:simplePos x="0" y="0"/>
                <wp:positionH relativeFrom="page">
                  <wp:posOffset>859134</wp:posOffset>
                </wp:positionH>
                <wp:positionV relativeFrom="paragraph">
                  <wp:posOffset>149323</wp:posOffset>
                </wp:positionV>
                <wp:extent cx="2699385" cy="752475"/>
                <wp:effectExtent l="0" t="0" r="24765" b="200025"/>
                <wp:wrapNone/>
                <wp:docPr id="788274202" name="Abgerundete rechteckige Legende 4"/>
                <wp:cNvGraphicFramePr/>
                <a:graphic xmlns:a="http://schemas.openxmlformats.org/drawingml/2006/main">
                  <a:graphicData uri="http://schemas.microsoft.com/office/word/2010/wordprocessingShape">
                    <wps:wsp>
                      <wps:cNvSpPr/>
                      <wps:spPr>
                        <a:xfrm>
                          <a:off x="0" y="0"/>
                          <a:ext cx="2699385" cy="752475"/>
                        </a:xfrm>
                        <a:prstGeom prst="wedgeRoundRectCallout">
                          <a:avLst>
                            <a:gd name="adj1" fmla="val 40905"/>
                            <a:gd name="adj2" fmla="val 70285"/>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EE4E5C" w14:textId="098F8ABB" w:rsidR="002C61B7" w:rsidRPr="00724064" w:rsidRDefault="002C61B7" w:rsidP="00AC4074">
                            <w:pPr>
                              <w:pStyle w:val="ekvsprechblase"/>
                              <w:rPr>
                                <w:color w:val="000000" w:themeColor="text1"/>
                              </w:rPr>
                            </w:pPr>
                            <w:r w:rsidRPr="002C61B7">
                              <w:rPr>
                                <w:color w:val="000000" w:themeColor="text1"/>
                              </w:rPr>
                              <w:t xml:space="preserve">Wenn der </w:t>
                            </w:r>
                            <w:proofErr w:type="spellStart"/>
                            <w:r w:rsidRPr="002C61B7">
                              <w:rPr>
                                <w:color w:val="000000" w:themeColor="text1"/>
                              </w:rPr>
                              <w:t>Dembowsky</w:t>
                            </w:r>
                            <w:proofErr w:type="spellEnd"/>
                            <w:r w:rsidRPr="002C61B7">
                              <w:rPr>
                                <w:color w:val="000000" w:themeColor="text1"/>
                              </w:rPr>
                              <w:t xml:space="preserve"> mir gleich wieder so bescheuert kommt, dann gibt’s ein Blutvergi</w:t>
                            </w:r>
                            <w:r w:rsidR="009309DF">
                              <w:rPr>
                                <w:color w:val="000000" w:themeColor="text1"/>
                              </w:rPr>
                              <w:t>eß</w:t>
                            </w:r>
                            <w:r w:rsidRPr="002C61B7">
                              <w:rPr>
                                <w:color w:val="000000" w:themeColor="text1"/>
                              </w:rPr>
                              <w: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07736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4" o:spid="_x0000_s1026" type="#_x0000_t62" style="position:absolute;margin-left:67.65pt;margin-top:11.75pt;width:212.55pt;height:59.2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" adj="19635,25982" fillcolor="white [3212]" strokecolor="#a5a5a5 [2092]">
                <v:textbox>
                  <w:txbxContent>
                    <w:p w14:paraId="27EE4E5C" w14:textId="098F8ABB" w:rsidR="002C61B7" w:rsidRPr="00724064" w:rsidRDefault="002C61B7" w:rsidP="00AC4074">
                      <w:pPr>
                        <w:pStyle w:val="ekvsprechblase"/>
                        <w:rPr>
                          <w:color w:val="000000" w:themeColor="text1"/>
                        </w:rPr>
                      </w:pPr>
                      <w:r w:rsidRPr="002C61B7">
                        <w:rPr>
                          <w:color w:val="000000" w:themeColor="text1"/>
                        </w:rPr>
                        <w:t xml:space="preserve">Wenn der </w:t>
                      </w:r>
                      <w:proofErr w:type="spellStart"/>
                      <w:r w:rsidRPr="002C61B7">
                        <w:rPr>
                          <w:color w:val="000000" w:themeColor="text1"/>
                        </w:rPr>
                        <w:t>Dembowsky</w:t>
                      </w:r>
                      <w:proofErr w:type="spellEnd"/>
                      <w:r w:rsidRPr="002C61B7">
                        <w:rPr>
                          <w:color w:val="000000" w:themeColor="text1"/>
                        </w:rPr>
                        <w:t xml:space="preserve"> mir gleich wieder so bescheuert kommt, dann gibt’s ein Blutvergi</w:t>
                      </w:r>
                      <w:r w:rsidR="009309DF">
                        <w:rPr>
                          <w:color w:val="000000" w:themeColor="text1"/>
                        </w:rPr>
                        <w:t>eß</w:t>
                      </w:r>
                      <w:r w:rsidRPr="002C61B7">
                        <w:rPr>
                          <w:color w:val="000000" w:themeColor="text1"/>
                        </w:rPr>
                        <w:t>en!</w:t>
                      </w:r>
                    </w:p>
                  </w:txbxContent>
                </v:textbox>
                <w10:wrap anchorx="page"/>
              </v:shape>
            </w:pict>
          </mc:Fallback>
        </mc:AlternateContent>
      </w:r>
      <w:r w:rsidR="002C61B7">
        <w:rPr>
          <w:noProof/>
          <w:lang w:eastAsia="de-DE"/>
        </w:rPr>
        <mc:AlternateContent>
          <mc:Choice Requires="wps">
            <w:drawing>
              <wp:anchor distT="0" distB="0" distL="114300" distR="114300" simplePos="0" relativeHeight="251676672" behindDoc="0" locked="0" layoutInCell="1" allowOverlap="1" wp14:anchorId="59E9F9E7" wp14:editId="66E47355">
                <wp:simplePos x="0" y="0"/>
                <wp:positionH relativeFrom="margin">
                  <wp:posOffset>3729990</wp:posOffset>
                </wp:positionH>
                <wp:positionV relativeFrom="paragraph">
                  <wp:posOffset>5715</wp:posOffset>
                </wp:positionV>
                <wp:extent cx="2699385" cy="504825"/>
                <wp:effectExtent l="19050" t="0" r="24765" b="238125"/>
                <wp:wrapNone/>
                <wp:docPr id="590969206" name="Abgerundete rechteckige Legende 4"/>
                <wp:cNvGraphicFramePr/>
                <a:graphic xmlns:a="http://schemas.openxmlformats.org/drawingml/2006/main">
                  <a:graphicData uri="http://schemas.microsoft.com/office/word/2010/wordprocessingShape">
                    <wps:wsp>
                      <wps:cNvSpPr/>
                      <wps:spPr>
                        <a:xfrm>
                          <a:off x="0" y="0"/>
                          <a:ext cx="2699385" cy="504825"/>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CFF14" w14:textId="11BCF886" w:rsidR="002C61B7" w:rsidRPr="00724064" w:rsidRDefault="002C61B7" w:rsidP="00AC4074">
                            <w:pPr>
                              <w:pStyle w:val="ekvsprechblase"/>
                              <w:rPr>
                                <w:color w:val="000000" w:themeColor="text1"/>
                              </w:rPr>
                            </w:pPr>
                            <w:r w:rsidRPr="002C61B7">
                              <w:rPr>
                                <w:color w:val="000000" w:themeColor="text1"/>
                              </w:rPr>
                              <w:t xml:space="preserve">Hast </w:t>
                            </w:r>
                            <w:r w:rsidR="009309DF">
                              <w:rPr>
                                <w:color w:val="000000" w:themeColor="text1"/>
                              </w:rPr>
                              <w:t>d</w:t>
                            </w:r>
                            <w:r w:rsidRPr="002C61B7">
                              <w:rPr>
                                <w:color w:val="000000" w:themeColor="text1"/>
                              </w:rPr>
                              <w:t>u über deine Mens schon einmal mit einer Ärztin gesprochen?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9F9E7" id="_x0000_s1027" type="#_x0000_t62" style="position:absolute;margin-left:293.7pt;margin-top:.45pt;width:212.55pt;height:39.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" adj="430,29103" fillcolor="white [3212]" strokecolor="#a5a5a5 [2092]">
                <v:textbox>
                  <w:txbxContent>
                    <w:p w14:paraId="014CFF14" w14:textId="11BCF886" w:rsidR="002C61B7" w:rsidRPr="00724064" w:rsidRDefault="002C61B7" w:rsidP="00AC4074">
                      <w:pPr>
                        <w:pStyle w:val="ekvsprechblase"/>
                        <w:rPr>
                          <w:color w:val="000000" w:themeColor="text1"/>
                        </w:rPr>
                      </w:pPr>
                      <w:r w:rsidRPr="002C61B7">
                        <w:rPr>
                          <w:color w:val="000000" w:themeColor="text1"/>
                        </w:rPr>
                        <w:t xml:space="preserve">Hast </w:t>
                      </w:r>
                      <w:r w:rsidR="009309DF">
                        <w:rPr>
                          <w:color w:val="000000" w:themeColor="text1"/>
                        </w:rPr>
                        <w:t>d</w:t>
                      </w:r>
                      <w:r w:rsidRPr="002C61B7">
                        <w:rPr>
                          <w:color w:val="000000" w:themeColor="text1"/>
                        </w:rPr>
                        <w:t>u über deine Mens schon einmal mit einer Ärztin gesprochen?</w:t>
                      </w:r>
                    </w:p>
                  </w:txbxContent>
                </v:textbox>
                <w10:wrap anchorx="margin"/>
              </v:shape>
            </w:pict>
          </mc:Fallback>
        </mc:AlternateContent>
      </w:r>
    </w:p>
    <w:p w14:paraId="1939BA4E" w14:textId="77777777" w:rsidR="002C61B7" w:rsidRDefault="002C61B7" w:rsidP="00FD20A8"/>
    <w:p w14:paraId="4641E882" w14:textId="77777777" w:rsidR="002C61B7" w:rsidRDefault="002C61B7" w:rsidP="00FD20A8"/>
    <w:p w14:paraId="2C1D2ABB" w14:textId="77777777" w:rsidR="002C61B7" w:rsidRDefault="002C61B7" w:rsidP="00FD20A8"/>
    <w:p w14:paraId="067C2EDA" w14:textId="458F4E4C" w:rsidR="002C61B7" w:rsidRDefault="002C61B7" w:rsidP="00FD20A8">
      <w:r>
        <w:rPr>
          <w:noProof/>
          <w:lang w:eastAsia="de-DE"/>
        </w:rPr>
        <mc:AlternateContent>
          <mc:Choice Requires="wps">
            <w:drawing>
              <wp:anchor distT="0" distB="0" distL="114300" distR="114300" simplePos="0" relativeHeight="251672576" behindDoc="0" locked="0" layoutInCell="1" allowOverlap="1" wp14:anchorId="40AA3000" wp14:editId="32A42C5C">
                <wp:simplePos x="0" y="0"/>
                <wp:positionH relativeFrom="margin">
                  <wp:posOffset>3996690</wp:posOffset>
                </wp:positionH>
                <wp:positionV relativeFrom="paragraph">
                  <wp:posOffset>93980</wp:posOffset>
                </wp:positionV>
                <wp:extent cx="2085975" cy="333375"/>
                <wp:effectExtent l="38100" t="0" r="28575" b="161925"/>
                <wp:wrapNone/>
                <wp:docPr id="209634474" name="Abgerundete rechteckige Legende 4"/>
                <wp:cNvGraphicFramePr/>
                <a:graphic xmlns:a="http://schemas.openxmlformats.org/drawingml/2006/main">
                  <a:graphicData uri="http://schemas.microsoft.com/office/word/2010/wordprocessingShape">
                    <wps:wsp>
                      <wps:cNvSpPr/>
                      <wps:spPr>
                        <a:xfrm>
                          <a:off x="0" y="0"/>
                          <a:ext cx="2085975" cy="333375"/>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072EAB" w14:textId="35418907" w:rsidR="002C61B7" w:rsidRPr="00724064" w:rsidRDefault="002C61B7" w:rsidP="00AC4074">
                            <w:pPr>
                              <w:pStyle w:val="ekvsprechblase"/>
                              <w:rPr>
                                <w:color w:val="000000" w:themeColor="text1"/>
                              </w:rPr>
                            </w:pPr>
                            <w:r w:rsidRPr="002C61B7">
                              <w:rPr>
                                <w:color w:val="000000" w:themeColor="text1"/>
                              </w:rPr>
                              <w:t>Ich kann echt kein Blut sehen!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A3000" id="_x0000_s1028" type="#_x0000_t62" style="position:absolute;margin-left:314.7pt;margin-top:7.4pt;width:164.25pt;height:26.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" adj="430,29103" fillcolor="white [3212]" strokecolor="#a5a5a5 [2092]">
                <v:textbox>
                  <w:txbxContent>
                    <w:p w14:paraId="03072EAB" w14:textId="35418907" w:rsidR="002C61B7" w:rsidRPr="00724064" w:rsidRDefault="002C61B7" w:rsidP="00AC4074">
                      <w:pPr>
                        <w:pStyle w:val="ekvsprechblase"/>
                        <w:rPr>
                          <w:color w:val="000000" w:themeColor="text1"/>
                        </w:rPr>
                      </w:pPr>
                      <w:r w:rsidRPr="002C61B7">
                        <w:rPr>
                          <w:color w:val="000000" w:themeColor="text1"/>
                        </w:rPr>
                        <w:t>Ich kann echt kein Blut sehen!</w:t>
                      </w:r>
                    </w:p>
                  </w:txbxContent>
                </v:textbox>
                <w10:wrap anchorx="margin"/>
              </v:shape>
            </w:pict>
          </mc:Fallback>
        </mc:AlternateContent>
      </w:r>
    </w:p>
    <w:p w14:paraId="504AC24A" w14:textId="77777777" w:rsidR="002C61B7" w:rsidRDefault="002C61B7" w:rsidP="00FD20A8"/>
    <w:p w14:paraId="7D4CAB82" w14:textId="6647EF35" w:rsidR="002C61B7" w:rsidRDefault="002C61B7" w:rsidP="00FD20A8"/>
    <w:p w14:paraId="5A2FAD9A" w14:textId="70B0A535" w:rsidR="002C61B7" w:rsidRDefault="009309DF" w:rsidP="00FD20A8">
      <w:r>
        <w:rPr>
          <w:noProof/>
          <w:lang w:eastAsia="de-DE"/>
        </w:rPr>
        <mc:AlternateContent>
          <mc:Choice Requires="wps">
            <w:drawing>
              <wp:anchor distT="0" distB="0" distL="114300" distR="114300" simplePos="0" relativeHeight="251674624" behindDoc="0" locked="0" layoutInCell="1" allowOverlap="1" wp14:anchorId="7480F413" wp14:editId="01DF4D90">
                <wp:simplePos x="0" y="0"/>
                <wp:positionH relativeFrom="margin">
                  <wp:posOffset>618490</wp:posOffset>
                </wp:positionH>
                <wp:positionV relativeFrom="paragraph">
                  <wp:posOffset>29210</wp:posOffset>
                </wp:positionV>
                <wp:extent cx="1971675" cy="381000"/>
                <wp:effectExtent l="0" t="0" r="28575" b="133350"/>
                <wp:wrapNone/>
                <wp:docPr id="170025454" name="Abgerundete rechteckige Legende 4"/>
                <wp:cNvGraphicFramePr/>
                <a:graphic xmlns:a="http://schemas.openxmlformats.org/drawingml/2006/main">
                  <a:graphicData uri="http://schemas.microsoft.com/office/word/2010/wordprocessingShape">
                    <wps:wsp>
                      <wps:cNvSpPr/>
                      <wps:spPr>
                        <a:xfrm>
                          <a:off x="0" y="0"/>
                          <a:ext cx="1971675" cy="381000"/>
                        </a:xfrm>
                        <a:prstGeom prst="wedgeRoundRectCallout">
                          <a:avLst>
                            <a:gd name="adj1" fmla="val 42330"/>
                            <a:gd name="adj2" fmla="val 7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5400D0" w14:textId="358485B5" w:rsidR="002C61B7" w:rsidRPr="00724064" w:rsidRDefault="002C61B7" w:rsidP="00AC4074">
                            <w:pPr>
                              <w:pStyle w:val="ekvsprechblase"/>
                              <w:rPr>
                                <w:color w:val="000000" w:themeColor="text1"/>
                              </w:rPr>
                            </w:pPr>
                            <w:r w:rsidRPr="002C61B7">
                              <w:rPr>
                                <w:color w:val="000000" w:themeColor="text1"/>
                              </w:rPr>
                              <w:t>Oh, mein Gott: Du blutest 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0F413" id="_x0000_s1029" type="#_x0000_t62" style="position:absolute;margin-left:48.7pt;margin-top:2.3pt;width:155.25pt;height:30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" adj="19943,26943" fillcolor="white [3212]" strokecolor="#a5a5a5 [2092]">
                <v:textbox>
                  <w:txbxContent>
                    <w:p w14:paraId="135400D0" w14:textId="358485B5" w:rsidR="002C61B7" w:rsidRPr="00724064" w:rsidRDefault="002C61B7" w:rsidP="00AC4074">
                      <w:pPr>
                        <w:pStyle w:val="ekvsprechblase"/>
                        <w:rPr>
                          <w:color w:val="000000" w:themeColor="text1"/>
                        </w:rPr>
                      </w:pPr>
                      <w:r w:rsidRPr="002C61B7">
                        <w:rPr>
                          <w:color w:val="000000" w:themeColor="text1"/>
                        </w:rPr>
                        <w:t>Oh, mein Gott: Du blutest ja!</w:t>
                      </w:r>
                    </w:p>
                  </w:txbxContent>
                </v:textbox>
                <w10:wrap anchorx="margin"/>
              </v:shape>
            </w:pict>
          </mc:Fallback>
        </mc:AlternateContent>
      </w:r>
    </w:p>
    <w:p w14:paraId="624E817D" w14:textId="62751DC7" w:rsidR="002C61B7" w:rsidRDefault="002C61B7" w:rsidP="00FD20A8">
      <w:r>
        <w:rPr>
          <w:noProof/>
          <w:lang w:eastAsia="de-DE"/>
        </w:rPr>
        <mc:AlternateContent>
          <mc:Choice Requires="wps">
            <w:drawing>
              <wp:anchor distT="0" distB="0" distL="114300" distR="114300" simplePos="0" relativeHeight="251666432" behindDoc="0" locked="0" layoutInCell="1" allowOverlap="1" wp14:anchorId="5CBBE3AD" wp14:editId="37971389">
                <wp:simplePos x="0" y="0"/>
                <wp:positionH relativeFrom="page">
                  <wp:posOffset>4600575</wp:posOffset>
                </wp:positionH>
                <wp:positionV relativeFrom="paragraph">
                  <wp:posOffset>20321</wp:posOffset>
                </wp:positionV>
                <wp:extent cx="2699385" cy="342900"/>
                <wp:effectExtent l="19050" t="0" r="24765" b="152400"/>
                <wp:wrapNone/>
                <wp:docPr id="1548928192" name="Abgerundete rechteckige Legende 4"/>
                <wp:cNvGraphicFramePr/>
                <a:graphic xmlns:a="http://schemas.openxmlformats.org/drawingml/2006/main">
                  <a:graphicData uri="http://schemas.microsoft.com/office/word/2010/wordprocessingShape">
                    <wps:wsp>
                      <wps:cNvSpPr/>
                      <wps:spPr>
                        <a:xfrm>
                          <a:off x="0" y="0"/>
                          <a:ext cx="2699385" cy="342900"/>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55A29F" w14:textId="5F469777" w:rsidR="002C61B7" w:rsidRPr="00724064" w:rsidRDefault="002C61B7" w:rsidP="00AC4074">
                            <w:pPr>
                              <w:pStyle w:val="ekvsprechblase"/>
                              <w:rPr>
                                <w:color w:val="000000" w:themeColor="text1"/>
                              </w:rPr>
                            </w:pPr>
                            <w:r w:rsidRPr="002C61B7">
                              <w:rPr>
                                <w:color w:val="000000" w:themeColor="text1"/>
                              </w:rPr>
                              <w:t xml:space="preserve">Ich </w:t>
                            </w:r>
                            <w:proofErr w:type="spellStart"/>
                            <w:r w:rsidRPr="002C61B7">
                              <w:rPr>
                                <w:color w:val="000000" w:themeColor="text1"/>
                              </w:rPr>
                              <w:t>versprech</w:t>
                            </w:r>
                            <w:proofErr w:type="spellEnd"/>
                            <w:r w:rsidRPr="002C61B7">
                              <w:rPr>
                                <w:color w:val="000000" w:themeColor="text1"/>
                              </w:rPr>
                              <w:t>‘ dir: Jens muss bluten!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BE3AD" id="_x0000_s1030" type="#_x0000_t62" style="position:absolute;margin-left:362.25pt;margin-top:1.6pt;width:212.55pt;height:27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" adj="430,29103" fillcolor="white [3212]" strokecolor="#a5a5a5 [2092]">
                <v:textbox>
                  <w:txbxContent>
                    <w:p w14:paraId="1255A29F" w14:textId="5F469777" w:rsidR="002C61B7" w:rsidRPr="00724064" w:rsidRDefault="002C61B7" w:rsidP="00AC4074">
                      <w:pPr>
                        <w:pStyle w:val="ekvsprechblase"/>
                        <w:rPr>
                          <w:color w:val="000000" w:themeColor="text1"/>
                        </w:rPr>
                      </w:pPr>
                      <w:r w:rsidRPr="002C61B7">
                        <w:rPr>
                          <w:color w:val="000000" w:themeColor="text1"/>
                        </w:rPr>
                        <w:t xml:space="preserve">Ich </w:t>
                      </w:r>
                      <w:proofErr w:type="spellStart"/>
                      <w:r w:rsidRPr="002C61B7">
                        <w:rPr>
                          <w:color w:val="000000" w:themeColor="text1"/>
                        </w:rPr>
                        <w:t>versprech</w:t>
                      </w:r>
                      <w:proofErr w:type="spellEnd"/>
                      <w:r w:rsidRPr="002C61B7">
                        <w:rPr>
                          <w:color w:val="000000" w:themeColor="text1"/>
                        </w:rPr>
                        <w:t>‘ dir: Jens muss bluten!</w:t>
                      </w:r>
                    </w:p>
                  </w:txbxContent>
                </v:textbox>
                <w10:wrap anchorx="page"/>
              </v:shape>
            </w:pict>
          </mc:Fallback>
        </mc:AlternateContent>
      </w:r>
    </w:p>
    <w:p w14:paraId="0CEC2C21" w14:textId="7F7AC9DF" w:rsidR="002C61B7" w:rsidRDefault="002C61B7" w:rsidP="00FD20A8"/>
    <w:p w14:paraId="6397336B" w14:textId="127A67AE" w:rsidR="002C61B7" w:rsidRDefault="002C61B7" w:rsidP="00FD20A8"/>
    <w:p w14:paraId="229DC298" w14:textId="45254841" w:rsidR="002C61B7" w:rsidRDefault="009309DF" w:rsidP="00FD20A8">
      <w:r>
        <w:rPr>
          <w:noProof/>
          <w:lang w:eastAsia="de-DE"/>
        </w:rPr>
        <mc:AlternateContent>
          <mc:Choice Requires="wps">
            <w:drawing>
              <wp:anchor distT="0" distB="0" distL="114300" distR="114300" simplePos="0" relativeHeight="251668480" behindDoc="0" locked="0" layoutInCell="1" allowOverlap="1" wp14:anchorId="45750191" wp14:editId="34C0AA8B">
                <wp:simplePos x="0" y="0"/>
                <wp:positionH relativeFrom="margin">
                  <wp:align>left</wp:align>
                </wp:positionH>
                <wp:positionV relativeFrom="paragraph">
                  <wp:posOffset>12700</wp:posOffset>
                </wp:positionV>
                <wp:extent cx="2286000" cy="352425"/>
                <wp:effectExtent l="0" t="0" r="628650" b="28575"/>
                <wp:wrapNone/>
                <wp:docPr id="503153822" name="Abgerundete rechteckige Legende 4"/>
                <wp:cNvGraphicFramePr/>
                <a:graphic xmlns:a="http://schemas.openxmlformats.org/drawingml/2006/main">
                  <a:graphicData uri="http://schemas.microsoft.com/office/word/2010/wordprocessingShape">
                    <wps:wsp>
                      <wps:cNvSpPr/>
                      <wps:spPr>
                        <a:xfrm>
                          <a:off x="847725" y="3114675"/>
                          <a:ext cx="2286000" cy="352425"/>
                        </a:xfrm>
                        <a:prstGeom prst="wedgeRoundRectCallout">
                          <a:avLst>
                            <a:gd name="adj1" fmla="val 75325"/>
                            <a:gd name="adj2" fmla="val 9062"/>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C5FA39" w14:textId="0D41B169" w:rsidR="002C61B7" w:rsidRPr="00724064" w:rsidRDefault="002C61B7" w:rsidP="00AC4074">
                            <w:pPr>
                              <w:pStyle w:val="ekvsprechblase"/>
                              <w:rPr>
                                <w:color w:val="000000" w:themeColor="text1"/>
                              </w:rPr>
                            </w:pPr>
                            <w:r w:rsidRPr="002C61B7">
                              <w:rPr>
                                <w:color w:val="000000" w:themeColor="text1"/>
                              </w:rPr>
                              <w:t>Seid ihr eigentlich blutsverwandt?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50191" id="_x0000_s1031" type="#_x0000_t62" style="position:absolute;margin-left:0;margin-top:1pt;width:180pt;height:27.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" adj="27070,12757" fillcolor="white [3212]" strokecolor="#a5a5a5 [2092]">
                <v:textbox>
                  <w:txbxContent>
                    <w:p w14:paraId="1CC5FA39" w14:textId="0D41B169" w:rsidR="002C61B7" w:rsidRPr="00724064" w:rsidRDefault="002C61B7" w:rsidP="00AC4074">
                      <w:pPr>
                        <w:pStyle w:val="ekvsprechblase"/>
                        <w:rPr>
                          <w:color w:val="000000" w:themeColor="text1"/>
                        </w:rPr>
                      </w:pPr>
                      <w:r w:rsidRPr="002C61B7">
                        <w:rPr>
                          <w:color w:val="000000" w:themeColor="text1"/>
                        </w:rPr>
                        <w:t>Seid ihr eigentlich blutsverwandt?</w:t>
                      </w:r>
                    </w:p>
                  </w:txbxContent>
                </v:textbox>
                <w10:wrap anchorx="margin"/>
              </v:shape>
            </w:pict>
          </mc:Fallback>
        </mc:AlternateContent>
      </w:r>
      <w:r>
        <w:rPr>
          <w:noProof/>
          <w:lang w:eastAsia="de-DE"/>
        </w:rPr>
        <mc:AlternateContent>
          <mc:Choice Requires="wps">
            <w:drawing>
              <wp:anchor distT="0" distB="0" distL="114300" distR="114300" simplePos="0" relativeHeight="251664384" behindDoc="0" locked="0" layoutInCell="1" allowOverlap="1" wp14:anchorId="2C10671F" wp14:editId="4251B783">
                <wp:simplePos x="0" y="0"/>
                <wp:positionH relativeFrom="page">
                  <wp:posOffset>4619625</wp:posOffset>
                </wp:positionH>
                <wp:positionV relativeFrom="paragraph">
                  <wp:posOffset>88900</wp:posOffset>
                </wp:positionV>
                <wp:extent cx="1838325" cy="361950"/>
                <wp:effectExtent l="38100" t="0" r="28575" b="171450"/>
                <wp:wrapNone/>
                <wp:docPr id="490455418" name="Abgerundete rechteckige Legende 4"/>
                <wp:cNvGraphicFramePr/>
                <a:graphic xmlns:a="http://schemas.openxmlformats.org/drawingml/2006/main">
                  <a:graphicData uri="http://schemas.microsoft.com/office/word/2010/wordprocessingShape">
                    <wps:wsp>
                      <wps:cNvSpPr/>
                      <wps:spPr>
                        <a:xfrm>
                          <a:off x="0" y="0"/>
                          <a:ext cx="1838325" cy="361950"/>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E16163" w14:textId="75847C91" w:rsidR="002C61B7" w:rsidRPr="00724064" w:rsidRDefault="002C61B7" w:rsidP="00AC4074">
                            <w:pPr>
                              <w:pStyle w:val="ekvsprechblase"/>
                              <w:rPr>
                                <w:color w:val="000000" w:themeColor="text1"/>
                              </w:rPr>
                            </w:pPr>
                            <w:r w:rsidRPr="002C61B7">
                              <w:rPr>
                                <w:color w:val="000000" w:themeColor="text1"/>
                              </w:rPr>
                              <w:t>Blut, Schweiß und Tränen!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0671F" id="_x0000_s1032" type="#_x0000_t62" style="position:absolute;margin-left:363.75pt;margin-top:7pt;width:144.75pt;height:2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" adj="430,29103" fillcolor="white [3212]" strokecolor="#a5a5a5 [2092]">
                <v:textbox>
                  <w:txbxContent>
                    <w:p w14:paraId="7DE16163" w14:textId="75847C91" w:rsidR="002C61B7" w:rsidRPr="00724064" w:rsidRDefault="002C61B7" w:rsidP="00AC4074">
                      <w:pPr>
                        <w:pStyle w:val="ekvsprechblase"/>
                        <w:rPr>
                          <w:color w:val="000000" w:themeColor="text1"/>
                        </w:rPr>
                      </w:pPr>
                      <w:r w:rsidRPr="002C61B7">
                        <w:rPr>
                          <w:color w:val="000000" w:themeColor="text1"/>
                        </w:rPr>
                        <w:t>Blut, Schweiß und Tränen!</w:t>
                      </w:r>
                    </w:p>
                  </w:txbxContent>
                </v:textbox>
                <w10:wrap anchorx="page"/>
              </v:shape>
            </w:pict>
          </mc:Fallback>
        </mc:AlternateContent>
      </w:r>
    </w:p>
    <w:p w14:paraId="22F87767" w14:textId="6761F61D" w:rsidR="002C61B7" w:rsidRDefault="002C61B7" w:rsidP="00FD20A8"/>
    <w:p w14:paraId="18045367" w14:textId="5BAEEFB0" w:rsidR="002C61B7" w:rsidRDefault="009309DF" w:rsidP="00FD20A8">
      <w:r>
        <w:rPr>
          <w:noProof/>
          <w:lang w:eastAsia="de-DE"/>
        </w:rPr>
        <mc:AlternateContent>
          <mc:Choice Requires="wps">
            <w:drawing>
              <wp:anchor distT="0" distB="0" distL="114300" distR="114300" simplePos="0" relativeHeight="251662336" behindDoc="0" locked="0" layoutInCell="1" allowOverlap="1" wp14:anchorId="0AC60FA9" wp14:editId="6623AF4F">
                <wp:simplePos x="0" y="0"/>
                <wp:positionH relativeFrom="page">
                  <wp:posOffset>561975</wp:posOffset>
                </wp:positionH>
                <wp:positionV relativeFrom="paragraph">
                  <wp:posOffset>109220</wp:posOffset>
                </wp:positionV>
                <wp:extent cx="3295650" cy="342900"/>
                <wp:effectExtent l="0" t="0" r="19050" b="152400"/>
                <wp:wrapNone/>
                <wp:docPr id="1767166441" name="Abgerundete rechteckige Legende 4"/>
                <wp:cNvGraphicFramePr/>
                <a:graphic xmlns:a="http://schemas.openxmlformats.org/drawingml/2006/main">
                  <a:graphicData uri="http://schemas.microsoft.com/office/word/2010/wordprocessingShape">
                    <wps:wsp>
                      <wps:cNvSpPr/>
                      <wps:spPr>
                        <a:xfrm>
                          <a:off x="0" y="0"/>
                          <a:ext cx="3295650" cy="342900"/>
                        </a:xfrm>
                        <a:prstGeom prst="wedgeRoundRectCallout">
                          <a:avLst>
                            <a:gd name="adj1" fmla="val 47368"/>
                            <a:gd name="adj2" fmla="val 81960"/>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5EDCE7" w14:textId="01D80AE3" w:rsidR="002C61B7" w:rsidRPr="00724064" w:rsidRDefault="002C61B7" w:rsidP="00AC4074">
                            <w:pPr>
                              <w:pStyle w:val="ekvsprechblase"/>
                              <w:rPr>
                                <w:color w:val="000000" w:themeColor="text1"/>
                              </w:rPr>
                            </w:pPr>
                            <w:r w:rsidRPr="002C61B7">
                              <w:rPr>
                                <w:color w:val="000000" w:themeColor="text1"/>
                              </w:rPr>
                              <w:t>Bei der Musik, die da läuft, bluten mir ja die Ohren!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60FA9" id="_x0000_s1033" type="#_x0000_t62" style="position:absolute;margin-left:44.25pt;margin-top:8.6pt;width:259.5pt;height:2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" adj="21031,28503" fillcolor="white [3212]" strokecolor="#a5a5a5 [2092]">
                <v:textbox>
                  <w:txbxContent>
                    <w:p w14:paraId="765EDCE7" w14:textId="01D80AE3" w:rsidR="002C61B7" w:rsidRPr="00724064" w:rsidRDefault="002C61B7" w:rsidP="00AC4074">
                      <w:pPr>
                        <w:pStyle w:val="ekvsprechblase"/>
                        <w:rPr>
                          <w:color w:val="000000" w:themeColor="text1"/>
                        </w:rPr>
                      </w:pPr>
                      <w:r w:rsidRPr="002C61B7">
                        <w:rPr>
                          <w:color w:val="000000" w:themeColor="text1"/>
                        </w:rPr>
                        <w:t>Bei der Musik, die da läuft, bluten mir ja die Ohren!</w:t>
                      </w:r>
                    </w:p>
                  </w:txbxContent>
                </v:textbox>
                <w10:wrap anchorx="page"/>
              </v:shape>
            </w:pict>
          </mc:Fallback>
        </mc:AlternateContent>
      </w:r>
    </w:p>
    <w:p w14:paraId="1DDD084F" w14:textId="73C8E2AD" w:rsidR="002C61B7" w:rsidRDefault="002C61B7" w:rsidP="00FD20A8"/>
    <w:p w14:paraId="356AC64A" w14:textId="2BA1D513" w:rsidR="002C61B7" w:rsidRDefault="002C61B7" w:rsidP="00FD20A8"/>
    <w:p w14:paraId="4A498F7E" w14:textId="20EFF851" w:rsidR="002C61B7" w:rsidRDefault="002C61B7" w:rsidP="00FD20A8">
      <w:r>
        <w:rPr>
          <w:noProof/>
          <w:lang w:eastAsia="de-DE"/>
        </w:rPr>
        <mc:AlternateContent>
          <mc:Choice Requires="wps">
            <w:drawing>
              <wp:anchor distT="0" distB="0" distL="114300" distR="114300" simplePos="0" relativeHeight="251660288" behindDoc="0" locked="0" layoutInCell="1" allowOverlap="1" wp14:anchorId="16A22772" wp14:editId="2B9C1DD4">
                <wp:simplePos x="0" y="0"/>
                <wp:positionH relativeFrom="page">
                  <wp:posOffset>4533900</wp:posOffset>
                </wp:positionH>
                <wp:positionV relativeFrom="paragraph">
                  <wp:posOffset>3810</wp:posOffset>
                </wp:positionV>
                <wp:extent cx="2699385" cy="533400"/>
                <wp:effectExtent l="19050" t="0" r="24765" b="228600"/>
                <wp:wrapNone/>
                <wp:docPr id="1510141558" name="Abgerundete rechteckige Legende 4"/>
                <wp:cNvGraphicFramePr/>
                <a:graphic xmlns:a="http://schemas.openxmlformats.org/drawingml/2006/main">
                  <a:graphicData uri="http://schemas.microsoft.com/office/word/2010/wordprocessingShape">
                    <wps:wsp>
                      <wps:cNvSpPr/>
                      <wps:spPr>
                        <a:xfrm>
                          <a:off x="0" y="0"/>
                          <a:ext cx="2699385" cy="533400"/>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192A88" w14:textId="2A30F6D2" w:rsidR="002C61B7" w:rsidRPr="00724064" w:rsidRDefault="002C61B7" w:rsidP="00AC4074">
                            <w:pPr>
                              <w:pStyle w:val="ekvsprechblase"/>
                              <w:rPr>
                                <w:color w:val="000000" w:themeColor="text1"/>
                              </w:rPr>
                            </w:pPr>
                            <w:r w:rsidRPr="002C61B7">
                              <w:rPr>
                                <w:color w:val="000000" w:themeColor="text1"/>
                              </w:rPr>
                              <w:t>Würdest du ein Steak auch essen, wenn es noch blutig 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22772" id="_x0000_s1034" type="#_x0000_t62" style="position:absolute;margin-left:357pt;margin-top:.3pt;width:212.55pt;height:4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" adj="430,29103" fillcolor="white [3212]" strokecolor="#a5a5a5 [2092]">
                <v:textbox>
                  <w:txbxContent>
                    <w:p w14:paraId="59192A88" w14:textId="2A30F6D2" w:rsidR="002C61B7" w:rsidRPr="00724064" w:rsidRDefault="002C61B7" w:rsidP="00AC4074">
                      <w:pPr>
                        <w:pStyle w:val="ekvsprechblase"/>
                        <w:rPr>
                          <w:color w:val="000000" w:themeColor="text1"/>
                        </w:rPr>
                      </w:pPr>
                      <w:r w:rsidRPr="002C61B7">
                        <w:rPr>
                          <w:color w:val="000000" w:themeColor="text1"/>
                        </w:rPr>
                        <w:t>Würdest du ein Steak auch essen, wenn es noch blutig ist?</w:t>
                      </w:r>
                    </w:p>
                  </w:txbxContent>
                </v:textbox>
                <w10:wrap anchorx="page"/>
              </v:shape>
            </w:pict>
          </mc:Fallback>
        </mc:AlternateContent>
      </w:r>
    </w:p>
    <w:p w14:paraId="7E54539E" w14:textId="0578D978" w:rsidR="002C61B7" w:rsidRDefault="009309DF" w:rsidP="00FD20A8">
      <w:r>
        <w:rPr>
          <w:noProof/>
          <w:lang w:eastAsia="de-DE"/>
        </w:rPr>
        <mc:AlternateContent>
          <mc:Choice Requires="wps">
            <w:drawing>
              <wp:anchor distT="0" distB="0" distL="114300" distR="114300" simplePos="0" relativeHeight="251670528" behindDoc="0" locked="0" layoutInCell="1" allowOverlap="1" wp14:anchorId="11189BF3" wp14:editId="770821B2">
                <wp:simplePos x="0" y="0"/>
                <wp:positionH relativeFrom="margin">
                  <wp:posOffset>-1368</wp:posOffset>
                </wp:positionH>
                <wp:positionV relativeFrom="paragraph">
                  <wp:posOffset>45085</wp:posOffset>
                </wp:positionV>
                <wp:extent cx="2699385" cy="314325"/>
                <wp:effectExtent l="0" t="0" r="24765" b="219075"/>
                <wp:wrapNone/>
                <wp:docPr id="1057565978" name="Abgerundete rechteckige Legende 4"/>
                <wp:cNvGraphicFramePr/>
                <a:graphic xmlns:a="http://schemas.openxmlformats.org/drawingml/2006/main">
                  <a:graphicData uri="http://schemas.microsoft.com/office/word/2010/wordprocessingShape">
                    <wps:wsp>
                      <wps:cNvSpPr/>
                      <wps:spPr>
                        <a:xfrm>
                          <a:off x="0" y="0"/>
                          <a:ext cx="2699385" cy="314325"/>
                        </a:xfrm>
                        <a:prstGeom prst="wedgeRoundRectCallout">
                          <a:avLst>
                            <a:gd name="adj1" fmla="val 46077"/>
                            <a:gd name="adj2" fmla="val 103253"/>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6B8CA" w14:textId="083B72C4" w:rsidR="002C61B7" w:rsidRPr="00724064" w:rsidRDefault="002C61B7" w:rsidP="00AC4074">
                            <w:pPr>
                              <w:pStyle w:val="ekvsprechblase"/>
                              <w:rPr>
                                <w:color w:val="000000" w:themeColor="text1"/>
                              </w:rPr>
                            </w:pPr>
                            <w:r w:rsidRPr="002C61B7">
                              <w:rPr>
                                <w:color w:val="000000" w:themeColor="text1"/>
                              </w:rPr>
                              <w:t xml:space="preserve">Die </w:t>
                            </w:r>
                            <w:proofErr w:type="spellStart"/>
                            <w:r w:rsidRPr="002C61B7">
                              <w:rPr>
                                <w:color w:val="000000" w:themeColor="text1"/>
                              </w:rPr>
                              <w:t>Sajak</w:t>
                            </w:r>
                            <w:proofErr w:type="spellEnd"/>
                            <w:r w:rsidRPr="002C61B7">
                              <w:rPr>
                                <w:color w:val="000000" w:themeColor="text1"/>
                              </w:rPr>
                              <w:t xml:space="preserve"> ist doch echt kaltblütig, oder?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89BF3" id="_x0000_s1035" type="#_x0000_t62" style="position:absolute;margin-left:-.1pt;margin-top:3.55pt;width:212.55pt;height:24.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" adj="20753,33103" fillcolor="white [3212]" strokecolor="#a5a5a5 [2092]">
                <v:textbox>
                  <w:txbxContent>
                    <w:p w14:paraId="4376B8CA" w14:textId="083B72C4" w:rsidR="002C61B7" w:rsidRPr="00724064" w:rsidRDefault="002C61B7" w:rsidP="00AC4074">
                      <w:pPr>
                        <w:pStyle w:val="ekvsprechblase"/>
                        <w:rPr>
                          <w:color w:val="000000" w:themeColor="text1"/>
                        </w:rPr>
                      </w:pPr>
                      <w:r w:rsidRPr="002C61B7">
                        <w:rPr>
                          <w:color w:val="000000" w:themeColor="text1"/>
                        </w:rPr>
                        <w:t xml:space="preserve">Die </w:t>
                      </w:r>
                      <w:proofErr w:type="spellStart"/>
                      <w:r w:rsidRPr="002C61B7">
                        <w:rPr>
                          <w:color w:val="000000" w:themeColor="text1"/>
                        </w:rPr>
                        <w:t>Sajak</w:t>
                      </w:r>
                      <w:proofErr w:type="spellEnd"/>
                      <w:r w:rsidRPr="002C61B7">
                        <w:rPr>
                          <w:color w:val="000000" w:themeColor="text1"/>
                        </w:rPr>
                        <w:t xml:space="preserve"> ist doch echt kaltblütig, oder?</w:t>
                      </w:r>
                    </w:p>
                  </w:txbxContent>
                </v:textbox>
                <w10:wrap anchorx="margin"/>
              </v:shape>
            </w:pict>
          </mc:Fallback>
        </mc:AlternateContent>
      </w:r>
    </w:p>
    <w:p w14:paraId="48087BF7" w14:textId="5EABF23C" w:rsidR="002C61B7" w:rsidRDefault="002C61B7" w:rsidP="00FD20A8"/>
    <w:p w14:paraId="78DBF657" w14:textId="517F6FC7" w:rsidR="002C61B7" w:rsidRDefault="002C61B7" w:rsidP="00FD20A8"/>
    <w:p w14:paraId="60C6E795" w14:textId="2D3A890E" w:rsidR="002C61B7" w:rsidRDefault="002C61B7" w:rsidP="00FD20A8"/>
    <w:p w14:paraId="60743033" w14:textId="4CB9778C" w:rsidR="002C61B7" w:rsidRDefault="009309DF" w:rsidP="00FD20A8">
      <w:r>
        <w:rPr>
          <w:noProof/>
          <w:lang w:eastAsia="de-DE"/>
        </w:rPr>
        <mc:AlternateContent>
          <mc:Choice Requires="wps">
            <w:drawing>
              <wp:anchor distT="0" distB="0" distL="114300" distR="114300" simplePos="0" relativeHeight="251691008" behindDoc="0" locked="0" layoutInCell="1" allowOverlap="1" wp14:anchorId="0DE76774" wp14:editId="697181EF">
                <wp:simplePos x="0" y="0"/>
                <wp:positionH relativeFrom="margin">
                  <wp:posOffset>229744</wp:posOffset>
                </wp:positionH>
                <wp:positionV relativeFrom="paragraph">
                  <wp:posOffset>7850</wp:posOffset>
                </wp:positionV>
                <wp:extent cx="2699385" cy="533400"/>
                <wp:effectExtent l="0" t="0" r="24765" b="209550"/>
                <wp:wrapNone/>
                <wp:docPr id="540423286" name="Abgerundete rechteckige Legende 4"/>
                <wp:cNvGraphicFramePr/>
                <a:graphic xmlns:a="http://schemas.openxmlformats.org/drawingml/2006/main">
                  <a:graphicData uri="http://schemas.microsoft.com/office/word/2010/wordprocessingShape">
                    <wps:wsp>
                      <wps:cNvSpPr/>
                      <wps:spPr>
                        <a:xfrm>
                          <a:off x="0" y="0"/>
                          <a:ext cx="2699385" cy="533400"/>
                        </a:xfrm>
                        <a:prstGeom prst="wedgeRoundRectCallout">
                          <a:avLst>
                            <a:gd name="adj1" fmla="val 43166"/>
                            <a:gd name="adj2" fmla="val 82167"/>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B24626" w14:textId="022C255B" w:rsidR="002C61B7" w:rsidRPr="00724064" w:rsidRDefault="002C61B7" w:rsidP="00AC4074">
                            <w:pPr>
                              <w:pStyle w:val="ekvsprechblase"/>
                              <w:rPr>
                                <w:color w:val="000000" w:themeColor="text1"/>
                              </w:rPr>
                            </w:pPr>
                            <w:r w:rsidRPr="002C61B7">
                              <w:rPr>
                                <w:color w:val="000000" w:themeColor="text1"/>
                              </w:rPr>
                              <w:t>Was meint die Müller, wenn sie sagt, das soll uns in Fleisch und Blut übergehen?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76774" id="_x0000_s1036" type="#_x0000_t62" style="position:absolute;margin-left:18.1pt;margin-top:.6pt;width:212.55pt;height:4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" adj="20124,28548" fillcolor="white [3212]" strokecolor="#a5a5a5 [2092]">
                <v:textbox>
                  <w:txbxContent>
                    <w:p w14:paraId="44B24626" w14:textId="022C255B" w:rsidR="002C61B7" w:rsidRPr="00724064" w:rsidRDefault="002C61B7" w:rsidP="00AC4074">
                      <w:pPr>
                        <w:pStyle w:val="ekvsprechblase"/>
                        <w:rPr>
                          <w:color w:val="000000" w:themeColor="text1"/>
                        </w:rPr>
                      </w:pPr>
                      <w:r w:rsidRPr="002C61B7">
                        <w:rPr>
                          <w:color w:val="000000" w:themeColor="text1"/>
                        </w:rPr>
                        <w:t>Was meint die Müller, wenn sie sagt, das soll uns in Fleisch und Blut übergehen?</w:t>
                      </w:r>
                    </w:p>
                  </w:txbxContent>
                </v:textbox>
                <w10:wrap anchorx="margin"/>
              </v:shape>
            </w:pict>
          </mc:Fallback>
        </mc:AlternateContent>
      </w:r>
    </w:p>
    <w:p w14:paraId="517CA034" w14:textId="04A1C2C3" w:rsidR="002C61B7" w:rsidRDefault="002C61B7" w:rsidP="00FD20A8">
      <w:r>
        <w:rPr>
          <w:noProof/>
          <w:lang w:eastAsia="de-DE"/>
        </w:rPr>
        <mc:AlternateContent>
          <mc:Choice Requires="wps">
            <w:drawing>
              <wp:anchor distT="0" distB="0" distL="114300" distR="114300" simplePos="0" relativeHeight="251688960" behindDoc="0" locked="0" layoutInCell="1" allowOverlap="1" wp14:anchorId="39519A4F" wp14:editId="653468A5">
                <wp:simplePos x="0" y="0"/>
                <wp:positionH relativeFrom="margin">
                  <wp:align>right</wp:align>
                </wp:positionH>
                <wp:positionV relativeFrom="paragraph">
                  <wp:posOffset>10160</wp:posOffset>
                </wp:positionV>
                <wp:extent cx="2381250" cy="733425"/>
                <wp:effectExtent l="0" t="0" r="19050" b="314325"/>
                <wp:wrapNone/>
                <wp:docPr id="562870764" name="Abgerundete rechteckige Legende 4"/>
                <wp:cNvGraphicFramePr/>
                <a:graphic xmlns:a="http://schemas.openxmlformats.org/drawingml/2006/main">
                  <a:graphicData uri="http://schemas.microsoft.com/office/word/2010/wordprocessingShape">
                    <wps:wsp>
                      <wps:cNvSpPr/>
                      <wps:spPr>
                        <a:xfrm>
                          <a:off x="0" y="0"/>
                          <a:ext cx="2381250" cy="733425"/>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B126B1" w14:textId="10AE0A87" w:rsidR="002C61B7" w:rsidRPr="00724064" w:rsidRDefault="002C61B7" w:rsidP="00AC4074">
                            <w:pPr>
                              <w:pStyle w:val="ekvsprechblase"/>
                              <w:rPr>
                                <w:color w:val="000000" w:themeColor="text1"/>
                              </w:rPr>
                            </w:pPr>
                            <w:r w:rsidRPr="002C61B7">
                              <w:rPr>
                                <w:color w:val="000000" w:themeColor="text1"/>
                              </w:rPr>
                              <w:t>Als wir noch zu Grundschule gingen, wollten wir allen Ernstes mal Blutsbrüderschaft machen.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19A4F" id="_x0000_s1037" type="#_x0000_t62" style="position:absolute;margin-left:136.3pt;margin-top:.8pt;width:187.5pt;height:57.7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" adj="430,29103" fillcolor="white [3212]" strokecolor="#a5a5a5 [2092]">
                <v:textbox>
                  <w:txbxContent>
                    <w:p w14:paraId="71B126B1" w14:textId="10AE0A87" w:rsidR="002C61B7" w:rsidRPr="00724064" w:rsidRDefault="002C61B7" w:rsidP="00AC4074">
                      <w:pPr>
                        <w:pStyle w:val="ekvsprechblase"/>
                        <w:rPr>
                          <w:color w:val="000000" w:themeColor="text1"/>
                        </w:rPr>
                      </w:pPr>
                      <w:r w:rsidRPr="002C61B7">
                        <w:rPr>
                          <w:color w:val="000000" w:themeColor="text1"/>
                        </w:rPr>
                        <w:t>Als wir noch zu Grundschule gingen, wollten wir allen Ernstes mal Blutsbrüderschaft machen.</w:t>
                      </w:r>
                    </w:p>
                  </w:txbxContent>
                </v:textbox>
                <w10:wrap anchorx="margin"/>
              </v:shape>
            </w:pict>
          </mc:Fallback>
        </mc:AlternateContent>
      </w:r>
    </w:p>
    <w:p w14:paraId="613611DE" w14:textId="5CE7A091" w:rsidR="002C61B7" w:rsidRDefault="002C61B7" w:rsidP="00FD20A8"/>
    <w:p w14:paraId="43D8839A" w14:textId="673358E4" w:rsidR="002C61B7" w:rsidRDefault="002C61B7" w:rsidP="00FD20A8"/>
    <w:p w14:paraId="29384C61" w14:textId="63AA23C8" w:rsidR="002C61B7" w:rsidRDefault="002C61B7" w:rsidP="00FD20A8"/>
    <w:p w14:paraId="24D3C1A6" w14:textId="7D116163" w:rsidR="002C61B7" w:rsidRDefault="009309DF" w:rsidP="00FD20A8">
      <w:r>
        <w:rPr>
          <w:noProof/>
          <w:lang w:eastAsia="de-DE"/>
        </w:rPr>
        <mc:AlternateContent>
          <mc:Choice Requires="wps">
            <w:drawing>
              <wp:anchor distT="0" distB="0" distL="114300" distR="114300" simplePos="0" relativeHeight="251686912" behindDoc="0" locked="0" layoutInCell="1" allowOverlap="1" wp14:anchorId="4F025EFD" wp14:editId="25B61A3F">
                <wp:simplePos x="0" y="0"/>
                <wp:positionH relativeFrom="page">
                  <wp:posOffset>838200</wp:posOffset>
                </wp:positionH>
                <wp:positionV relativeFrom="paragraph">
                  <wp:posOffset>12700</wp:posOffset>
                </wp:positionV>
                <wp:extent cx="2847975" cy="323850"/>
                <wp:effectExtent l="0" t="0" r="28575" b="209550"/>
                <wp:wrapNone/>
                <wp:docPr id="228011602" name="Abgerundete rechteckige Legende 4"/>
                <wp:cNvGraphicFramePr/>
                <a:graphic xmlns:a="http://schemas.openxmlformats.org/drawingml/2006/main">
                  <a:graphicData uri="http://schemas.microsoft.com/office/word/2010/wordprocessingShape">
                    <wps:wsp>
                      <wps:cNvSpPr/>
                      <wps:spPr>
                        <a:xfrm>
                          <a:off x="0" y="0"/>
                          <a:ext cx="2847975" cy="323850"/>
                        </a:xfrm>
                        <a:prstGeom prst="wedgeRoundRectCallout">
                          <a:avLst>
                            <a:gd name="adj1" fmla="val 41959"/>
                            <a:gd name="adj2" fmla="val 102385"/>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0DDD1E" w14:textId="72A1D252" w:rsidR="002C61B7" w:rsidRPr="00724064" w:rsidRDefault="002C61B7" w:rsidP="00AC4074">
                            <w:pPr>
                              <w:pStyle w:val="ekvsprechblase"/>
                              <w:rPr>
                                <w:color w:val="000000" w:themeColor="text1"/>
                              </w:rPr>
                            </w:pPr>
                            <w:r w:rsidRPr="002C61B7">
                              <w:rPr>
                                <w:color w:val="000000" w:themeColor="text1"/>
                              </w:rPr>
                              <w:t>Dürft ihr Muslime eigentlich Blut spenden?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25EFD" id="_x0000_s1038" type="#_x0000_t62" style="position:absolute;margin-left:66pt;margin-top:1pt;width:224.25pt;height:25.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" adj="19863,32915" fillcolor="white [3212]" strokecolor="#a5a5a5 [2092]">
                <v:textbox>
                  <w:txbxContent>
                    <w:p w14:paraId="210DDD1E" w14:textId="72A1D252" w:rsidR="002C61B7" w:rsidRPr="00724064" w:rsidRDefault="002C61B7" w:rsidP="00AC4074">
                      <w:pPr>
                        <w:pStyle w:val="ekvsprechblase"/>
                        <w:rPr>
                          <w:color w:val="000000" w:themeColor="text1"/>
                        </w:rPr>
                      </w:pPr>
                      <w:r w:rsidRPr="002C61B7">
                        <w:rPr>
                          <w:color w:val="000000" w:themeColor="text1"/>
                        </w:rPr>
                        <w:t>Dürft ihr Muslime eigentlich Blut spenden?</w:t>
                      </w:r>
                    </w:p>
                  </w:txbxContent>
                </v:textbox>
                <w10:wrap anchorx="page"/>
              </v:shape>
            </w:pict>
          </mc:Fallback>
        </mc:AlternateContent>
      </w:r>
    </w:p>
    <w:p w14:paraId="4C8AA17F" w14:textId="64D93D4B" w:rsidR="002C61B7" w:rsidRDefault="002C61B7" w:rsidP="00FD20A8"/>
    <w:p w14:paraId="455E55F0" w14:textId="27B93F1A" w:rsidR="002C61B7" w:rsidRDefault="002C61B7" w:rsidP="00FD20A8"/>
    <w:p w14:paraId="43A9D0CF" w14:textId="52F0FFE4" w:rsidR="002C61B7" w:rsidRDefault="009309DF" w:rsidP="00FD20A8">
      <w:r>
        <w:rPr>
          <w:noProof/>
          <w:lang w:eastAsia="de-DE"/>
        </w:rPr>
        <mc:AlternateContent>
          <mc:Choice Requires="wps">
            <w:drawing>
              <wp:anchor distT="0" distB="0" distL="114300" distR="114300" simplePos="0" relativeHeight="251682816" behindDoc="0" locked="0" layoutInCell="1" allowOverlap="1" wp14:anchorId="10F88078" wp14:editId="3FB48864">
                <wp:simplePos x="0" y="0"/>
                <wp:positionH relativeFrom="page">
                  <wp:posOffset>1552575</wp:posOffset>
                </wp:positionH>
                <wp:positionV relativeFrom="paragraph">
                  <wp:posOffset>5080</wp:posOffset>
                </wp:positionV>
                <wp:extent cx="1066800" cy="314325"/>
                <wp:effectExtent l="0" t="0" r="742950" b="161925"/>
                <wp:wrapNone/>
                <wp:docPr id="1887714786" name="Abgerundete rechteckige Legende 4"/>
                <wp:cNvGraphicFramePr/>
                <a:graphic xmlns:a="http://schemas.openxmlformats.org/drawingml/2006/main">
                  <a:graphicData uri="http://schemas.microsoft.com/office/word/2010/wordprocessingShape">
                    <wps:wsp>
                      <wps:cNvSpPr/>
                      <wps:spPr>
                        <a:xfrm>
                          <a:off x="0" y="0"/>
                          <a:ext cx="1066800" cy="314325"/>
                        </a:xfrm>
                        <a:prstGeom prst="wedgeRoundRectCallout">
                          <a:avLst>
                            <a:gd name="adj1" fmla="val 112706"/>
                            <a:gd name="adj2" fmla="val 8170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D9BF4F" w14:textId="01A1EE68" w:rsidR="002C61B7" w:rsidRPr="00724064" w:rsidRDefault="002C61B7" w:rsidP="00AC4074">
                            <w:pPr>
                              <w:pStyle w:val="ekvsprechblase"/>
                              <w:rPr>
                                <w:color w:val="000000" w:themeColor="text1"/>
                              </w:rPr>
                            </w:pPr>
                            <w:r w:rsidRPr="002C61B7">
                              <w:rPr>
                                <w:color w:val="000000" w:themeColor="text1"/>
                              </w:rPr>
                              <w:t>Blut und Ehre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88078" id="_x0000_s1039" type="#_x0000_t62" style="position:absolute;margin-left:122.25pt;margin-top:.4pt;width:84pt;height:24.7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" adj="35144,28449" fillcolor="white [3212]" strokecolor="#a5a5a5 [2092]">
                <v:textbox>
                  <w:txbxContent>
                    <w:p w14:paraId="21D9BF4F" w14:textId="01A1EE68" w:rsidR="002C61B7" w:rsidRPr="00724064" w:rsidRDefault="002C61B7" w:rsidP="00AC4074">
                      <w:pPr>
                        <w:pStyle w:val="ekvsprechblase"/>
                        <w:rPr>
                          <w:color w:val="000000" w:themeColor="text1"/>
                        </w:rPr>
                      </w:pPr>
                      <w:r w:rsidRPr="002C61B7">
                        <w:rPr>
                          <w:color w:val="000000" w:themeColor="text1"/>
                        </w:rPr>
                        <w:t>Blut und Ehre</w:t>
                      </w:r>
                    </w:p>
                  </w:txbxContent>
                </v:textbox>
                <w10:wrap anchorx="page"/>
              </v:shape>
            </w:pict>
          </mc:Fallback>
        </mc:AlternateContent>
      </w:r>
      <w:r>
        <w:rPr>
          <w:noProof/>
          <w:lang w:eastAsia="de-DE"/>
        </w:rPr>
        <mc:AlternateContent>
          <mc:Choice Requires="wps">
            <w:drawing>
              <wp:anchor distT="0" distB="0" distL="114300" distR="114300" simplePos="0" relativeHeight="251684864" behindDoc="0" locked="0" layoutInCell="1" allowOverlap="1" wp14:anchorId="2279178D" wp14:editId="0295ADAA">
                <wp:simplePos x="0" y="0"/>
                <wp:positionH relativeFrom="page">
                  <wp:posOffset>4524375</wp:posOffset>
                </wp:positionH>
                <wp:positionV relativeFrom="paragraph">
                  <wp:posOffset>5080</wp:posOffset>
                </wp:positionV>
                <wp:extent cx="2699385" cy="514350"/>
                <wp:effectExtent l="19050" t="0" r="24765" b="228600"/>
                <wp:wrapNone/>
                <wp:docPr id="514589251" name="Abgerundete rechteckige Legende 4"/>
                <wp:cNvGraphicFramePr/>
                <a:graphic xmlns:a="http://schemas.openxmlformats.org/drawingml/2006/main">
                  <a:graphicData uri="http://schemas.microsoft.com/office/word/2010/wordprocessingShape">
                    <wps:wsp>
                      <wps:cNvSpPr/>
                      <wps:spPr>
                        <a:xfrm>
                          <a:off x="0" y="0"/>
                          <a:ext cx="2699385" cy="514350"/>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D6BFAC" w14:textId="06AEA991" w:rsidR="002C61B7" w:rsidRPr="00724064" w:rsidRDefault="002C61B7" w:rsidP="00AC4074">
                            <w:pPr>
                              <w:pStyle w:val="ekvsprechblase"/>
                              <w:rPr>
                                <w:color w:val="000000" w:themeColor="text1"/>
                              </w:rPr>
                            </w:pPr>
                            <w:r w:rsidRPr="002C61B7">
                              <w:rPr>
                                <w:color w:val="000000" w:themeColor="text1"/>
                              </w:rPr>
                              <w:t>Wie, die Zeugen Jehovas spenden kein Blut und nehmen auch keines 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9178D" id="_x0000_s1040" type="#_x0000_t62" style="position:absolute;margin-left:356.25pt;margin-top:.4pt;width:212.55pt;height:40.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" adj="430,29103" fillcolor="white [3212]" strokecolor="#a5a5a5 [2092]">
                <v:textbox>
                  <w:txbxContent>
                    <w:p w14:paraId="4ED6BFAC" w14:textId="06AEA991" w:rsidR="002C61B7" w:rsidRPr="00724064" w:rsidRDefault="002C61B7" w:rsidP="00AC4074">
                      <w:pPr>
                        <w:pStyle w:val="ekvsprechblase"/>
                        <w:rPr>
                          <w:color w:val="000000" w:themeColor="text1"/>
                        </w:rPr>
                      </w:pPr>
                      <w:r w:rsidRPr="002C61B7">
                        <w:rPr>
                          <w:color w:val="000000" w:themeColor="text1"/>
                        </w:rPr>
                        <w:t>Wie, die Zeugen Jehovas spenden kein Blut und nehmen auch keines an?</w:t>
                      </w:r>
                    </w:p>
                  </w:txbxContent>
                </v:textbox>
                <w10:wrap anchorx="page"/>
              </v:shape>
            </w:pict>
          </mc:Fallback>
        </mc:AlternateContent>
      </w:r>
    </w:p>
    <w:p w14:paraId="3E5A29E6" w14:textId="61C0988E" w:rsidR="002C61B7" w:rsidRDefault="002C61B7" w:rsidP="00FD20A8"/>
    <w:p w14:paraId="1E980466" w14:textId="3EE867D8" w:rsidR="002C61B7" w:rsidRDefault="002C61B7" w:rsidP="00FD20A8"/>
    <w:p w14:paraId="5A3C0978" w14:textId="2CD5F20A" w:rsidR="002C61B7" w:rsidRDefault="009309DF" w:rsidP="00FD20A8">
      <w:r>
        <w:rPr>
          <w:noProof/>
          <w:lang w:eastAsia="de-DE"/>
        </w:rPr>
        <mc:AlternateContent>
          <mc:Choice Requires="wps">
            <w:drawing>
              <wp:anchor distT="0" distB="0" distL="114300" distR="114300" simplePos="0" relativeHeight="251697152" behindDoc="0" locked="0" layoutInCell="1" allowOverlap="1" wp14:anchorId="390CA632" wp14:editId="68A9A743">
                <wp:simplePos x="0" y="0"/>
                <wp:positionH relativeFrom="margin">
                  <wp:align>left</wp:align>
                </wp:positionH>
                <wp:positionV relativeFrom="paragraph">
                  <wp:posOffset>35560</wp:posOffset>
                </wp:positionV>
                <wp:extent cx="2699385" cy="352425"/>
                <wp:effectExtent l="0" t="0" r="24765" b="523875"/>
                <wp:wrapNone/>
                <wp:docPr id="545867164" name="Abgerundete rechteckige Legende 4"/>
                <wp:cNvGraphicFramePr/>
                <a:graphic xmlns:a="http://schemas.openxmlformats.org/drawingml/2006/main">
                  <a:graphicData uri="http://schemas.microsoft.com/office/word/2010/wordprocessingShape">
                    <wps:wsp>
                      <wps:cNvSpPr/>
                      <wps:spPr>
                        <a:xfrm>
                          <a:off x="828675" y="6524625"/>
                          <a:ext cx="2699385" cy="352425"/>
                        </a:xfrm>
                        <a:prstGeom prst="wedgeRoundRectCallout">
                          <a:avLst>
                            <a:gd name="adj1" fmla="val 13036"/>
                            <a:gd name="adj2" fmla="val 182035"/>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9CC614" w14:textId="04E2140E" w:rsidR="002C61B7" w:rsidRPr="00724064" w:rsidRDefault="002C61B7" w:rsidP="00AC4074">
                            <w:pPr>
                              <w:pStyle w:val="ekvsprechblase"/>
                              <w:rPr>
                                <w:color w:val="000000" w:themeColor="text1"/>
                              </w:rPr>
                            </w:pPr>
                            <w:r w:rsidRPr="002C61B7">
                              <w:rPr>
                                <w:color w:val="000000" w:themeColor="text1"/>
                              </w:rPr>
                              <w:t>Ich glaub‘, der hat echt Blut geleckt.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CA632" id="_x0000_s1041" type="#_x0000_t62" style="position:absolute;margin-left:0;margin-top:2.8pt;width:212.55pt;height:27.7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" adj="13616,50120" fillcolor="white [3212]" strokecolor="#a5a5a5 [2092]">
                <v:textbox>
                  <w:txbxContent>
                    <w:p w14:paraId="469CC614" w14:textId="04E2140E" w:rsidR="002C61B7" w:rsidRPr="00724064" w:rsidRDefault="002C61B7" w:rsidP="00AC4074">
                      <w:pPr>
                        <w:pStyle w:val="ekvsprechblase"/>
                        <w:rPr>
                          <w:color w:val="000000" w:themeColor="text1"/>
                        </w:rPr>
                      </w:pPr>
                      <w:r w:rsidRPr="002C61B7">
                        <w:rPr>
                          <w:color w:val="000000" w:themeColor="text1"/>
                        </w:rPr>
                        <w:t>Ich glaub‘, der hat echt Blut geleckt.</w:t>
                      </w:r>
                    </w:p>
                  </w:txbxContent>
                </v:textbox>
                <w10:wrap anchorx="margin"/>
              </v:shape>
            </w:pict>
          </mc:Fallback>
        </mc:AlternateContent>
      </w:r>
    </w:p>
    <w:p w14:paraId="6FD8B667" w14:textId="5ABA9AA0" w:rsidR="002C61B7" w:rsidRDefault="002C61B7" w:rsidP="00FD20A8"/>
    <w:p w14:paraId="4358C276" w14:textId="014E8B4E" w:rsidR="002C61B7" w:rsidRDefault="009309DF" w:rsidP="00FD20A8">
      <w:r>
        <w:rPr>
          <w:noProof/>
          <w:lang w:eastAsia="de-DE"/>
        </w:rPr>
        <mc:AlternateContent>
          <mc:Choice Requires="wps">
            <w:drawing>
              <wp:anchor distT="0" distB="0" distL="114300" distR="114300" simplePos="0" relativeHeight="251680768" behindDoc="0" locked="0" layoutInCell="1" allowOverlap="1" wp14:anchorId="082B3236" wp14:editId="057C6D29">
                <wp:simplePos x="0" y="0"/>
                <wp:positionH relativeFrom="page">
                  <wp:posOffset>4448175</wp:posOffset>
                </wp:positionH>
                <wp:positionV relativeFrom="paragraph">
                  <wp:posOffset>8255</wp:posOffset>
                </wp:positionV>
                <wp:extent cx="2699385" cy="495300"/>
                <wp:effectExtent l="19050" t="0" r="24765" b="209550"/>
                <wp:wrapNone/>
                <wp:docPr id="2113528929" name="Abgerundete rechteckige Legende 4"/>
                <wp:cNvGraphicFramePr/>
                <a:graphic xmlns:a="http://schemas.openxmlformats.org/drawingml/2006/main">
                  <a:graphicData uri="http://schemas.microsoft.com/office/word/2010/wordprocessingShape">
                    <wps:wsp>
                      <wps:cNvSpPr/>
                      <wps:spPr>
                        <a:xfrm>
                          <a:off x="0" y="0"/>
                          <a:ext cx="2699385" cy="495300"/>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EE74B7" w14:textId="1A01BB34" w:rsidR="002C61B7" w:rsidRPr="00724064" w:rsidRDefault="002C61B7" w:rsidP="00AC4074">
                            <w:pPr>
                              <w:pStyle w:val="ekvsprechblase"/>
                              <w:rPr>
                                <w:color w:val="000000" w:themeColor="text1"/>
                              </w:rPr>
                            </w:pPr>
                            <w:r w:rsidRPr="002C61B7">
                              <w:rPr>
                                <w:color w:val="000000" w:themeColor="text1"/>
                              </w:rPr>
                              <w:t>Warum nennt der uns immer „blutige Anfänger“?!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B3236" id="_x0000_s1042" type="#_x0000_t62" style="position:absolute;margin-left:350.25pt;margin-top:.65pt;width:212.55pt;height:39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" adj="430,29103" fillcolor="white [3212]" strokecolor="#a5a5a5 [2092]">
                <v:textbox>
                  <w:txbxContent>
                    <w:p w14:paraId="5AEE74B7" w14:textId="1A01BB34" w:rsidR="002C61B7" w:rsidRPr="00724064" w:rsidRDefault="002C61B7" w:rsidP="00AC4074">
                      <w:pPr>
                        <w:pStyle w:val="ekvsprechblase"/>
                        <w:rPr>
                          <w:color w:val="000000" w:themeColor="text1"/>
                        </w:rPr>
                      </w:pPr>
                      <w:r w:rsidRPr="002C61B7">
                        <w:rPr>
                          <w:color w:val="000000" w:themeColor="text1"/>
                        </w:rPr>
                        <w:t>Warum nennt der uns immer „blutige Anfänger“?!</w:t>
                      </w:r>
                    </w:p>
                  </w:txbxContent>
                </v:textbox>
                <w10:wrap anchorx="page"/>
              </v:shape>
            </w:pict>
          </mc:Fallback>
        </mc:AlternateContent>
      </w:r>
    </w:p>
    <w:p w14:paraId="7A7F3E36" w14:textId="47FE494B" w:rsidR="002C61B7" w:rsidRDefault="002C61B7" w:rsidP="00FD20A8"/>
    <w:p w14:paraId="75184595" w14:textId="1D42F5A1" w:rsidR="002C61B7" w:rsidRDefault="002C61B7" w:rsidP="00FD20A8"/>
    <w:p w14:paraId="0B663FA1" w14:textId="07F942C6" w:rsidR="002C61B7" w:rsidRDefault="002C61B7" w:rsidP="00FD20A8"/>
    <w:p w14:paraId="49EBEEB5" w14:textId="745D3450" w:rsidR="002C61B7" w:rsidRDefault="002C61B7" w:rsidP="00FD20A8"/>
    <w:p w14:paraId="7BBE5EAD" w14:textId="598F3D07" w:rsidR="002C61B7" w:rsidRDefault="002C61B7" w:rsidP="00FD20A8">
      <w:r>
        <w:rPr>
          <w:noProof/>
          <w:lang w:eastAsia="de-DE"/>
        </w:rPr>
        <mc:AlternateContent>
          <mc:Choice Requires="wps">
            <w:drawing>
              <wp:anchor distT="0" distB="0" distL="114300" distR="114300" simplePos="0" relativeHeight="251695104" behindDoc="0" locked="0" layoutInCell="1" allowOverlap="1" wp14:anchorId="74C320D6" wp14:editId="17E804F1">
                <wp:simplePos x="0" y="0"/>
                <wp:positionH relativeFrom="page">
                  <wp:posOffset>4229101</wp:posOffset>
                </wp:positionH>
                <wp:positionV relativeFrom="paragraph">
                  <wp:posOffset>11430</wp:posOffset>
                </wp:positionV>
                <wp:extent cx="914400" cy="304800"/>
                <wp:effectExtent l="19050" t="0" r="19050" b="152400"/>
                <wp:wrapNone/>
                <wp:docPr id="1648092060" name="Abgerundete rechteckige Legende 4"/>
                <wp:cNvGraphicFramePr/>
                <a:graphic xmlns:a="http://schemas.openxmlformats.org/drawingml/2006/main">
                  <a:graphicData uri="http://schemas.microsoft.com/office/word/2010/wordprocessingShape">
                    <wps:wsp>
                      <wps:cNvSpPr/>
                      <wps:spPr>
                        <a:xfrm>
                          <a:off x="0" y="0"/>
                          <a:ext cx="914400" cy="304800"/>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B6892" w14:textId="56FBE696" w:rsidR="002C61B7" w:rsidRPr="00724064" w:rsidRDefault="002C61B7" w:rsidP="00AC4074">
                            <w:pPr>
                              <w:pStyle w:val="ekvsprechblase"/>
                              <w:rPr>
                                <w:color w:val="000000" w:themeColor="text1"/>
                              </w:rPr>
                            </w:pPr>
                            <w:r>
                              <w:rPr>
                                <w:color w:val="000000" w:themeColor="text1"/>
                              </w:rPr>
                              <w:t>Ruhig Blut!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320D6" id="_x0000_s1043" type="#_x0000_t62" style="position:absolute;margin-left:333pt;margin-top:.9pt;width:1in;height:24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" adj="430,29103" fillcolor="white [3212]" strokecolor="#a5a5a5 [2092]">
                <v:textbox>
                  <w:txbxContent>
                    <w:p w14:paraId="014B6892" w14:textId="56FBE696" w:rsidR="002C61B7" w:rsidRPr="00724064" w:rsidRDefault="002C61B7" w:rsidP="00AC4074">
                      <w:pPr>
                        <w:pStyle w:val="ekvsprechblase"/>
                        <w:rPr>
                          <w:color w:val="000000" w:themeColor="text1"/>
                        </w:rPr>
                      </w:pPr>
                      <w:r>
                        <w:rPr>
                          <w:color w:val="000000" w:themeColor="text1"/>
                        </w:rPr>
                        <w:t>Ruhig Blut!</w:t>
                      </w:r>
                    </w:p>
                  </w:txbxContent>
                </v:textbox>
                <w10:wrap anchorx="page"/>
              </v:shape>
            </w:pict>
          </mc:Fallback>
        </mc:AlternateContent>
      </w:r>
    </w:p>
    <w:p w14:paraId="3E9B0E56" w14:textId="72A5C9CB" w:rsidR="002C61B7" w:rsidRDefault="002C61B7" w:rsidP="00FD20A8">
      <w:r>
        <w:rPr>
          <w:noProof/>
          <w:lang w:eastAsia="de-DE"/>
        </w:rPr>
        <mc:AlternateContent>
          <mc:Choice Requires="wps">
            <w:drawing>
              <wp:anchor distT="0" distB="0" distL="114300" distR="114300" simplePos="0" relativeHeight="251693056" behindDoc="0" locked="0" layoutInCell="1" allowOverlap="1" wp14:anchorId="7CE8C016" wp14:editId="7521C0CE">
                <wp:simplePos x="0" y="0"/>
                <wp:positionH relativeFrom="page">
                  <wp:posOffset>5271135</wp:posOffset>
                </wp:positionH>
                <wp:positionV relativeFrom="paragraph">
                  <wp:posOffset>12700</wp:posOffset>
                </wp:positionV>
                <wp:extent cx="1876425" cy="333375"/>
                <wp:effectExtent l="38100" t="0" r="28575" b="161925"/>
                <wp:wrapNone/>
                <wp:docPr id="115606500" name="Abgerundete rechteckige Legende 4"/>
                <wp:cNvGraphicFramePr/>
                <a:graphic xmlns:a="http://schemas.openxmlformats.org/drawingml/2006/main">
                  <a:graphicData uri="http://schemas.microsoft.com/office/word/2010/wordprocessingShape">
                    <wps:wsp>
                      <wps:cNvSpPr/>
                      <wps:spPr>
                        <a:xfrm>
                          <a:off x="0" y="0"/>
                          <a:ext cx="1876425" cy="333375"/>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A38EE9" w14:textId="0D20537F" w:rsidR="002C61B7" w:rsidRPr="00724064" w:rsidRDefault="002C61B7" w:rsidP="00AC4074">
                            <w:pPr>
                              <w:pStyle w:val="ekvsprechblase"/>
                              <w:rPr>
                                <w:color w:val="000000" w:themeColor="text1"/>
                              </w:rPr>
                            </w:pPr>
                            <w:r>
                              <w:rPr>
                                <w:color w:val="000000" w:themeColor="text1"/>
                              </w:rPr>
                              <w:t>Blut ist dicker als Wasser.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8C016" id="_x0000_s1044" type="#_x0000_t62" style="position:absolute;margin-left:415.05pt;margin-top:1pt;width:147.75pt;height:26.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" adj="430,29103" fillcolor="white [3212]" strokecolor="#a5a5a5 [2092]">
                <v:textbox>
                  <w:txbxContent>
                    <w:p w14:paraId="69A38EE9" w14:textId="0D20537F" w:rsidR="002C61B7" w:rsidRPr="00724064" w:rsidRDefault="002C61B7" w:rsidP="00AC4074">
                      <w:pPr>
                        <w:pStyle w:val="ekvsprechblase"/>
                        <w:rPr>
                          <w:color w:val="000000" w:themeColor="text1"/>
                        </w:rPr>
                      </w:pPr>
                      <w:r>
                        <w:rPr>
                          <w:color w:val="000000" w:themeColor="text1"/>
                        </w:rPr>
                        <w:t>Blut ist dicker als Wasser.</w:t>
                      </w:r>
                    </w:p>
                  </w:txbxContent>
                </v:textbox>
                <w10:wrap anchorx="page"/>
              </v:shape>
            </w:pict>
          </mc:Fallback>
        </mc:AlternateContent>
      </w:r>
    </w:p>
    <w:p w14:paraId="638416AE" w14:textId="77777777" w:rsidR="002C61B7" w:rsidRDefault="002C61B7" w:rsidP="00FD20A8"/>
    <w:p w14:paraId="79A5DBA5" w14:textId="77777777" w:rsidR="002C61B7" w:rsidRDefault="002C61B7" w:rsidP="00FD20A8"/>
    <w:p w14:paraId="7E69ACEA" w14:textId="77777777" w:rsidR="002C61B7" w:rsidRDefault="002C61B7" w:rsidP="009309DF">
      <w:pPr>
        <w:pStyle w:val="ekvue3arial"/>
      </w:pPr>
      <w:r>
        <w:t>Aufgaben</w:t>
      </w:r>
    </w:p>
    <w:p w14:paraId="371B93F4" w14:textId="0B8462F2" w:rsidR="002C61B7" w:rsidRDefault="002C61B7" w:rsidP="00D67EDE">
      <w:pPr>
        <w:pStyle w:val="ekvaufzhlung"/>
      </w:pPr>
      <w:r w:rsidRPr="009309DF">
        <w:rPr>
          <w:rStyle w:val="ekvnummerierung"/>
        </w:rPr>
        <w:t>1</w:t>
      </w:r>
      <w:r w:rsidR="00D67EDE">
        <w:tab/>
      </w:r>
      <w:r>
        <w:t>Ergänze den Satzanfang: „Bei Blut denke ich als erstes an …“. Schreibe deinen Satz zweimal auf zwei getrennte Zettel und behalte einen für dich. Den anderen Zettel legen alle anonym in eine Box (einen Korb, eine Kiste …). Dann ziehen alle aus der Box einen fremden Zettel.</w:t>
      </w:r>
    </w:p>
    <w:p w14:paraId="3807D6BA" w14:textId="26955298" w:rsidR="002C61B7" w:rsidRDefault="002C61B7" w:rsidP="00D67EDE">
      <w:pPr>
        <w:pStyle w:val="ekvaufzhlung"/>
      </w:pPr>
      <w:r w:rsidRPr="009309DF">
        <w:rPr>
          <w:rStyle w:val="ekvnummerierung"/>
        </w:rPr>
        <w:t>2</w:t>
      </w:r>
      <w:r w:rsidR="00D67EDE">
        <w:rPr>
          <w:rStyle w:val="ekvnummerierung"/>
        </w:rPr>
        <w:tab/>
      </w:r>
      <w:r>
        <w:t>Vergleiche den Zettel, den du gezogen hast, mit deiner eigenen Satzergänzung. Welche Gefühle verbindest du mit dem einen Satz und welche mit dem anderen? Notiere je ein für dich passendes Adjektiv auf die Rückseite deines eigenen Satzes und auf dem Satz, den du aus der Box gezogen hast.</w:t>
      </w:r>
    </w:p>
    <w:p w14:paraId="6BCC67E0" w14:textId="77B96F9A" w:rsidR="002C61B7" w:rsidRDefault="002C61B7" w:rsidP="00D67EDE">
      <w:pPr>
        <w:pStyle w:val="ekvaufzhlung"/>
      </w:pPr>
      <w:r w:rsidRPr="009309DF">
        <w:rPr>
          <w:rStyle w:val="ekvnummerierung"/>
        </w:rPr>
        <w:t>3</w:t>
      </w:r>
      <w:r w:rsidR="00D67EDE">
        <w:tab/>
      </w:r>
      <w:r>
        <w:t>Sammelt in der ganzen Lerngruppe zuerst die Adjektive und tragt zusammen, welche Gefühle alles, was mit Blut zu tun hat, offenbar in euch weckt.</w:t>
      </w:r>
    </w:p>
    <w:sectPr w:rsidR="002C61B7"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4B9F7" w14:textId="77777777" w:rsidR="002C61B7" w:rsidRDefault="002C61B7" w:rsidP="003C599D">
      <w:pPr>
        <w:spacing w:line="240" w:lineRule="auto"/>
      </w:pPr>
      <w:r>
        <w:separator/>
      </w:r>
    </w:p>
  </w:endnote>
  <w:endnote w:type="continuationSeparator" w:id="0">
    <w:p w14:paraId="7C2CAE92" w14:textId="77777777" w:rsidR="002C61B7" w:rsidRDefault="002C61B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C456093" w14:textId="77777777" w:rsidTr="00503EE6">
      <w:trPr>
        <w:trHeight w:hRule="exact" w:val="680"/>
      </w:trPr>
      <w:tc>
        <w:tcPr>
          <w:tcW w:w="864" w:type="dxa"/>
          <w:noWrap/>
        </w:tcPr>
        <w:p w14:paraId="4BC55EDE" w14:textId="77777777" w:rsidR="002659C5" w:rsidRPr="00913892" w:rsidRDefault="002659C5" w:rsidP="005E4C30">
          <w:pPr>
            <w:pStyle w:val="ekvpaginabild"/>
            <w:jc w:val="both"/>
          </w:pPr>
          <w:r w:rsidRPr="00913892">
            <w:rPr>
              <w:noProof/>
              <w:lang w:eastAsia="de-DE"/>
            </w:rPr>
            <w:drawing>
              <wp:inline distT="0" distB="0" distL="0" distR="0" wp14:anchorId="25E16DD0" wp14:editId="543E937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DD541CA" w14:textId="74735C37" w:rsidR="002659C5" w:rsidRPr="00913892" w:rsidRDefault="002659C5" w:rsidP="00503EE6">
          <w:pPr>
            <w:pStyle w:val="ekvpagina"/>
          </w:pPr>
          <w:r w:rsidRPr="00913892">
            <w:t xml:space="preserve">© Ernst Klett Verlag GmbH, </w:t>
          </w:r>
          <w:r w:rsidR="00CF40E8">
            <w:t>Stuttgart 202</w:t>
          </w:r>
          <w:r w:rsidR="002C61B7">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12AB27B" w14:textId="3C4DEDA8" w:rsidR="002659C5" w:rsidRPr="00913892" w:rsidRDefault="00947DC8" w:rsidP="002C61B7">
          <w:pPr>
            <w:pStyle w:val="ekvquelle"/>
          </w:pPr>
          <w:r>
            <w:t xml:space="preserve">Textquelle: </w:t>
          </w:r>
          <w:r w:rsidR="002C61B7">
            <w:t xml:space="preserve">Gerhard </w:t>
          </w:r>
          <w:proofErr w:type="spellStart"/>
          <w:r w:rsidR="002C61B7">
            <w:t>Ziener</w:t>
          </w:r>
          <w:proofErr w:type="spellEnd"/>
          <w:r w:rsidR="00CE4A8C">
            <w:t xml:space="preserve"> (Autor)</w:t>
          </w:r>
        </w:p>
      </w:tc>
      <w:tc>
        <w:tcPr>
          <w:tcW w:w="813" w:type="dxa"/>
        </w:tcPr>
        <w:p w14:paraId="0E0E0E40" w14:textId="77777777" w:rsidR="002659C5" w:rsidRPr="00913892" w:rsidRDefault="002659C5" w:rsidP="00913892">
          <w:pPr>
            <w:pStyle w:val="ekvpagina"/>
          </w:pPr>
        </w:p>
      </w:tc>
    </w:tr>
  </w:tbl>
  <w:p w14:paraId="1C96D181"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E24FA" w14:textId="77777777" w:rsidR="002C61B7" w:rsidRDefault="002C61B7" w:rsidP="003C599D">
      <w:pPr>
        <w:spacing w:line="240" w:lineRule="auto"/>
      </w:pPr>
      <w:r>
        <w:separator/>
      </w:r>
    </w:p>
  </w:footnote>
  <w:footnote w:type="continuationSeparator" w:id="0">
    <w:p w14:paraId="7BBA6119" w14:textId="77777777" w:rsidR="002C61B7" w:rsidRDefault="002C61B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D0C2BC5" w14:textId="77777777" w:rsidTr="00431E62">
      <w:trPr>
        <w:trHeight w:hRule="exact" w:val="510"/>
      </w:trPr>
      <w:tc>
        <w:tcPr>
          <w:tcW w:w="818" w:type="dxa"/>
          <w:tcBorders>
            <w:top w:val="nil"/>
            <w:bottom w:val="nil"/>
            <w:right w:val="nil"/>
          </w:tcBorders>
          <w:noWrap/>
          <w:vAlign w:val="bottom"/>
        </w:tcPr>
        <w:p w14:paraId="719E5819" w14:textId="77777777" w:rsidR="00901B13" w:rsidRPr="00AE65F6" w:rsidRDefault="00901B13" w:rsidP="00901B13"/>
      </w:tc>
      <w:tc>
        <w:tcPr>
          <w:tcW w:w="3856" w:type="dxa"/>
          <w:tcBorders>
            <w:top w:val="nil"/>
            <w:left w:val="nil"/>
            <w:bottom w:val="nil"/>
            <w:right w:val="nil"/>
          </w:tcBorders>
          <w:noWrap/>
          <w:vAlign w:val="bottom"/>
        </w:tcPr>
        <w:p w14:paraId="62A6AD51"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F53EE8B"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1F3167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5B200D7" w14:textId="77777777" w:rsidR="00901B13" w:rsidRPr="007C1230" w:rsidRDefault="00901B13" w:rsidP="00901B13">
          <w:pPr>
            <w:pStyle w:val="ekvkvnummer"/>
          </w:pPr>
        </w:p>
      </w:tc>
      <w:tc>
        <w:tcPr>
          <w:tcW w:w="883" w:type="dxa"/>
          <w:tcBorders>
            <w:top w:val="nil"/>
            <w:left w:val="nil"/>
            <w:bottom w:val="nil"/>
          </w:tcBorders>
          <w:noWrap/>
          <w:vAlign w:val="bottom"/>
        </w:tcPr>
        <w:p w14:paraId="38D70CA0" w14:textId="77777777" w:rsidR="00901B13" w:rsidRPr="007636A0" w:rsidRDefault="00901B13" w:rsidP="00901B13">
          <w:pPr>
            <w:pStyle w:val="ekvkapitel"/>
            <w:rPr>
              <w:color w:val="FFFFFF" w:themeColor="background1"/>
            </w:rPr>
          </w:pPr>
        </w:p>
      </w:tc>
    </w:tr>
    <w:tr w:rsidR="00901B13" w:rsidRPr="00BF17F2" w14:paraId="20C6981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46F7EFA5"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0B166EE" w14:textId="77777777" w:rsidR="00901B13" w:rsidRPr="00BF17F2" w:rsidRDefault="00901B13" w:rsidP="00901B13">
          <w:pPr>
            <w:rPr>
              <w:color w:val="FFFFFF" w:themeColor="background1"/>
            </w:rPr>
          </w:pPr>
        </w:p>
      </w:tc>
    </w:tr>
  </w:tbl>
  <w:p w14:paraId="7DC4BBA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1B7"/>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C61B7"/>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78A4"/>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63ED4"/>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9DF"/>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87EF0"/>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1CAB"/>
    <w:rsid w:val="00CC54E0"/>
    <w:rsid w:val="00CC65A8"/>
    <w:rsid w:val="00CC7DBB"/>
    <w:rsid w:val="00CD4219"/>
    <w:rsid w:val="00CD5490"/>
    <w:rsid w:val="00CD6369"/>
    <w:rsid w:val="00CE1EBF"/>
    <w:rsid w:val="00CE2A37"/>
    <w:rsid w:val="00CE34A0"/>
    <w:rsid w:val="00CE3E54"/>
    <w:rsid w:val="00CE4A8C"/>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06EA"/>
    <w:rsid w:val="00D61DD0"/>
    <w:rsid w:val="00D62096"/>
    <w:rsid w:val="00D627E5"/>
    <w:rsid w:val="00D649B5"/>
    <w:rsid w:val="00D66E63"/>
    <w:rsid w:val="00D66F5F"/>
    <w:rsid w:val="00D67EDE"/>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192B6"/>
  <w15:chartTrackingRefBased/>
  <w15:docId w15:val="{7D89D21F-4DEC-4CA3-8C53-16473AD5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689</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2025-08-08T07:26:00Z</dcterms:created>
  <dcterms:modified xsi:type="dcterms:W3CDTF">2025-08-08T07:26:00Z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