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14:paraId="6350D62E" w14:textId="496029E9" w:rsidR="00901B13" w:rsidRDefault="0016763F" w:rsidP="00005477">
      <w:pPr>
        <w:pStyle w:val="ekvue2arial"/>
      </w:pPr>
      <w:r>
        <w:t>Kinder</w:t>
      </w:r>
      <w:r w:rsidR="005E3E53">
        <w:t>arbeit – Ein Beispiel aus Madagaskar</w:t>
      </w:r>
      <w:r w:rsidR="008A73F3">
        <w:t xml:space="preserve"> – Lösung</w:t>
      </w:r>
    </w:p>
    <w:p w14:paraId="073C5BF8" w14:textId="5898C2F0" w:rsidR="00045951" w:rsidRDefault="00045951" w:rsidP="000E200F"/>
    <w:p w14:paraId="2E0331D4" w14:textId="1997A0FB" w:rsidR="00045951" w:rsidRPr="00005477" w:rsidRDefault="00045951" w:rsidP="000E200F">
      <w:pPr>
        <w:rPr>
          <w:rStyle w:val="ekvfett"/>
        </w:rPr>
      </w:pPr>
      <w:r w:rsidRPr="00005477">
        <w:rPr>
          <w:rStyle w:val="ekvfett"/>
        </w:rPr>
        <w:t>Aufgaben</w:t>
      </w:r>
    </w:p>
    <w:p w14:paraId="5496A1E6" w14:textId="77777777" w:rsidR="00045951" w:rsidRDefault="00045951" w:rsidP="000E200F"/>
    <w:p w14:paraId="1D51079C" w14:textId="77777777" w:rsidR="00A26F36" w:rsidRPr="00A26F36" w:rsidRDefault="00005477" w:rsidP="00A26F36">
      <w:pPr>
        <w:pStyle w:val="ekvaufzhlung"/>
        <w:rPr>
          <w:rStyle w:val="Hyperlink"/>
        </w:rPr>
      </w:pPr>
      <w:r w:rsidRPr="008A73F3">
        <w:rPr>
          <w:rStyle w:val="ekvnummerierung"/>
        </w:rPr>
        <w:t>1.</w:t>
      </w:r>
      <w:r w:rsidR="00A26F36">
        <w:rPr>
          <w:rStyle w:val="ekvarbeitsanweisungdeutsch"/>
        </w:rPr>
        <w:tab/>
      </w:r>
      <w:r w:rsidR="005D288C">
        <w:rPr>
          <w:rStyle w:val="ekvarbeitsanweisungdeutsch"/>
        </w:rPr>
        <w:t xml:space="preserve">Sieh dir einen Ausschnitt des folgenden Videos (Minute 4:06 bis Minute 7:04) an: </w:t>
      </w:r>
      <w:hyperlink r:id="rId7" w:history="1">
        <w:r w:rsidR="005E3E53" w:rsidRPr="00A26F36">
          <w:rPr>
            <w:rStyle w:val="Hyperlink"/>
          </w:rPr>
          <w:t>https://www.youtube.com/watch?v=FKGRrCr9Y_c&amp;list=PL5xXdRKNKt8nmvr6ZK4pqlNm51ODorTqx&amp;index=328</w:t>
        </w:r>
      </w:hyperlink>
      <w:r w:rsidR="005E3E53" w:rsidRPr="00A26F36">
        <w:rPr>
          <w:rStyle w:val="Hyperlink"/>
        </w:rPr>
        <w:t xml:space="preserve"> </w:t>
      </w:r>
    </w:p>
    <w:p w14:paraId="64310C7B" w14:textId="77777777" w:rsidR="00A26F36" w:rsidRDefault="00A26F36" w:rsidP="00A26F36">
      <w:pPr>
        <w:pStyle w:val="ekvaufzhlung"/>
        <w:rPr>
          <w:rStyle w:val="ekvarbeitsanweisungdeutsch"/>
        </w:rPr>
      </w:pPr>
    </w:p>
    <w:p w14:paraId="03C1D83B" w14:textId="489DAE35" w:rsidR="00213EA3" w:rsidRDefault="0016763F" w:rsidP="00A26F36">
      <w:pPr>
        <w:pStyle w:val="ekvaufzhlung"/>
        <w:rPr>
          <w:rStyle w:val="ekvarbeitsanweisungdeutsch"/>
        </w:rPr>
      </w:pPr>
      <w:r>
        <w:rPr>
          <w:rStyle w:val="ekvarbeitsanweisungdeutsch"/>
        </w:rPr>
        <w:t>Fülle mithilfe der Informationen aus dem Video den Lückentext aus</w:t>
      </w:r>
      <w:r w:rsidR="005D288C">
        <w:rPr>
          <w:rStyle w:val="ekvarbeitsanweisungdeutsch"/>
        </w:rPr>
        <w:t>.</w:t>
      </w:r>
    </w:p>
    <w:p w14:paraId="6CC1672B" w14:textId="77777777" w:rsidR="00113A1E" w:rsidRDefault="0016763F" w:rsidP="00113A1E">
      <w:pPr>
        <w:rPr>
          <w:rStyle w:val="ekvarbeitsanweisungdeutsch"/>
        </w:rPr>
      </w:pPr>
      <w:r>
        <w:rPr>
          <w:rStyle w:val="ekvarbeitsanweisungdeutsch"/>
        </w:rPr>
        <w:t>Falls du nicht weiterkommst, kannst du die Wörter im Kasten unten zur Hilfe nutzen.</w:t>
      </w:r>
      <w:r w:rsidR="00113A1E">
        <w:rPr>
          <w:rStyle w:val="ekvarbeitsanweisungdeutsch"/>
        </w:rPr>
        <w:t xml:space="preserve"> Achtung: Du brauchst nicht alle Wörter aus dem Kasten.</w:t>
      </w:r>
    </w:p>
    <w:p w14:paraId="6A73D052" w14:textId="529FDF85" w:rsidR="0091256D" w:rsidRDefault="0091256D" w:rsidP="0091256D">
      <w:pPr>
        <w:rPr>
          <w:rStyle w:val="ekvarbeitsanweisungdeutsch"/>
        </w:rPr>
      </w:pPr>
    </w:p>
    <w:p w14:paraId="75EC67F8" w14:textId="3D587A1A" w:rsidR="00BB1C4E" w:rsidRPr="00795688" w:rsidRDefault="00BB1C4E" w:rsidP="00BB1C4E">
      <w:pPr>
        <w:pStyle w:val="ekvschreiblinie"/>
      </w:pPr>
      <w:bookmarkStart w:id="0" w:name="_Hlk207888108"/>
      <w:r>
        <w:t xml:space="preserve">In den meisten Ländern der </w:t>
      </w:r>
      <w:r w:rsidRPr="00795688">
        <w:t xml:space="preserve">Welt gelten bestimmte </w:t>
      </w:r>
      <w:r w:rsidRPr="00795688">
        <w:rPr>
          <w:rStyle w:val="ekvlsungunterstrichen"/>
        </w:rPr>
        <w:t>Kinderrechte</w:t>
      </w:r>
      <w:r w:rsidRPr="00795688">
        <w:t xml:space="preserve">, die verbieten, dass Kinder </w:t>
      </w:r>
      <w:r w:rsidRPr="00795688">
        <w:rPr>
          <w:rStyle w:val="ekvlsungunterstrichen"/>
        </w:rPr>
        <w:t>arbeiten</w:t>
      </w:r>
      <w:r w:rsidRPr="00795688">
        <w:t xml:space="preserve"> müssen. </w:t>
      </w:r>
      <w:r w:rsidRPr="00795688">
        <w:rPr>
          <w:rStyle w:val="ekvlsungunterstrichen"/>
        </w:rPr>
        <w:t>Allerdings</w:t>
      </w:r>
      <w:r w:rsidRPr="00795688">
        <w:t xml:space="preserve"> arbeiten auf der Welt </w:t>
      </w:r>
      <w:r w:rsidRPr="00795688">
        <w:rPr>
          <w:rStyle w:val="ekvlsungunterstrichen"/>
        </w:rPr>
        <w:t>trotzdem viele</w:t>
      </w:r>
      <w:r w:rsidRPr="00795688">
        <w:t xml:space="preserve"> Kinder. In </w:t>
      </w:r>
      <w:r w:rsidRPr="00795688">
        <w:rPr>
          <w:rStyle w:val="ekvlsungunterstrichen"/>
        </w:rPr>
        <w:t>Madagaskar</w:t>
      </w:r>
      <w:r w:rsidRPr="00795688">
        <w:t xml:space="preserve"> </w:t>
      </w:r>
      <w:r w:rsidR="005D288C">
        <w:t>bspw.</w:t>
      </w:r>
      <w:r w:rsidRPr="00795688">
        <w:t xml:space="preserve"> ist Kinderarbeit nicht erlaubt.</w:t>
      </w:r>
    </w:p>
    <w:bookmarkEnd w:id="0"/>
    <w:p w14:paraId="04257DFB" w14:textId="5309186A" w:rsidR="00213EA3" w:rsidRDefault="00BB1C4E" w:rsidP="0091256D">
      <w:pPr>
        <w:pStyle w:val="ekvschreiblinie"/>
      </w:pPr>
      <w:r w:rsidRPr="00795688">
        <w:t xml:space="preserve">Dennoch arbeiten etwa </w:t>
      </w:r>
      <w:r w:rsidRPr="00795688">
        <w:rPr>
          <w:rStyle w:val="ekvlsungunterstrichen"/>
        </w:rPr>
        <w:t>50%</w:t>
      </w:r>
      <w:r w:rsidRPr="00795688">
        <w:t xml:space="preserve"> der Kinder. Eine Form der Kinderarbeit dort ist es, das Mineral „Glimmer“ zu sortieren, es also von Sand und anderen Stoffen zu trennen.</w:t>
      </w:r>
    </w:p>
    <w:p w14:paraId="5B702A34" w14:textId="77777777" w:rsidR="00113A1E" w:rsidRDefault="00113A1E" w:rsidP="0091256D">
      <w:pPr>
        <w:pStyle w:val="ekvschreiblinie"/>
      </w:pPr>
    </w:p>
    <w:p w14:paraId="28136267" w14:textId="4B4CC6B7" w:rsidR="00213EA3" w:rsidRDefault="00BB1C4E" w:rsidP="0091256D">
      <w:pPr>
        <w:pStyle w:val="ekvschreiblinie"/>
      </w:pPr>
      <w:r w:rsidRPr="00795688">
        <w:t xml:space="preserve">Ein Mädchen, das im Video spricht, heißt </w:t>
      </w:r>
      <w:r w:rsidRPr="00795688">
        <w:rPr>
          <w:rStyle w:val="ekvlsungunterstrichen"/>
        </w:rPr>
        <w:t>Torosa</w:t>
      </w:r>
      <w:r w:rsidRPr="00795688">
        <w:t xml:space="preserve">. </w:t>
      </w:r>
      <w:r w:rsidRPr="00795688">
        <w:rPr>
          <w:rStyle w:val="ekvlsungunterstrichen"/>
        </w:rPr>
        <w:t>Torosa</w:t>
      </w:r>
      <w:r w:rsidRPr="00795688">
        <w:t xml:space="preserve"> arbeitet, weil sie bzw. ihre Familie dadurch </w:t>
      </w:r>
      <w:r w:rsidRPr="00795688">
        <w:rPr>
          <w:rStyle w:val="ekvlsungunterstrichen"/>
        </w:rPr>
        <w:t>Nahrung</w:t>
      </w:r>
      <w:r w:rsidRPr="00795688">
        <w:t xml:space="preserve"> kaufen können. Für ihre Arbeit bekommt sie, wie auch die anderen Kinder dort, </w:t>
      </w:r>
      <w:r w:rsidRPr="00795688">
        <w:rPr>
          <w:rStyle w:val="ekvlsungunterstrichen"/>
        </w:rPr>
        <w:t>kaum</w:t>
      </w:r>
      <w:r w:rsidRPr="00795688">
        <w:t xml:space="preserve"> Lohn. Als Wunsch, was sie später einmal werden möchte, nennt </w:t>
      </w:r>
      <w:r w:rsidRPr="00795688">
        <w:rPr>
          <w:rStyle w:val="ekvlsungunterstrichen"/>
        </w:rPr>
        <w:t>Torosa</w:t>
      </w:r>
      <w:r w:rsidRPr="00795688">
        <w:t xml:space="preserve"> den Beruf „</w:t>
      </w:r>
      <w:r w:rsidRPr="00795688">
        <w:rPr>
          <w:rStyle w:val="ekvlsungunterstrichen"/>
        </w:rPr>
        <w:t>Lehrerin</w:t>
      </w:r>
      <w:r w:rsidRPr="00795688">
        <w:t>“.</w:t>
      </w:r>
    </w:p>
    <w:p w14:paraId="739A5404" w14:textId="77777777" w:rsidR="00113A1E" w:rsidRDefault="00113A1E" w:rsidP="0091256D">
      <w:pPr>
        <w:pStyle w:val="ekvschreiblinie"/>
      </w:pPr>
    </w:p>
    <w:p w14:paraId="4E9966B5" w14:textId="790FF0EB" w:rsidR="00BB1C4E" w:rsidRDefault="00BB1C4E" w:rsidP="0091256D">
      <w:pPr>
        <w:pStyle w:val="ekvschreiblinie"/>
      </w:pPr>
      <w:r w:rsidRPr="00795688">
        <w:t xml:space="preserve">Kinderarbeit ist für Kinder und ihre Entwicklung nicht </w:t>
      </w:r>
      <w:r w:rsidRPr="00795688">
        <w:rPr>
          <w:rStyle w:val="ekvlsungunterstrichen"/>
        </w:rPr>
        <w:t>gut</w:t>
      </w:r>
      <w:r w:rsidRPr="00795688">
        <w:t>. Lesen und schreiben können von den Kindern, die Kinderarbeit leisten</w:t>
      </w:r>
      <w:r w:rsidR="004B2FE5">
        <w:t>,</w:t>
      </w:r>
      <w:r w:rsidRPr="00795688">
        <w:t xml:space="preserve"> </w:t>
      </w:r>
      <w:r w:rsidRPr="00795688">
        <w:rPr>
          <w:rStyle w:val="ekvlsungunterstrichen"/>
        </w:rPr>
        <w:t>zahlreiche</w:t>
      </w:r>
      <w:r w:rsidRPr="00795688">
        <w:t xml:space="preserve"> nicht, teilweise</w:t>
      </w:r>
      <w:r>
        <w:t xml:space="preserve"> gehen sie auch </w:t>
      </w:r>
      <w:r w:rsidR="004B2FE5">
        <w:t xml:space="preserve">gar </w:t>
      </w:r>
      <w:r>
        <w:t>nicht in die Schule, weil sie arbeiten müssen.</w:t>
      </w:r>
    </w:p>
    <w:p w14:paraId="013AC3CC" w14:textId="77777777" w:rsidR="00A26F36" w:rsidRDefault="00A26F36" w:rsidP="00A26F36">
      <w:pPr>
        <w:pStyle w:val="ekvschreiblinie"/>
      </w:pPr>
      <w:bookmarkStart w:id="1" w:name="_Hlk207888042"/>
    </w:p>
    <w:p w14:paraId="46761265" w14:textId="77777777" w:rsidR="00A26F36" w:rsidRDefault="00A26F36" w:rsidP="00A26F36">
      <w:r w:rsidRPr="00AB238B">
        <w:rPr>
          <w:noProof/>
        </w:rPr>
        <mc:AlternateContent>
          <mc:Choice Requires="wps">
            <w:drawing>
              <wp:anchor distT="0" distB="0" distL="114300" distR="114300" simplePos="0" relativeHeight="251659264" behindDoc="0" locked="0" layoutInCell="1" allowOverlap="1" wp14:anchorId="3AAC89C1" wp14:editId="082D86FC">
                <wp:simplePos x="0" y="0"/>
                <wp:positionH relativeFrom="margin">
                  <wp:align>right</wp:align>
                </wp:positionH>
                <wp:positionV relativeFrom="paragraph">
                  <wp:posOffset>103851</wp:posOffset>
                </wp:positionV>
                <wp:extent cx="5915371" cy="866775"/>
                <wp:effectExtent l="0" t="0" r="28575" b="28575"/>
                <wp:wrapNone/>
                <wp:docPr id="1677482617" name="Rechteck 2"/>
                <wp:cNvGraphicFramePr/>
                <a:graphic xmlns:a="http://schemas.openxmlformats.org/drawingml/2006/main">
                  <a:graphicData uri="http://schemas.microsoft.com/office/word/2010/wordprocessingShape">
                    <wps:wsp>
                      <wps:cNvSpPr/>
                      <wps:spPr>
                        <a:xfrm>
                          <a:off x="0" y="0"/>
                          <a:ext cx="5915371" cy="866775"/>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2005C0" id="Rechteck 2" o:spid="_x0000_s1026" style="position:absolute;margin-left:414.6pt;margin-top:8.2pt;width:465.8pt;height:68.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" filled="f" strokecolor="#091723 [484]" strokeweight=".5pt">
                <w10:wrap anchorx="margin"/>
              </v:rect>
            </w:pict>
          </mc:Fallback>
        </mc:AlternateContent>
      </w:r>
    </w:p>
    <w:bookmarkEnd w:id="1"/>
    <w:p w14:paraId="65E483B9" w14:textId="77777777" w:rsidR="00A26F36" w:rsidRDefault="00A26F36" w:rsidP="00A26F36">
      <w:pPr>
        <w:spacing w:line="480" w:lineRule="auto"/>
        <w:jc w:val="center"/>
      </w:pPr>
      <w:r>
        <w:t xml:space="preserve">kaum; viel; Sara; </w:t>
      </w:r>
      <w:proofErr w:type="spellStart"/>
      <w:r>
        <w:t>Torosa</w:t>
      </w:r>
      <w:proofErr w:type="spellEnd"/>
      <w:r>
        <w:t xml:space="preserve">; schlecht; gut; zahlreiche; wenige; arbeiten; ein Haus; Nahrung; </w:t>
      </w:r>
      <w:r>
        <w:br/>
        <w:t xml:space="preserve">Deswegen; Allerdings; fast keine; trotzdem viele; Malaysia; Madagaskar; </w:t>
      </w:r>
      <w:proofErr w:type="spellStart"/>
      <w:r>
        <w:t>Torosa</w:t>
      </w:r>
      <w:proofErr w:type="spellEnd"/>
      <w:r>
        <w:t>; Sara;</w:t>
      </w:r>
    </w:p>
    <w:p w14:paraId="0A9E40E7" w14:textId="77777777" w:rsidR="00A26F36" w:rsidRDefault="00A26F36" w:rsidP="00A26F36">
      <w:pPr>
        <w:spacing w:line="480" w:lineRule="auto"/>
        <w:jc w:val="center"/>
      </w:pPr>
      <w:r>
        <w:t xml:space="preserve">25%; 50%; Kinderrechte; </w:t>
      </w:r>
      <w:proofErr w:type="spellStart"/>
      <w:r>
        <w:t>Torosa</w:t>
      </w:r>
      <w:proofErr w:type="spellEnd"/>
      <w:r>
        <w:t>; Sara; Influencerin; Astronautin; Lehrerin; Polizistin</w:t>
      </w:r>
    </w:p>
    <w:p w14:paraId="0E803265" w14:textId="77777777" w:rsidR="00BA52C2" w:rsidRDefault="00BA52C2" w:rsidP="0064277A"/>
    <w:p w14:paraId="6E2D7EB1" w14:textId="77777777" w:rsidR="00113A1E" w:rsidRDefault="00113A1E" w:rsidP="0016763F">
      <w:pPr>
        <w:rPr>
          <w:rStyle w:val="ekvnummerierung"/>
        </w:rPr>
      </w:pPr>
    </w:p>
    <w:p w14:paraId="6D71A163" w14:textId="77777777" w:rsidR="00113A1E" w:rsidRDefault="00113A1E" w:rsidP="0016763F">
      <w:pPr>
        <w:rPr>
          <w:rStyle w:val="ekvnummerierung"/>
        </w:rPr>
      </w:pPr>
    </w:p>
    <w:p w14:paraId="05845BC1" w14:textId="77777777" w:rsidR="00113A1E" w:rsidRDefault="00113A1E" w:rsidP="0016763F">
      <w:pPr>
        <w:rPr>
          <w:rStyle w:val="ekvnummerierung"/>
        </w:rPr>
      </w:pPr>
    </w:p>
    <w:p w14:paraId="1AC82812" w14:textId="77777777" w:rsidR="00113A1E" w:rsidRDefault="00113A1E" w:rsidP="0016763F">
      <w:pPr>
        <w:rPr>
          <w:rStyle w:val="ekvnummerierung"/>
        </w:rPr>
      </w:pPr>
    </w:p>
    <w:p w14:paraId="5D9E3F71" w14:textId="77777777" w:rsidR="00113A1E" w:rsidRDefault="00113A1E" w:rsidP="0016763F">
      <w:pPr>
        <w:rPr>
          <w:rStyle w:val="ekvnummerierung"/>
        </w:rPr>
      </w:pPr>
    </w:p>
    <w:p w14:paraId="3ADA1451" w14:textId="77777777" w:rsidR="00113A1E" w:rsidRDefault="00113A1E" w:rsidP="0016763F">
      <w:pPr>
        <w:rPr>
          <w:rStyle w:val="ekvnummerierung"/>
        </w:rPr>
      </w:pPr>
    </w:p>
    <w:p w14:paraId="477DA47E" w14:textId="77777777" w:rsidR="00113A1E" w:rsidRDefault="00113A1E" w:rsidP="0016763F">
      <w:pPr>
        <w:rPr>
          <w:rStyle w:val="ekvnummerierung"/>
        </w:rPr>
      </w:pPr>
    </w:p>
    <w:p w14:paraId="6A1BB7BB" w14:textId="77777777" w:rsidR="00113A1E" w:rsidRDefault="00113A1E" w:rsidP="0016763F">
      <w:pPr>
        <w:rPr>
          <w:rStyle w:val="ekvnummerierung"/>
        </w:rPr>
      </w:pPr>
    </w:p>
    <w:p w14:paraId="5E9B4ECF" w14:textId="77777777" w:rsidR="00113A1E" w:rsidRDefault="00113A1E" w:rsidP="0016763F">
      <w:pPr>
        <w:rPr>
          <w:rStyle w:val="ekvnummerierung"/>
        </w:rPr>
      </w:pPr>
    </w:p>
    <w:p w14:paraId="29001794" w14:textId="2ADE9B6A" w:rsidR="008A73F3" w:rsidRDefault="0091256D" w:rsidP="00A26F36">
      <w:pPr>
        <w:pStyle w:val="ekvaufzhlung"/>
      </w:pPr>
      <w:r w:rsidRPr="008A73F3">
        <w:rPr>
          <w:rStyle w:val="ekvnummerierung"/>
        </w:rPr>
        <w:t>2.</w:t>
      </w:r>
      <w:r w:rsidR="00A26F36">
        <w:tab/>
      </w:r>
      <w:r w:rsidR="00EC61A8">
        <w:t>Arbeitet zu zweit</w:t>
      </w:r>
      <w:r w:rsidR="0016763F">
        <w:t>.</w:t>
      </w:r>
      <w:r w:rsidR="00EC61A8">
        <w:t xml:space="preserve"> Wählt gemeinsam eine der beiden folgenden Varianten.</w:t>
      </w:r>
      <w:r w:rsidR="00A26F36">
        <w:br/>
      </w:r>
      <w:r w:rsidR="00EC61A8">
        <w:t>Wenn ihr fertig seid, könnt ihr die Bonusaufgabe gemeinsam erarbeiten.</w:t>
      </w:r>
    </w:p>
    <w:p w14:paraId="615A80A7" w14:textId="77777777" w:rsidR="008A73F3" w:rsidRDefault="0016763F" w:rsidP="008A73F3">
      <w:r>
        <w:br/>
      </w:r>
      <w:r w:rsidR="008A73F3" w:rsidRPr="008A73F3">
        <w:rPr>
          <w:u w:val="single"/>
        </w:rPr>
        <w:t>Variante A:</w:t>
      </w:r>
      <w:r w:rsidR="008A73F3">
        <w:t xml:space="preserve"> Schreibt einen inneren Monolog eines Kindes, das wie </w:t>
      </w:r>
      <w:proofErr w:type="spellStart"/>
      <w:r w:rsidR="008A73F3">
        <w:t>Torosa</w:t>
      </w:r>
      <w:proofErr w:type="spellEnd"/>
      <w:r w:rsidR="008A73F3">
        <w:t xml:space="preserve"> in Madagaskar Glimmer sortiert. In diesem inneren Monolog denkt das Kind über seine Situation und seine Zukunft nach. Überlegt euch </w:t>
      </w:r>
      <w:proofErr w:type="gramStart"/>
      <w:r w:rsidR="008A73F3">
        <w:t>dann</w:t>
      </w:r>
      <w:proofErr w:type="gramEnd"/>
      <w:r w:rsidR="008A73F3">
        <w:t xml:space="preserve"> wie das Kind während des inneren Monologes stehen könnte, welche Geste und welche Mimik zu ihm und dem inneren Monolog passen würde. Übt das Standbild ein. Entscheidet zum Schluss, wer von euch bei der Vorstellung das Kind im Standbild darstellt und wer von euch den inneren Monolog vorliest.</w:t>
      </w:r>
    </w:p>
    <w:p w14:paraId="672D6189" w14:textId="77777777" w:rsidR="00113A1E" w:rsidRDefault="00113A1E" w:rsidP="008A73F3">
      <w:pPr>
        <w:rPr>
          <w:u w:val="single"/>
        </w:rPr>
      </w:pPr>
    </w:p>
    <w:p w14:paraId="680679AE" w14:textId="5462A3A9" w:rsidR="008A73F3" w:rsidRDefault="008A73F3" w:rsidP="008A73F3">
      <w:r w:rsidRPr="008A73F3">
        <w:rPr>
          <w:u w:val="single"/>
        </w:rPr>
        <w:t>Variante B:</w:t>
      </w:r>
      <w:r>
        <w:t xml:space="preserve"> </w:t>
      </w:r>
      <w:r w:rsidR="00113A1E">
        <w:t xml:space="preserve">Schreibt ein Interview mit einem Kind, das wie </w:t>
      </w:r>
      <w:proofErr w:type="spellStart"/>
      <w:r w:rsidR="00113A1E">
        <w:t>Torosa</w:t>
      </w:r>
      <w:proofErr w:type="spellEnd"/>
      <w:r w:rsidR="00113A1E">
        <w:t xml:space="preserve"> in Madagaskar Glimmer sortiert. Überlegt euch Fragen zu der aktuellen Situation des Kindes und seiner Zukunft und überlegt euch, wie das Kind antworten würde. </w:t>
      </w:r>
      <w:r>
        <w:t>Entscheidet anschließend, wer von euch die Fragen der Interviewerin oder des Interviewers vorliest und wer die Antworten des Kindes. Übt das Interview. Achtet darauf, dass auch die Gefühle des Kindes deutlich werden.</w:t>
      </w:r>
    </w:p>
    <w:p w14:paraId="4E55A7EB" w14:textId="77777777" w:rsidR="00113A1E" w:rsidRDefault="00113A1E" w:rsidP="008A73F3">
      <w:pPr>
        <w:rPr>
          <w:u w:val="single"/>
        </w:rPr>
      </w:pPr>
    </w:p>
    <w:p w14:paraId="000E33F8" w14:textId="5303A820" w:rsidR="00EF2DBC" w:rsidRPr="0096365E" w:rsidRDefault="008A73F3" w:rsidP="008A73F3">
      <w:pPr>
        <w:rPr>
          <w:strike/>
          <w:color w:val="FF0000"/>
        </w:rPr>
      </w:pPr>
      <w:r w:rsidRPr="008A73F3">
        <w:rPr>
          <w:u w:val="single"/>
        </w:rPr>
        <w:t>Bonusaufgabe:</w:t>
      </w:r>
      <w:r>
        <w:t xml:space="preserve"> </w:t>
      </w:r>
      <w:r w:rsidR="00113A1E">
        <w:t>Recherchiert Gründe dafür, weswegen Kinderarbeit schlecht für Kinder ist.</w:t>
      </w:r>
    </w:p>
    <w:p w14:paraId="74FB9776" w14:textId="77777777" w:rsidR="00213EA3" w:rsidRDefault="00213EA3" w:rsidP="00213EA3"/>
    <w:p w14:paraId="6B98A467" w14:textId="77777777" w:rsidR="00A26F36" w:rsidRDefault="00A26F36" w:rsidP="00213EA3"/>
    <w:p w14:paraId="424676BA" w14:textId="02078CDE" w:rsidR="00EF2DBC" w:rsidRDefault="00213EA3" w:rsidP="00A26F36">
      <w:pPr>
        <w:pStyle w:val="ekvaufzhlung"/>
      </w:pPr>
      <w:r w:rsidRPr="008A73F3">
        <w:rPr>
          <w:rStyle w:val="ekvnummerierung"/>
        </w:rPr>
        <w:t>3</w:t>
      </w:r>
      <w:r w:rsidR="00A47523" w:rsidRPr="008A73F3">
        <w:rPr>
          <w:rStyle w:val="ekvnummerierung"/>
        </w:rPr>
        <w:t>.</w:t>
      </w:r>
      <w:r w:rsidR="00A26F36">
        <w:tab/>
      </w:r>
      <w:r>
        <w:t>Stellt eure Ergebnisse vor:</w:t>
      </w:r>
    </w:p>
    <w:p w14:paraId="7698FE65" w14:textId="77777777" w:rsidR="00113A1E" w:rsidRDefault="00113A1E" w:rsidP="00213EA3">
      <w:pPr>
        <w:rPr>
          <w:u w:val="single"/>
        </w:rPr>
      </w:pPr>
    </w:p>
    <w:p w14:paraId="04BCBD68" w14:textId="3017339A" w:rsidR="00213EA3" w:rsidRDefault="00213EA3" w:rsidP="00213EA3">
      <w:r w:rsidRPr="00213EA3">
        <w:rPr>
          <w:u w:val="single"/>
        </w:rPr>
        <w:t>Variante A:</w:t>
      </w:r>
      <w:r>
        <w:t xml:space="preserve"> </w:t>
      </w:r>
      <w:r w:rsidR="00113A1E">
        <w:t>Stelle entweder das Kind im Standbild dar oder lies den inneren Monolog vor. Deine Partnerin oder de</w:t>
      </w:r>
      <w:r w:rsidR="00A26F36">
        <w:t>i</w:t>
      </w:r>
      <w:r w:rsidR="00113A1E">
        <w:t>n Partner aus eurer Zweiergruppe übernimmt die jeweils andere Aufgabe.</w:t>
      </w:r>
    </w:p>
    <w:p w14:paraId="34F38CB2" w14:textId="77777777" w:rsidR="00113A1E" w:rsidRDefault="00113A1E" w:rsidP="00005477">
      <w:pPr>
        <w:rPr>
          <w:u w:val="single"/>
        </w:rPr>
      </w:pPr>
    </w:p>
    <w:p w14:paraId="1E6170A0" w14:textId="666467EB" w:rsidR="0064277A" w:rsidRDefault="00213EA3" w:rsidP="00005477">
      <w:r w:rsidRPr="00213EA3">
        <w:rPr>
          <w:u w:val="single"/>
        </w:rPr>
        <w:t>Variante B:</w:t>
      </w:r>
      <w:r>
        <w:t xml:space="preserve"> Lest das Interview mit verteilten Rollen</w:t>
      </w:r>
      <w:r w:rsidR="004B2FE5">
        <w:t xml:space="preserve"> vor</w:t>
      </w:r>
      <w:r>
        <w:t>.</w:t>
      </w:r>
    </w:p>
    <w:sectPr w:rsidR="0064277A" w:rsidSect="00720DCE">
      <w:headerReference w:type="default" r:id="rId8"/>
      <w:footerReference w:type="default" r:id="rId9"/>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22B9C" w14:textId="77777777" w:rsidR="000B4FF7" w:rsidRDefault="000B4FF7" w:rsidP="003C599D">
      <w:pPr>
        <w:spacing w:line="240" w:lineRule="auto"/>
      </w:pPr>
      <w:r>
        <w:separator/>
      </w:r>
    </w:p>
  </w:endnote>
  <w:endnote w:type="continuationSeparator" w:id="0">
    <w:p w14:paraId="2DC64A72" w14:textId="77777777" w:rsidR="000B4FF7" w:rsidRDefault="000B4FF7"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75ACEA7B" w14:textId="77777777" w:rsidTr="00503EE6">
      <w:trPr>
        <w:trHeight w:hRule="exact" w:val="680"/>
      </w:trPr>
      <w:tc>
        <w:tcPr>
          <w:tcW w:w="864" w:type="dxa"/>
          <w:noWrap/>
        </w:tcPr>
        <w:p w14:paraId="17909BAD" w14:textId="77777777" w:rsidR="002659C5" w:rsidRPr="00913892" w:rsidRDefault="002659C5" w:rsidP="005E4C30">
          <w:pPr>
            <w:pStyle w:val="ekvpaginabild"/>
            <w:jc w:val="both"/>
          </w:pPr>
          <w:r w:rsidRPr="00913892">
            <w:rPr>
              <w:noProof/>
              <w:lang w:eastAsia="de-DE"/>
            </w:rPr>
            <w:drawing>
              <wp:inline distT="0" distB="0" distL="0" distR="0" wp14:anchorId="77E3E09F" wp14:editId="7C2D3BD4">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21B0FA44" w14:textId="64082B7E" w:rsidR="002659C5" w:rsidRPr="00913892" w:rsidRDefault="002659C5" w:rsidP="00503EE6">
          <w:pPr>
            <w:pStyle w:val="ekvpagina"/>
          </w:pPr>
          <w:r w:rsidRPr="00913892">
            <w:t xml:space="preserve">© Ernst Klett Verlag GmbH, </w:t>
          </w:r>
          <w:r w:rsidR="00CF40E8">
            <w:t>Stuttgart 20</w:t>
          </w:r>
          <w:r w:rsidR="00EF2DBC">
            <w:t>25</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7C862013" w14:textId="4E15A13D" w:rsidR="002659C5" w:rsidRPr="00913892" w:rsidRDefault="000E200F" w:rsidP="000E200F">
          <w:pPr>
            <w:pStyle w:val="ekvquelle"/>
          </w:pPr>
          <w:r w:rsidRPr="000E200F">
            <w:rPr>
              <w:rStyle w:val="ekvquellefett"/>
            </w:rPr>
            <w:t>Text:</w:t>
          </w:r>
          <w:r>
            <w:t xml:space="preserve"> </w:t>
          </w:r>
          <w:r w:rsidR="003812EB">
            <w:t>Anne Kleiner</w:t>
          </w:r>
        </w:p>
      </w:tc>
      <w:tc>
        <w:tcPr>
          <w:tcW w:w="813" w:type="dxa"/>
        </w:tcPr>
        <w:p w14:paraId="40897DD3" w14:textId="77777777" w:rsidR="002659C5" w:rsidRPr="00913892" w:rsidRDefault="002659C5" w:rsidP="00913892">
          <w:pPr>
            <w:pStyle w:val="ekvpagina"/>
          </w:pPr>
        </w:p>
      </w:tc>
    </w:tr>
  </w:tbl>
  <w:p w14:paraId="05AC60EE"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7CD3C" w14:textId="77777777" w:rsidR="000B4FF7" w:rsidRDefault="000B4FF7" w:rsidP="003C599D">
      <w:pPr>
        <w:spacing w:line="240" w:lineRule="auto"/>
      </w:pPr>
      <w:r>
        <w:separator/>
      </w:r>
    </w:p>
  </w:footnote>
  <w:footnote w:type="continuationSeparator" w:id="0">
    <w:p w14:paraId="42362037" w14:textId="77777777" w:rsidR="000B4FF7" w:rsidRDefault="000B4FF7"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3F3DD434" w14:textId="77777777" w:rsidTr="00431E62">
      <w:trPr>
        <w:trHeight w:hRule="exact" w:val="510"/>
      </w:trPr>
      <w:tc>
        <w:tcPr>
          <w:tcW w:w="818" w:type="dxa"/>
          <w:tcBorders>
            <w:top w:val="nil"/>
            <w:bottom w:val="nil"/>
            <w:right w:val="nil"/>
          </w:tcBorders>
          <w:noWrap/>
          <w:vAlign w:val="bottom"/>
        </w:tcPr>
        <w:p w14:paraId="6FB19414" w14:textId="77777777" w:rsidR="00901B13" w:rsidRPr="00AE65F6" w:rsidRDefault="00901B13" w:rsidP="00901B13"/>
      </w:tc>
      <w:tc>
        <w:tcPr>
          <w:tcW w:w="3856" w:type="dxa"/>
          <w:tcBorders>
            <w:top w:val="nil"/>
            <w:left w:val="nil"/>
            <w:bottom w:val="nil"/>
            <w:right w:val="nil"/>
          </w:tcBorders>
          <w:noWrap/>
          <w:vAlign w:val="bottom"/>
        </w:tcPr>
        <w:p w14:paraId="0A8ABA08"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070F74A4"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76FA5FBD"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7E37BD48" w14:textId="77777777" w:rsidR="00901B13" w:rsidRPr="007C1230" w:rsidRDefault="00901B13" w:rsidP="00901B13">
          <w:pPr>
            <w:pStyle w:val="ekvkvnummer"/>
          </w:pPr>
        </w:p>
      </w:tc>
      <w:tc>
        <w:tcPr>
          <w:tcW w:w="883" w:type="dxa"/>
          <w:tcBorders>
            <w:top w:val="nil"/>
            <w:left w:val="nil"/>
            <w:bottom w:val="nil"/>
          </w:tcBorders>
          <w:noWrap/>
          <w:vAlign w:val="bottom"/>
        </w:tcPr>
        <w:p w14:paraId="3B657B74" w14:textId="77777777" w:rsidR="00901B13" w:rsidRPr="007636A0" w:rsidRDefault="00901B13" w:rsidP="00901B13">
          <w:pPr>
            <w:pStyle w:val="ekvkapitel"/>
            <w:rPr>
              <w:color w:val="FFFFFF" w:themeColor="background1"/>
            </w:rPr>
          </w:pPr>
        </w:p>
      </w:tc>
    </w:tr>
    <w:tr w:rsidR="00901B13" w:rsidRPr="00BF17F2" w14:paraId="7838ACDC"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4202982C"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78949C2F" w14:textId="77777777" w:rsidR="00901B13" w:rsidRPr="00BF17F2" w:rsidRDefault="00901B13" w:rsidP="00901B13">
          <w:pPr>
            <w:rPr>
              <w:color w:val="FFFFFF" w:themeColor="background1"/>
            </w:rPr>
          </w:pPr>
        </w:p>
      </w:tc>
    </w:tr>
  </w:tbl>
  <w:p w14:paraId="314C6271" w14:textId="77777777" w:rsidR="00901B13" w:rsidRDefault="00901B1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10617"/>
    <w:multiLevelType w:val="hybridMultilevel"/>
    <w:tmpl w:val="61C0982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C6A49C4"/>
    <w:multiLevelType w:val="hybridMultilevel"/>
    <w:tmpl w:val="46B28C8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854005708">
    <w:abstractNumId w:val="1"/>
  </w:num>
  <w:num w:numId="2" w16cid:durableId="1096292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FF7"/>
    <w:rsid w:val="0000285E"/>
    <w:rsid w:val="000040E2"/>
    <w:rsid w:val="00005477"/>
    <w:rsid w:val="0001210D"/>
    <w:rsid w:val="00014D7E"/>
    <w:rsid w:val="0002009E"/>
    <w:rsid w:val="00020440"/>
    <w:rsid w:val="000267C4"/>
    <w:rsid w:val="000307B4"/>
    <w:rsid w:val="00030EDB"/>
    <w:rsid w:val="000317DC"/>
    <w:rsid w:val="00035074"/>
    <w:rsid w:val="00037566"/>
    <w:rsid w:val="00043523"/>
    <w:rsid w:val="00045951"/>
    <w:rsid w:val="000520A2"/>
    <w:rsid w:val="000523D4"/>
    <w:rsid w:val="00053B2F"/>
    <w:rsid w:val="00054678"/>
    <w:rsid w:val="00054A93"/>
    <w:rsid w:val="00060964"/>
    <w:rsid w:val="0006258C"/>
    <w:rsid w:val="00062D31"/>
    <w:rsid w:val="000651D6"/>
    <w:rsid w:val="00066A0E"/>
    <w:rsid w:val="0006716B"/>
    <w:rsid w:val="000756D0"/>
    <w:rsid w:val="000779C3"/>
    <w:rsid w:val="000812E6"/>
    <w:rsid w:val="00090AB2"/>
    <w:rsid w:val="000928AA"/>
    <w:rsid w:val="00092E87"/>
    <w:rsid w:val="000939F5"/>
    <w:rsid w:val="00094F01"/>
    <w:rsid w:val="000A13A1"/>
    <w:rsid w:val="000A4BD4"/>
    <w:rsid w:val="000A51A5"/>
    <w:rsid w:val="000A7892"/>
    <w:rsid w:val="000B098D"/>
    <w:rsid w:val="000B4FF7"/>
    <w:rsid w:val="000B7BD3"/>
    <w:rsid w:val="000C11E0"/>
    <w:rsid w:val="000C77CA"/>
    <w:rsid w:val="000D1981"/>
    <w:rsid w:val="000D40DE"/>
    <w:rsid w:val="000D4791"/>
    <w:rsid w:val="000D5ADE"/>
    <w:rsid w:val="000E200F"/>
    <w:rsid w:val="000E343E"/>
    <w:rsid w:val="000E72F2"/>
    <w:rsid w:val="000F21E8"/>
    <w:rsid w:val="000F47EE"/>
    <w:rsid w:val="000F6468"/>
    <w:rsid w:val="000F7910"/>
    <w:rsid w:val="00103057"/>
    <w:rsid w:val="00107D77"/>
    <w:rsid w:val="00113A1E"/>
    <w:rsid w:val="00115D00"/>
    <w:rsid w:val="00116EF2"/>
    <w:rsid w:val="00124062"/>
    <w:rsid w:val="00126C2B"/>
    <w:rsid w:val="00131417"/>
    <w:rsid w:val="001343C4"/>
    <w:rsid w:val="00137DDD"/>
    <w:rsid w:val="00140765"/>
    <w:rsid w:val="001524C9"/>
    <w:rsid w:val="00161B4B"/>
    <w:rsid w:val="001641FA"/>
    <w:rsid w:val="0016475A"/>
    <w:rsid w:val="00165ECC"/>
    <w:rsid w:val="00166019"/>
    <w:rsid w:val="0016763F"/>
    <w:rsid w:val="00182050"/>
    <w:rsid w:val="00182128"/>
    <w:rsid w:val="00182B7D"/>
    <w:rsid w:val="001845AC"/>
    <w:rsid w:val="00186866"/>
    <w:rsid w:val="00190B65"/>
    <w:rsid w:val="00193406"/>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CAD"/>
    <w:rsid w:val="001F1E3D"/>
    <w:rsid w:val="001F26EC"/>
    <w:rsid w:val="001F362A"/>
    <w:rsid w:val="001F5252"/>
    <w:rsid w:val="001F53F1"/>
    <w:rsid w:val="0020055A"/>
    <w:rsid w:val="00201AA1"/>
    <w:rsid w:val="00205239"/>
    <w:rsid w:val="00205866"/>
    <w:rsid w:val="00213EA3"/>
    <w:rsid w:val="00214764"/>
    <w:rsid w:val="00216D91"/>
    <w:rsid w:val="002240EA"/>
    <w:rsid w:val="002266E8"/>
    <w:rsid w:val="002277D2"/>
    <w:rsid w:val="002301FF"/>
    <w:rsid w:val="00232213"/>
    <w:rsid w:val="00245DA5"/>
    <w:rsid w:val="00246F77"/>
    <w:rsid w:val="002527A5"/>
    <w:rsid w:val="00253871"/>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87EA3"/>
    <w:rsid w:val="00291485"/>
    <w:rsid w:val="00292470"/>
    <w:rsid w:val="00292F0E"/>
    <w:rsid w:val="0029673A"/>
    <w:rsid w:val="002A25AE"/>
    <w:rsid w:val="002B2A30"/>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053A2"/>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663B7"/>
    <w:rsid w:val="003714AA"/>
    <w:rsid w:val="00376A0A"/>
    <w:rsid w:val="00380B14"/>
    <w:rsid w:val="003812EB"/>
    <w:rsid w:val="0038356B"/>
    <w:rsid w:val="00384305"/>
    <w:rsid w:val="00384607"/>
    <w:rsid w:val="0039268F"/>
    <w:rsid w:val="00392F9B"/>
    <w:rsid w:val="00394595"/>
    <w:rsid w:val="003945FF"/>
    <w:rsid w:val="0039465E"/>
    <w:rsid w:val="00396004"/>
    <w:rsid w:val="003A1A19"/>
    <w:rsid w:val="003A45BB"/>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4AAD"/>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B2FE5"/>
    <w:rsid w:val="004C020F"/>
    <w:rsid w:val="004E3969"/>
    <w:rsid w:val="004E6196"/>
    <w:rsid w:val="004F44FF"/>
    <w:rsid w:val="004F45AB"/>
    <w:rsid w:val="00500C76"/>
    <w:rsid w:val="00501528"/>
    <w:rsid w:val="00503EE6"/>
    <w:rsid w:val="00504B36"/>
    <w:rsid w:val="00504F7A"/>
    <w:rsid w:val="005069C1"/>
    <w:rsid w:val="00510F4C"/>
    <w:rsid w:val="00511379"/>
    <w:rsid w:val="00514229"/>
    <w:rsid w:val="005156EC"/>
    <w:rsid w:val="005168A4"/>
    <w:rsid w:val="0052117E"/>
    <w:rsid w:val="00521B91"/>
    <w:rsid w:val="005252D2"/>
    <w:rsid w:val="0052713E"/>
    <w:rsid w:val="00530C92"/>
    <w:rsid w:val="00535AD8"/>
    <w:rsid w:val="00547103"/>
    <w:rsid w:val="00554EDA"/>
    <w:rsid w:val="00560848"/>
    <w:rsid w:val="00561742"/>
    <w:rsid w:val="005668AA"/>
    <w:rsid w:val="00570137"/>
    <w:rsid w:val="0057200E"/>
    <w:rsid w:val="00572A0F"/>
    <w:rsid w:val="00574FE0"/>
    <w:rsid w:val="00576D2D"/>
    <w:rsid w:val="00577006"/>
    <w:rsid w:val="00580028"/>
    <w:rsid w:val="00583FC8"/>
    <w:rsid w:val="00584F88"/>
    <w:rsid w:val="005859EB"/>
    <w:rsid w:val="00587CF5"/>
    <w:rsid w:val="00587DF4"/>
    <w:rsid w:val="005905C4"/>
    <w:rsid w:val="00597E2F"/>
    <w:rsid w:val="005A3FB2"/>
    <w:rsid w:val="005A6D94"/>
    <w:rsid w:val="005B6C9C"/>
    <w:rsid w:val="005C047C"/>
    <w:rsid w:val="005C0FBD"/>
    <w:rsid w:val="005C400B"/>
    <w:rsid w:val="005C49D0"/>
    <w:rsid w:val="005D288C"/>
    <w:rsid w:val="005D2BA6"/>
    <w:rsid w:val="005D367A"/>
    <w:rsid w:val="005D3E99"/>
    <w:rsid w:val="005D79B8"/>
    <w:rsid w:val="005E15AC"/>
    <w:rsid w:val="005E2580"/>
    <w:rsid w:val="005E3E53"/>
    <w:rsid w:val="005E4C30"/>
    <w:rsid w:val="005F2AB3"/>
    <w:rsid w:val="005F3914"/>
    <w:rsid w:val="005F3DC9"/>
    <w:rsid w:val="005F439D"/>
    <w:rsid w:val="005F511A"/>
    <w:rsid w:val="005F6B96"/>
    <w:rsid w:val="005F7305"/>
    <w:rsid w:val="0060030C"/>
    <w:rsid w:val="006011EC"/>
    <w:rsid w:val="00603AD5"/>
    <w:rsid w:val="00603C71"/>
    <w:rsid w:val="00605B68"/>
    <w:rsid w:val="006201CB"/>
    <w:rsid w:val="00622F6B"/>
    <w:rsid w:val="00627765"/>
    <w:rsid w:val="00627A02"/>
    <w:rsid w:val="0064120B"/>
    <w:rsid w:val="0064277A"/>
    <w:rsid w:val="00644BA9"/>
    <w:rsid w:val="0064692C"/>
    <w:rsid w:val="00650F9F"/>
    <w:rsid w:val="00653F68"/>
    <w:rsid w:val="006647ED"/>
    <w:rsid w:val="00666D95"/>
    <w:rsid w:val="006802C4"/>
    <w:rsid w:val="0068429A"/>
    <w:rsid w:val="00685FDD"/>
    <w:rsid w:val="006912DC"/>
    <w:rsid w:val="00693676"/>
    <w:rsid w:val="006A5611"/>
    <w:rsid w:val="006A56D2"/>
    <w:rsid w:val="006A71DE"/>
    <w:rsid w:val="006A76D7"/>
    <w:rsid w:val="006B0743"/>
    <w:rsid w:val="006B2D23"/>
    <w:rsid w:val="006B3EF4"/>
    <w:rsid w:val="006B5EA4"/>
    <w:rsid w:val="006B6247"/>
    <w:rsid w:val="006B70E3"/>
    <w:rsid w:val="006C4E52"/>
    <w:rsid w:val="006C6A77"/>
    <w:rsid w:val="006D1212"/>
    <w:rsid w:val="006D1F6D"/>
    <w:rsid w:val="006D45BB"/>
    <w:rsid w:val="006D49F0"/>
    <w:rsid w:val="006D63AE"/>
    <w:rsid w:val="006D7B5C"/>
    <w:rsid w:val="006D7F2E"/>
    <w:rsid w:val="006E235E"/>
    <w:rsid w:val="006E25B7"/>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56AB6"/>
    <w:rsid w:val="00760C41"/>
    <w:rsid w:val="007619B6"/>
    <w:rsid w:val="007636A0"/>
    <w:rsid w:val="00764797"/>
    <w:rsid w:val="007661BA"/>
    <w:rsid w:val="00766405"/>
    <w:rsid w:val="0076691A"/>
    <w:rsid w:val="00770402"/>
    <w:rsid w:val="00772DA9"/>
    <w:rsid w:val="00773333"/>
    <w:rsid w:val="00775322"/>
    <w:rsid w:val="007814C9"/>
    <w:rsid w:val="00787700"/>
    <w:rsid w:val="00794685"/>
    <w:rsid w:val="007A18E0"/>
    <w:rsid w:val="007A2F5A"/>
    <w:rsid w:val="007A5AA1"/>
    <w:rsid w:val="007C1230"/>
    <w:rsid w:val="007D186F"/>
    <w:rsid w:val="007E4DDC"/>
    <w:rsid w:val="007E5E71"/>
    <w:rsid w:val="007E67B3"/>
    <w:rsid w:val="007F220D"/>
    <w:rsid w:val="008018A8"/>
    <w:rsid w:val="00801B7F"/>
    <w:rsid w:val="00802E02"/>
    <w:rsid w:val="00810225"/>
    <w:rsid w:val="008123BA"/>
    <w:rsid w:val="00815A76"/>
    <w:rsid w:val="00816953"/>
    <w:rsid w:val="00816D4D"/>
    <w:rsid w:val="0082136B"/>
    <w:rsid w:val="00826DDD"/>
    <w:rsid w:val="008273B7"/>
    <w:rsid w:val="0082768C"/>
    <w:rsid w:val="008277EF"/>
    <w:rsid w:val="00833C80"/>
    <w:rsid w:val="008437ED"/>
    <w:rsid w:val="0084417B"/>
    <w:rsid w:val="008443FA"/>
    <w:rsid w:val="00845485"/>
    <w:rsid w:val="00845881"/>
    <w:rsid w:val="008474B0"/>
    <w:rsid w:val="008477F0"/>
    <w:rsid w:val="008478B1"/>
    <w:rsid w:val="00847DAE"/>
    <w:rsid w:val="00850EC8"/>
    <w:rsid w:val="00851354"/>
    <w:rsid w:val="00854192"/>
    <w:rsid w:val="00854D77"/>
    <w:rsid w:val="008576F6"/>
    <w:rsid w:val="00857713"/>
    <w:rsid w:val="008629D8"/>
    <w:rsid w:val="00862C21"/>
    <w:rsid w:val="008663F9"/>
    <w:rsid w:val="00871F12"/>
    <w:rsid w:val="00874376"/>
    <w:rsid w:val="00882053"/>
    <w:rsid w:val="008942A2"/>
    <w:rsid w:val="0089534A"/>
    <w:rsid w:val="008A529C"/>
    <w:rsid w:val="008A73F3"/>
    <w:rsid w:val="008A78BD"/>
    <w:rsid w:val="008A7BD8"/>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56D"/>
    <w:rsid w:val="00912A0A"/>
    <w:rsid w:val="00913598"/>
    <w:rsid w:val="00913892"/>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365E"/>
    <w:rsid w:val="00964A22"/>
    <w:rsid w:val="009656E9"/>
    <w:rsid w:val="00967C71"/>
    <w:rsid w:val="00967E19"/>
    <w:rsid w:val="0097659A"/>
    <w:rsid w:val="00976E17"/>
    <w:rsid w:val="00977556"/>
    <w:rsid w:val="009800AB"/>
    <w:rsid w:val="00981DFC"/>
    <w:rsid w:val="00982C6E"/>
    <w:rsid w:val="00985264"/>
    <w:rsid w:val="009856A1"/>
    <w:rsid w:val="00990D91"/>
    <w:rsid w:val="009915B2"/>
    <w:rsid w:val="00992B92"/>
    <w:rsid w:val="00994DE3"/>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355C"/>
    <w:rsid w:val="009F5416"/>
    <w:rsid w:val="00A024FF"/>
    <w:rsid w:val="00A05E18"/>
    <w:rsid w:val="00A06EFE"/>
    <w:rsid w:val="00A13F07"/>
    <w:rsid w:val="00A170E5"/>
    <w:rsid w:val="00A2146F"/>
    <w:rsid w:val="00A22154"/>
    <w:rsid w:val="00A238E9"/>
    <w:rsid w:val="00A23E76"/>
    <w:rsid w:val="00A26B32"/>
    <w:rsid w:val="00A26F36"/>
    <w:rsid w:val="00A27593"/>
    <w:rsid w:val="00A32177"/>
    <w:rsid w:val="00A35787"/>
    <w:rsid w:val="00A3685C"/>
    <w:rsid w:val="00A43B4C"/>
    <w:rsid w:val="00A470FD"/>
    <w:rsid w:val="00A47523"/>
    <w:rsid w:val="00A478DC"/>
    <w:rsid w:val="00A62578"/>
    <w:rsid w:val="00A701AF"/>
    <w:rsid w:val="00A7137C"/>
    <w:rsid w:val="00A75504"/>
    <w:rsid w:val="00A81B1A"/>
    <w:rsid w:val="00A8254D"/>
    <w:rsid w:val="00A8296D"/>
    <w:rsid w:val="00A83EBE"/>
    <w:rsid w:val="00A8594A"/>
    <w:rsid w:val="00A86417"/>
    <w:rsid w:val="00A8687B"/>
    <w:rsid w:val="00A92B79"/>
    <w:rsid w:val="00A95060"/>
    <w:rsid w:val="00A9695B"/>
    <w:rsid w:val="00AA3E8B"/>
    <w:rsid w:val="00AA5A5A"/>
    <w:rsid w:val="00AB05CF"/>
    <w:rsid w:val="00AB0DA8"/>
    <w:rsid w:val="00AB18CA"/>
    <w:rsid w:val="00AB238B"/>
    <w:rsid w:val="00AB5327"/>
    <w:rsid w:val="00AB6AE5"/>
    <w:rsid w:val="00AB7619"/>
    <w:rsid w:val="00AC01E7"/>
    <w:rsid w:val="00AC7B89"/>
    <w:rsid w:val="00AD4D22"/>
    <w:rsid w:val="00AE3D8A"/>
    <w:rsid w:val="00AE65F6"/>
    <w:rsid w:val="00AF053E"/>
    <w:rsid w:val="00AF7A5F"/>
    <w:rsid w:val="00B00587"/>
    <w:rsid w:val="00B039E8"/>
    <w:rsid w:val="00B043A1"/>
    <w:rsid w:val="00B10C0F"/>
    <w:rsid w:val="00B12500"/>
    <w:rsid w:val="00B14B45"/>
    <w:rsid w:val="00B155E8"/>
    <w:rsid w:val="00B15F75"/>
    <w:rsid w:val="00B2194E"/>
    <w:rsid w:val="00B27D4A"/>
    <w:rsid w:val="00B31F29"/>
    <w:rsid w:val="00B32DAF"/>
    <w:rsid w:val="00B3499A"/>
    <w:rsid w:val="00B37E68"/>
    <w:rsid w:val="00B460EA"/>
    <w:rsid w:val="00B461C7"/>
    <w:rsid w:val="00B468CC"/>
    <w:rsid w:val="00B52FB3"/>
    <w:rsid w:val="00B5429C"/>
    <w:rsid w:val="00B54655"/>
    <w:rsid w:val="00B6045F"/>
    <w:rsid w:val="00B6058C"/>
    <w:rsid w:val="00B60BEA"/>
    <w:rsid w:val="00B7242A"/>
    <w:rsid w:val="00B8071F"/>
    <w:rsid w:val="00B82B4E"/>
    <w:rsid w:val="00B8420E"/>
    <w:rsid w:val="00B87CF7"/>
    <w:rsid w:val="00B90CE1"/>
    <w:rsid w:val="00B9472C"/>
    <w:rsid w:val="00BA1A23"/>
    <w:rsid w:val="00BA2134"/>
    <w:rsid w:val="00BA2275"/>
    <w:rsid w:val="00BA52C2"/>
    <w:rsid w:val="00BB1C4E"/>
    <w:rsid w:val="00BB2F2F"/>
    <w:rsid w:val="00BC2025"/>
    <w:rsid w:val="00BC2CD2"/>
    <w:rsid w:val="00BC6483"/>
    <w:rsid w:val="00BC69E3"/>
    <w:rsid w:val="00BC7335"/>
    <w:rsid w:val="00BD2616"/>
    <w:rsid w:val="00BD542D"/>
    <w:rsid w:val="00BD6E66"/>
    <w:rsid w:val="00BE1962"/>
    <w:rsid w:val="00BE1B07"/>
    <w:rsid w:val="00BE4821"/>
    <w:rsid w:val="00BF17F2"/>
    <w:rsid w:val="00C00404"/>
    <w:rsid w:val="00C00540"/>
    <w:rsid w:val="00C172AE"/>
    <w:rsid w:val="00C17BE6"/>
    <w:rsid w:val="00C343F5"/>
    <w:rsid w:val="00C35D4D"/>
    <w:rsid w:val="00C40555"/>
    <w:rsid w:val="00C40D51"/>
    <w:rsid w:val="00C429A6"/>
    <w:rsid w:val="00C45D3B"/>
    <w:rsid w:val="00C46BF4"/>
    <w:rsid w:val="00C472C9"/>
    <w:rsid w:val="00C504F8"/>
    <w:rsid w:val="00C52804"/>
    <w:rsid w:val="00C52A99"/>
    <w:rsid w:val="00C52AB7"/>
    <w:rsid w:val="00C61654"/>
    <w:rsid w:val="00C626F4"/>
    <w:rsid w:val="00C70F84"/>
    <w:rsid w:val="00C717DA"/>
    <w:rsid w:val="00C727B3"/>
    <w:rsid w:val="00C72BA2"/>
    <w:rsid w:val="00C761E5"/>
    <w:rsid w:val="00C82A0C"/>
    <w:rsid w:val="00C84E4C"/>
    <w:rsid w:val="00C87044"/>
    <w:rsid w:val="00C94D17"/>
    <w:rsid w:val="00C9593A"/>
    <w:rsid w:val="00CB17F5"/>
    <w:rsid w:val="00CB27C6"/>
    <w:rsid w:val="00CB463B"/>
    <w:rsid w:val="00CB5B82"/>
    <w:rsid w:val="00CB782D"/>
    <w:rsid w:val="00CC54E0"/>
    <w:rsid w:val="00CC65A8"/>
    <w:rsid w:val="00CC7DBB"/>
    <w:rsid w:val="00CD4219"/>
    <w:rsid w:val="00CD5490"/>
    <w:rsid w:val="00CD6369"/>
    <w:rsid w:val="00CD7C7A"/>
    <w:rsid w:val="00CE1EBF"/>
    <w:rsid w:val="00CE2A37"/>
    <w:rsid w:val="00CE34A0"/>
    <w:rsid w:val="00CE3E54"/>
    <w:rsid w:val="00CE41BF"/>
    <w:rsid w:val="00CF29B8"/>
    <w:rsid w:val="00CF2E07"/>
    <w:rsid w:val="00CF2E1A"/>
    <w:rsid w:val="00CF3092"/>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C5408"/>
    <w:rsid w:val="00DE0F07"/>
    <w:rsid w:val="00DE287B"/>
    <w:rsid w:val="00DE603B"/>
    <w:rsid w:val="00DF129D"/>
    <w:rsid w:val="00DF4371"/>
    <w:rsid w:val="00DF625F"/>
    <w:rsid w:val="00DF74DB"/>
    <w:rsid w:val="00E01841"/>
    <w:rsid w:val="00E02330"/>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3EBB"/>
    <w:rsid w:val="00EA7542"/>
    <w:rsid w:val="00EB1A72"/>
    <w:rsid w:val="00EB2280"/>
    <w:rsid w:val="00EC1621"/>
    <w:rsid w:val="00EC1FF0"/>
    <w:rsid w:val="00EC61A8"/>
    <w:rsid w:val="00EC662E"/>
    <w:rsid w:val="00ED0508"/>
    <w:rsid w:val="00ED07FE"/>
    <w:rsid w:val="00ED0B7D"/>
    <w:rsid w:val="00EE049D"/>
    <w:rsid w:val="00EE2721"/>
    <w:rsid w:val="00EE2A0B"/>
    <w:rsid w:val="00EF2DBC"/>
    <w:rsid w:val="00EF6029"/>
    <w:rsid w:val="00F05509"/>
    <w:rsid w:val="00F06B87"/>
    <w:rsid w:val="00F14506"/>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86941"/>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94CF7D"/>
  <w15:chartTrackingRefBased/>
  <w15:docId w15:val="{D67BCADD-BCD2-4F67-9175-7CDC59AF2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0E200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 w:type="character" w:styleId="Hyperlink">
    <w:name w:val="Hyperlink"/>
    <w:basedOn w:val="Absatz-Standardschriftart"/>
    <w:uiPriority w:val="99"/>
    <w:unhideWhenUsed/>
    <w:rsid w:val="003812EB"/>
    <w:rPr>
      <w:color w:val="0563C1" w:themeColor="hyperlink"/>
      <w:u w:val="single"/>
    </w:rPr>
  </w:style>
  <w:style w:type="character" w:styleId="NichtaufgelsteErwhnung">
    <w:name w:val="Unresolved Mention"/>
    <w:basedOn w:val="Absatz-Standardschriftart"/>
    <w:uiPriority w:val="99"/>
    <w:semiHidden/>
    <w:unhideWhenUsed/>
    <w:rsid w:val="003812EB"/>
    <w:rPr>
      <w:color w:val="605E5C"/>
      <w:shd w:val="clear" w:color="auto" w:fill="E1DFDD"/>
    </w:rPr>
  </w:style>
  <w:style w:type="character" w:styleId="BesuchterLink">
    <w:name w:val="FollowedHyperlink"/>
    <w:basedOn w:val="Absatz-Standardschriftart"/>
    <w:uiPriority w:val="99"/>
    <w:semiHidden/>
    <w:unhideWhenUsed/>
    <w:rsid w:val="00994DE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youtube.com/watch?v=FKGRrCr9Y_c&amp;list=PL5xXdRKNKt8nmvr6ZK4pqlNm51ODorTqx&amp;index=32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435</Words>
  <Characters>2744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2025-09-16T07:41:00Z</dcterms:created>
  <dcterms:modified xsi:type="dcterms:W3CDTF">2025-09-16T07:41:00Z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