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EAA6D" w14:textId="348E240D" w:rsidR="00901B13" w:rsidRDefault="00F1010A" w:rsidP="00F1010A">
      <w:pPr>
        <w:pStyle w:val="ekvue2arial"/>
      </w:pPr>
      <w:r>
        <w:t>Hoffnungssätze</w:t>
      </w:r>
    </w:p>
    <w:p w14:paraId="73EF257E" w14:textId="2F1606D3" w:rsidR="00F1010A" w:rsidRDefault="00F1010A" w:rsidP="00FD20A8"/>
    <w:p w14:paraId="0C381766" w14:textId="56D56CB9" w:rsidR="0059462B" w:rsidRDefault="0059462B" w:rsidP="00FD20A8">
      <w:r w:rsidRPr="0059462B">
        <w:t>Hiob 14,7</w:t>
      </w:r>
      <w:r>
        <w:t>:</w:t>
      </w:r>
    </w:p>
    <w:p w14:paraId="599397E1" w14:textId="630CD8E7" w:rsidR="0059462B" w:rsidRPr="0059462B" w:rsidRDefault="0059462B" w:rsidP="0059462B">
      <w:pPr>
        <w:pStyle w:val="ekvschreiblinie"/>
        <w:rPr>
          <w:rStyle w:val="ekvlsungunterstrichen"/>
        </w:rPr>
      </w:pPr>
      <w:r w:rsidRPr="0059462B">
        <w:rPr>
          <w:rStyle w:val="ekvlsungunterstrichen"/>
        </w:rPr>
        <w:t xml:space="preserve">  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C265673" w14:textId="7EE9F453" w:rsidR="0059462B" w:rsidRDefault="0059462B" w:rsidP="00FD20A8"/>
    <w:p w14:paraId="3F4E947B" w14:textId="2F0DBC7B" w:rsidR="0059462B" w:rsidRDefault="0059462B" w:rsidP="00FD20A8">
      <w:r>
        <w:t>Ps 71,5:</w:t>
      </w:r>
    </w:p>
    <w:p w14:paraId="4051E943" w14:textId="0BA21F02" w:rsidR="0059462B" w:rsidRPr="0059462B" w:rsidRDefault="0059462B" w:rsidP="0059462B">
      <w:pPr>
        <w:pStyle w:val="ekvschreiblinie"/>
        <w:rPr>
          <w:rStyle w:val="ekvlsungunterstrichen"/>
        </w:rPr>
      </w:pPr>
      <w:r w:rsidRPr="0059462B">
        <w:rPr>
          <w:rStyle w:val="ekvlsungunterstrichen"/>
        </w:rPr>
        <w:t xml:space="preserve">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96BF18E" w14:textId="658C42C0" w:rsidR="0059462B" w:rsidRDefault="0059462B" w:rsidP="00FD20A8"/>
    <w:p w14:paraId="456E1171" w14:textId="12973A38" w:rsidR="0059462B" w:rsidRDefault="0059462B" w:rsidP="00FD20A8">
      <w:r>
        <w:t>Ps 42,6:</w:t>
      </w:r>
    </w:p>
    <w:p w14:paraId="54670BFC" w14:textId="02EACA35" w:rsidR="0059462B" w:rsidRPr="0059462B" w:rsidRDefault="0059462B" w:rsidP="0059462B">
      <w:pPr>
        <w:pStyle w:val="ekvschreiblinie"/>
        <w:rPr>
          <w:rStyle w:val="ekvlsungunterstrichen"/>
        </w:rPr>
      </w:pPr>
      <w:r w:rsidRPr="0059462B">
        <w:rPr>
          <w:rStyle w:val="ekvlsungunterstrichen"/>
        </w:rPr>
        <w:t xml:space="preserve">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CF01259" w14:textId="58EB6312" w:rsidR="0059462B" w:rsidRDefault="0059462B" w:rsidP="00FD20A8"/>
    <w:p w14:paraId="2440C390" w14:textId="61F09E9B" w:rsidR="0059462B" w:rsidRDefault="0059462B" w:rsidP="00FD20A8">
      <w:proofErr w:type="spellStart"/>
      <w:r>
        <w:t>Hebr</w:t>
      </w:r>
      <w:proofErr w:type="spellEnd"/>
      <w:r>
        <w:t xml:space="preserve"> 11,1:</w:t>
      </w:r>
    </w:p>
    <w:p w14:paraId="5D3FE0CF" w14:textId="47FBDC70" w:rsidR="00F1010A" w:rsidRPr="0059462B" w:rsidRDefault="0059462B" w:rsidP="0059462B">
      <w:pPr>
        <w:pStyle w:val="ekvschreiblinie"/>
        <w:rPr>
          <w:rStyle w:val="ekvlsungunterstrichen"/>
        </w:rPr>
      </w:pPr>
      <w:bookmarkStart w:id="0" w:name="bmStart"/>
      <w:bookmarkEnd w:id="0"/>
      <w:r w:rsidRPr="0059462B">
        <w:rPr>
          <w:rStyle w:val="ekvlsungunterstrichen"/>
        </w:rPr>
        <w:t xml:space="preserve">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9FF5508" w14:textId="24447F78" w:rsidR="00F1010A" w:rsidRDefault="00F1010A" w:rsidP="00FD20A8"/>
    <w:p w14:paraId="1EECC008" w14:textId="6182BCDF" w:rsidR="00F1010A" w:rsidRDefault="0059462B" w:rsidP="00FD20A8">
      <w:proofErr w:type="spellStart"/>
      <w:r>
        <w:t>Jer</w:t>
      </w:r>
      <w:proofErr w:type="spellEnd"/>
      <w:r>
        <w:t xml:space="preserve"> 29,11:</w:t>
      </w:r>
    </w:p>
    <w:p w14:paraId="515EEA3B" w14:textId="3A1E6F82" w:rsidR="00F1010A" w:rsidRPr="0059462B" w:rsidRDefault="0059462B" w:rsidP="0059462B">
      <w:pPr>
        <w:pStyle w:val="ekvschreiblinie"/>
        <w:rPr>
          <w:rStyle w:val="ekvlsungunterstrichen"/>
        </w:rPr>
      </w:pPr>
      <w:r w:rsidRPr="0059462B">
        <w:rPr>
          <w:rStyle w:val="ekvlsungunterstrichen"/>
        </w:rPr>
        <w:t xml:space="preserve">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561234B" w14:textId="3CA89F00" w:rsidR="00F1010A" w:rsidRDefault="00F1010A" w:rsidP="00FD20A8"/>
    <w:p w14:paraId="43057749" w14:textId="46A13C5A" w:rsidR="00F1010A" w:rsidRDefault="0059462B" w:rsidP="00FD20A8">
      <w:r>
        <w:t>1. Kor 13,13:</w:t>
      </w:r>
    </w:p>
    <w:p w14:paraId="1D499FBB" w14:textId="0744AF0E" w:rsidR="0059462B" w:rsidRPr="0059462B" w:rsidRDefault="0059462B" w:rsidP="0059462B">
      <w:pPr>
        <w:pStyle w:val="ekvschreiblinie"/>
        <w:rPr>
          <w:rStyle w:val="ekvlsungunterstrichen"/>
        </w:rPr>
      </w:pPr>
      <w:r w:rsidRPr="0059462B">
        <w:rPr>
          <w:rStyle w:val="ekvlsungunterstrichen"/>
        </w:rPr>
        <w:t xml:space="preserve">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BDAAC5A" w14:textId="1AC4A995" w:rsidR="00F1010A" w:rsidRDefault="00F1010A" w:rsidP="00FD20A8"/>
    <w:p w14:paraId="514E9611" w14:textId="6B2A64E6" w:rsidR="00F1010A" w:rsidRDefault="00850B74" w:rsidP="00FD20A8">
      <w:r>
        <w:t>Ps 39,8:</w:t>
      </w:r>
    </w:p>
    <w:p w14:paraId="0FD8E9B6" w14:textId="61CF0289" w:rsidR="00850B74" w:rsidRPr="00850B74" w:rsidRDefault="00850B74" w:rsidP="00850B74">
      <w:pPr>
        <w:pStyle w:val="ekvschreiblinie"/>
        <w:rPr>
          <w:rStyle w:val="ekvlsungunterstrichen"/>
        </w:rPr>
      </w:pPr>
      <w:r w:rsidRPr="00850B74">
        <w:rPr>
          <w:rStyle w:val="ekvlsungunterstrichen"/>
        </w:rPr>
        <w:t xml:space="preserve">    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E385F40" w14:textId="295632E5" w:rsidR="00F1010A" w:rsidRDefault="00F1010A" w:rsidP="00FD20A8"/>
    <w:p w14:paraId="5D2F629B" w14:textId="4C4C61F1" w:rsidR="00F1010A" w:rsidRDefault="00F1010A" w:rsidP="00FD20A8"/>
    <w:p w14:paraId="495642E0" w14:textId="56301F64" w:rsidR="00170394" w:rsidRDefault="00170394" w:rsidP="00170394">
      <w:pPr>
        <w:pStyle w:val="ekvue3arial"/>
      </w:pPr>
      <w:r>
        <w:t>Aufgaben</w:t>
      </w:r>
    </w:p>
    <w:p w14:paraId="1A401D93" w14:textId="3BF3D380" w:rsidR="00850B74" w:rsidRPr="00564D9E" w:rsidRDefault="00850B74" w:rsidP="00564D9E">
      <w:pPr>
        <w:pStyle w:val="ekvaufzhlung"/>
      </w:pPr>
      <w:r w:rsidRPr="00564D9E">
        <w:rPr>
          <w:rStyle w:val="ekvfett"/>
        </w:rPr>
        <w:t>1</w:t>
      </w:r>
      <w:r w:rsidR="00564D9E" w:rsidRPr="00564D9E">
        <w:tab/>
      </w:r>
      <w:r w:rsidRPr="00564D9E">
        <w:t>Schlage die Bibelstellen nach und trage sie hier ein. Alle Verse beschäftigen sich mit dem Thema „Hoffnung“.</w:t>
      </w:r>
    </w:p>
    <w:p w14:paraId="0D50576E" w14:textId="53FB2DD8" w:rsidR="00170394" w:rsidRPr="00564D9E" w:rsidRDefault="00850B74" w:rsidP="00564D9E">
      <w:pPr>
        <w:pStyle w:val="ekvaufzhlung"/>
      </w:pPr>
      <w:r w:rsidRPr="00564D9E">
        <w:rPr>
          <w:rStyle w:val="ekvfett"/>
        </w:rPr>
        <w:t>2</w:t>
      </w:r>
      <w:r w:rsidR="00564D9E" w:rsidRPr="00564D9E">
        <w:tab/>
      </w:r>
      <w:r w:rsidR="00170394" w:rsidRPr="00564D9E">
        <w:t xml:space="preserve">Arbeite heraus, wie hier die Hoffnung umschrieben wird: Welche anderen Wörter werden für „Hoffnung“ und „hoffen“ verwendet? Welche Eigenschaften hat die Hoffnung? Was bewirkt sie bei den Menschen, </w:t>
      </w:r>
      <w:r w:rsidR="00564D9E" w:rsidRPr="00564D9E">
        <w:br/>
      </w:r>
      <w:r w:rsidR="00170394" w:rsidRPr="00564D9E">
        <w:t>die Hoffnung haben?</w:t>
      </w:r>
    </w:p>
    <w:p w14:paraId="5E36D872" w14:textId="4A1E4176" w:rsidR="00170394" w:rsidRPr="00564D9E" w:rsidRDefault="00850B74" w:rsidP="00564D9E">
      <w:pPr>
        <w:pStyle w:val="ekvaufzhlung"/>
      </w:pPr>
      <w:r w:rsidRPr="00564D9E">
        <w:rPr>
          <w:rStyle w:val="ekvfett"/>
        </w:rPr>
        <w:t>3</w:t>
      </w:r>
      <w:r w:rsidR="00564D9E" w:rsidRPr="00564D9E">
        <w:tab/>
      </w:r>
      <w:r w:rsidR="00170394" w:rsidRPr="00564D9E">
        <w:t>Beschreibe, worin nach diesen Texten die Hoffnung begründet ist. Was macht Menschen, die Hoffnung haben, so sicher, dass sie sich nicht nur etwas einbilden oder sich etwas vormachen?</w:t>
      </w:r>
    </w:p>
    <w:p w14:paraId="791A842C" w14:textId="033ECD2A" w:rsidR="00170394" w:rsidRPr="00564D9E" w:rsidRDefault="00850B74" w:rsidP="00564D9E">
      <w:pPr>
        <w:pStyle w:val="ekvaufzhlung"/>
      </w:pPr>
      <w:r w:rsidRPr="00564D9E">
        <w:rPr>
          <w:rStyle w:val="ekvfett"/>
        </w:rPr>
        <w:t>4</w:t>
      </w:r>
      <w:r w:rsidR="00564D9E" w:rsidRPr="00564D9E">
        <w:tab/>
      </w:r>
      <w:r w:rsidR="00170394" w:rsidRPr="00564D9E">
        <w:t>Erstelle deine eigene Erläuterung wie für ein Lexikon: Hoffnung ist …</w:t>
      </w:r>
    </w:p>
    <w:p w14:paraId="674A6CAB" w14:textId="1EDE5F4F" w:rsidR="00F1010A" w:rsidRDefault="00850B74" w:rsidP="00564D9E">
      <w:pPr>
        <w:pStyle w:val="ekvaufzhlung"/>
      </w:pPr>
      <w:r w:rsidRPr="00564D9E">
        <w:rPr>
          <w:rStyle w:val="ekvfett"/>
        </w:rPr>
        <w:t>5</w:t>
      </w:r>
      <w:r w:rsidR="00564D9E" w:rsidRPr="00564D9E">
        <w:tab/>
      </w:r>
      <w:r w:rsidR="00170394" w:rsidRPr="00564D9E">
        <w:t>Diskutiert: Wie kann</w:t>
      </w:r>
      <w:r w:rsidR="00170394">
        <w:t xml:space="preserve"> jemand hoffen, dem Glaube, Gott und Religion nicht so viel bedeuten?</w:t>
      </w:r>
    </w:p>
    <w:sectPr w:rsidR="00F1010A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A4F5D" w14:textId="77777777" w:rsidR="00F1010A" w:rsidRDefault="00F1010A" w:rsidP="003C599D">
      <w:pPr>
        <w:spacing w:line="240" w:lineRule="auto"/>
      </w:pPr>
      <w:r>
        <w:separator/>
      </w:r>
    </w:p>
  </w:endnote>
  <w:endnote w:type="continuationSeparator" w:id="0">
    <w:p w14:paraId="302D2AAE" w14:textId="77777777" w:rsidR="00F1010A" w:rsidRDefault="00F1010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614EBAA" w14:textId="77777777" w:rsidTr="00503EE6">
      <w:trPr>
        <w:trHeight w:hRule="exact" w:val="680"/>
      </w:trPr>
      <w:tc>
        <w:tcPr>
          <w:tcW w:w="864" w:type="dxa"/>
          <w:noWrap/>
        </w:tcPr>
        <w:p w14:paraId="3DE5C62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F192839" wp14:editId="2328CC07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2EFA0C2" w14:textId="7BB52569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170394">
            <w:t>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47E0DAB" w14:textId="5CE71565" w:rsidR="002659C5" w:rsidRPr="00913892" w:rsidRDefault="00947DC8" w:rsidP="00170394">
          <w:pPr>
            <w:pStyle w:val="ekvquelle"/>
          </w:pPr>
          <w:r>
            <w:t xml:space="preserve">Textquellen: </w:t>
          </w:r>
          <w:r w:rsidR="00170394">
            <w:t xml:space="preserve">Gerhard </w:t>
          </w:r>
          <w:proofErr w:type="spellStart"/>
          <w:r w:rsidR="00170394">
            <w:t>Ziener</w:t>
          </w:r>
          <w:proofErr w:type="spellEnd"/>
          <w:r w:rsidR="00170394">
            <w:t xml:space="preserve"> (Autor)</w:t>
          </w:r>
        </w:p>
      </w:tc>
      <w:tc>
        <w:tcPr>
          <w:tcW w:w="813" w:type="dxa"/>
        </w:tcPr>
        <w:p w14:paraId="12DF282C" w14:textId="77777777" w:rsidR="002659C5" w:rsidRPr="00913892" w:rsidRDefault="002659C5" w:rsidP="00913892">
          <w:pPr>
            <w:pStyle w:val="ekvpagina"/>
          </w:pPr>
        </w:p>
      </w:tc>
    </w:tr>
  </w:tbl>
  <w:p w14:paraId="3BA19DC4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2A3B0" w14:textId="77777777" w:rsidR="00F1010A" w:rsidRDefault="00F1010A" w:rsidP="003C599D">
      <w:pPr>
        <w:spacing w:line="240" w:lineRule="auto"/>
      </w:pPr>
      <w:r>
        <w:separator/>
      </w:r>
    </w:p>
  </w:footnote>
  <w:footnote w:type="continuationSeparator" w:id="0">
    <w:p w14:paraId="6996223C" w14:textId="77777777" w:rsidR="00F1010A" w:rsidRDefault="00F1010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256916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EF5ED1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96997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9ACCA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B69D52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BE27C2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508169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5AB651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E14859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454D63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B51B3C4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10A"/>
    <w:rsid w:val="000040E2"/>
    <w:rsid w:val="000077BD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292F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2D42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0394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64D9E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462B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3DB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1D30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B74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423"/>
    <w:rsid w:val="00992B92"/>
    <w:rsid w:val="0099740C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4178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53F0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010A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E1E3F"/>
  <w15:chartTrackingRefBased/>
  <w15:docId w15:val="{B0AA152F-80F2-4894-9FC3-C0A064B2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5F23D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2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2025-10-09T08:30:00Z</dcterms:created>
  <dcterms:modified xsi:type="dcterms:W3CDTF">2025-10-09T08:30:00Z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