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51EE0B44" w14:textId="77777777" w:rsidR="00FD3108" w:rsidRDefault="00FD3108" w:rsidP="00FD3108">
      <w:pPr>
        <w:pStyle w:val="ekvue2arial"/>
      </w:pPr>
      <w:bookmarkStart w:id="0" w:name="bmStart"/>
      <w:bookmarkEnd w:id="0"/>
      <w:r>
        <w:t>Gewissheit im christlichen Glauben</w:t>
      </w:r>
    </w:p>
    <w:p w14:paraId="0038A08E" w14:textId="77777777" w:rsidR="00FD3108" w:rsidRDefault="00FD3108" w:rsidP="00FD3108"/>
    <w:p w14:paraId="3C98E477" w14:textId="1ECA22E8" w:rsidR="00901B13" w:rsidRDefault="00FD3108" w:rsidP="00FD3108">
      <w:pPr>
        <w:pStyle w:val="Listenabsatz"/>
        <w:numPr>
          <w:ilvl w:val="0"/>
          <w:numId w:val="2"/>
        </w:numPr>
      </w:pPr>
      <w:r>
        <w:t>Luther fragt sich: Was macht mich zum Christen? Und er findet vier Antworten:</w:t>
      </w:r>
    </w:p>
    <w:p w14:paraId="5BC08C2D" w14:textId="3023A22B" w:rsidR="00FD3108" w:rsidRDefault="00FD3108" w:rsidP="00FD3108"/>
    <w:p w14:paraId="1F267F97" w14:textId="4C1ABC51" w:rsidR="00FD3108" w:rsidRDefault="00FD3108" w:rsidP="00FD3108">
      <w:r>
        <w:rPr>
          <w:noProof/>
        </w:rPr>
        <mc:AlternateContent>
          <mc:Choice Requires="wps">
            <w:drawing>
              <wp:anchor distT="0" distB="0" distL="114300" distR="114300" simplePos="0" relativeHeight="251659264" behindDoc="0" locked="0" layoutInCell="1" allowOverlap="1" wp14:anchorId="551C1517" wp14:editId="6F4905DA">
                <wp:simplePos x="0" y="0"/>
                <wp:positionH relativeFrom="margin">
                  <wp:posOffset>-635</wp:posOffset>
                </wp:positionH>
                <wp:positionV relativeFrom="paragraph">
                  <wp:posOffset>7620</wp:posOffset>
                </wp:positionV>
                <wp:extent cx="2876550" cy="1152525"/>
                <wp:effectExtent l="0" t="0" r="19050" b="28575"/>
                <wp:wrapNone/>
                <wp:docPr id="66" name="Textfeld 70"/>
                <wp:cNvGraphicFramePr/>
                <a:graphic xmlns:a="http://schemas.openxmlformats.org/drawingml/2006/main">
                  <a:graphicData uri="http://schemas.microsoft.com/office/word/2010/wordprocessingShape">
                    <wps:wsp>
                      <wps:cNvSpPr txBox="1"/>
                      <wps:spPr>
                        <a:xfrm>
                          <a:off x="0" y="0"/>
                          <a:ext cx="2876550" cy="1152525"/>
                        </a:xfrm>
                        <a:prstGeom prst="rect">
                          <a:avLst/>
                        </a:prstGeom>
                        <a:solidFill>
                          <a:schemeClr val="bg1"/>
                        </a:solidFill>
                        <a:ln w="6350">
                          <a:solidFill>
                            <a:schemeClr val="tx1"/>
                          </a:solidFill>
                        </a:ln>
                      </wps:spPr>
                      <wps:txbx>
                        <w:txbxContent>
                          <w:p w14:paraId="700D9915" w14:textId="77777777" w:rsidR="00FD3108" w:rsidRPr="00FD3108" w:rsidRDefault="00FD3108" w:rsidP="00FD3108">
                            <w:pPr>
                              <w:pStyle w:val="ekvaufgabenwortkarte"/>
                              <w:rPr>
                                <w:b/>
                                <w:bCs/>
                              </w:rPr>
                            </w:pPr>
                            <w:r w:rsidRPr="00FD3108">
                              <w:rPr>
                                <w:b/>
                                <w:bCs/>
                              </w:rPr>
                              <w:t xml:space="preserve">1. Der Glaube </w:t>
                            </w:r>
                          </w:p>
                          <w:p w14:paraId="54B6A866" w14:textId="77777777" w:rsidR="00FD3108" w:rsidRDefault="00FD3108" w:rsidP="00FD3108">
                            <w:pPr>
                              <w:pStyle w:val="ekvaufgabenwortkarte"/>
                            </w:pPr>
                            <w:r>
                              <w:t xml:space="preserve">Warum? Weil ich Christ bin, wenn ich glaube. </w:t>
                            </w:r>
                          </w:p>
                          <w:p w14:paraId="15559AD3" w14:textId="7E672EF0" w:rsidR="00FD3108" w:rsidRPr="009F0109" w:rsidRDefault="00FD3108" w:rsidP="00FD3108">
                            <w:pPr>
                              <w:pStyle w:val="ekvaufgabenwortkarte"/>
                            </w:pPr>
                            <w:r>
                              <w:t>Glauben heißt: Vertrauen und hoffen auf Gott!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C1517" id="_x0000_t202" coordsize="21600,21600" o:spt="202" path="m,l,21600r21600,l21600,xe">
                <v:stroke joinstyle="miter"/>
                <v:path gradientshapeok="t" o:connecttype="rect"/>
              </v:shapetype>
              <v:shape id="Textfeld 70" o:spid="_x0000_s1026" type="#_x0000_t202" style="position:absolute;margin-left:-.05pt;margin-top:.6pt;width:226.5pt;height:9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" fillcolor="white [3212]" strokecolor="black [3213]" strokeweight=".5pt">
                <v:textbox>
                  <w:txbxContent>
                    <w:p w14:paraId="700D9915" w14:textId="77777777" w:rsidR="00FD3108" w:rsidRPr="00FD3108" w:rsidRDefault="00FD3108" w:rsidP="00FD3108">
                      <w:pPr>
                        <w:pStyle w:val="ekvaufgabenwortkarte"/>
                        <w:rPr>
                          <w:b/>
                          <w:bCs/>
                        </w:rPr>
                      </w:pPr>
                      <w:r w:rsidRPr="00FD3108">
                        <w:rPr>
                          <w:b/>
                          <w:bCs/>
                        </w:rPr>
                        <w:t xml:space="preserve">1. Der Glaube </w:t>
                      </w:r>
                    </w:p>
                    <w:p w14:paraId="54B6A866" w14:textId="77777777" w:rsidR="00FD3108" w:rsidRDefault="00FD3108" w:rsidP="00FD3108">
                      <w:pPr>
                        <w:pStyle w:val="ekvaufgabenwortkarte"/>
                      </w:pPr>
                      <w:r>
                        <w:t xml:space="preserve">Warum? Weil ich Christ bin, wenn ich glaube. </w:t>
                      </w:r>
                    </w:p>
                    <w:p w14:paraId="15559AD3" w14:textId="7E672EF0" w:rsidR="00FD3108" w:rsidRPr="009F0109" w:rsidRDefault="00FD3108" w:rsidP="00FD3108">
                      <w:pPr>
                        <w:pStyle w:val="ekvaufgabenwortkarte"/>
                      </w:pPr>
                      <w:r>
                        <w:t>Glauben heißt: Vertrauen und hoffen auf Gott!</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4AA3B8C8" wp14:editId="641F08A1">
                <wp:simplePos x="0" y="0"/>
                <wp:positionH relativeFrom="margin">
                  <wp:align>right</wp:align>
                </wp:positionH>
                <wp:positionV relativeFrom="paragraph">
                  <wp:posOffset>7620</wp:posOffset>
                </wp:positionV>
                <wp:extent cx="2828925" cy="1162050"/>
                <wp:effectExtent l="0" t="0" r="28575" b="19050"/>
                <wp:wrapNone/>
                <wp:docPr id="356142541" name="Textfeld 70"/>
                <wp:cNvGraphicFramePr/>
                <a:graphic xmlns:a="http://schemas.openxmlformats.org/drawingml/2006/main">
                  <a:graphicData uri="http://schemas.microsoft.com/office/word/2010/wordprocessingShape">
                    <wps:wsp>
                      <wps:cNvSpPr txBox="1"/>
                      <wps:spPr>
                        <a:xfrm>
                          <a:off x="0" y="0"/>
                          <a:ext cx="2828925" cy="1162050"/>
                        </a:xfrm>
                        <a:prstGeom prst="rect">
                          <a:avLst/>
                        </a:prstGeom>
                        <a:solidFill>
                          <a:schemeClr val="bg1"/>
                        </a:solidFill>
                        <a:ln w="6350">
                          <a:solidFill>
                            <a:schemeClr val="tx1"/>
                          </a:solidFill>
                        </a:ln>
                      </wps:spPr>
                      <wps:txbx>
                        <w:txbxContent>
                          <w:p w14:paraId="6104FADA" w14:textId="77777777" w:rsidR="00FD3108" w:rsidRPr="00FD3108" w:rsidRDefault="00FD3108" w:rsidP="00FD3108">
                            <w:pPr>
                              <w:pStyle w:val="ekvaufgabenwortkarte"/>
                              <w:rPr>
                                <w:b/>
                                <w:bCs/>
                              </w:rPr>
                            </w:pPr>
                            <w:r w:rsidRPr="00FD3108">
                              <w:rPr>
                                <w:b/>
                                <w:bCs/>
                              </w:rPr>
                              <w:t>2. Jesus Christus</w:t>
                            </w:r>
                          </w:p>
                          <w:p w14:paraId="1542C3AA" w14:textId="07D92371" w:rsidR="00FD3108" w:rsidRPr="009F0109" w:rsidRDefault="00FD3108" w:rsidP="00FD3108">
                            <w:pPr>
                              <w:pStyle w:val="ekvaufgabenwortkarte"/>
                            </w:pPr>
                            <w:r>
                              <w:t xml:space="preserve">Warum? Weil mein Glaube sich </w:t>
                            </w:r>
                            <w:proofErr w:type="gramStart"/>
                            <w:r>
                              <w:t>ganz</w:t>
                            </w:r>
                            <w:r w:rsidR="000A16BF">
                              <w:t xml:space="preserve"> </w:t>
                            </w:r>
                            <w:r>
                              <w:t>und gar auf</w:t>
                            </w:r>
                            <w:proofErr w:type="gramEnd"/>
                            <w:r>
                              <w:t xml:space="preserve"> Jesus richtet: Sein Leben, sein Handeln, seine Botschaft, sein Leiden, sein Sterben, seine Auferstehung.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A3B8C8" id="_x0000_t202" coordsize="21600,21600" o:spt="202" path="m,l,21600r21600,l21600,xe">
                <v:stroke joinstyle="miter"/>
                <v:path gradientshapeok="t" o:connecttype="rect"/>
              </v:shapetype>
              <v:shape id="_x0000_s1027" type="#_x0000_t202" style="position:absolute;margin-left:171.55pt;margin-top:.6pt;width:222.75pt;height:91.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" fillcolor="white [3212]" strokecolor="black [3213]" strokeweight=".5pt">
                <v:textbox>
                  <w:txbxContent>
                    <w:p w14:paraId="6104FADA" w14:textId="77777777" w:rsidR="00FD3108" w:rsidRPr="00FD3108" w:rsidRDefault="00FD3108" w:rsidP="00FD3108">
                      <w:pPr>
                        <w:pStyle w:val="ekvaufgabenwortkarte"/>
                        <w:rPr>
                          <w:b/>
                          <w:bCs/>
                        </w:rPr>
                      </w:pPr>
                      <w:r w:rsidRPr="00FD3108">
                        <w:rPr>
                          <w:b/>
                          <w:bCs/>
                        </w:rPr>
                        <w:t>2. Jesus Christus</w:t>
                      </w:r>
                    </w:p>
                    <w:p w14:paraId="1542C3AA" w14:textId="07D92371" w:rsidR="00FD3108" w:rsidRPr="009F0109" w:rsidRDefault="00FD3108" w:rsidP="00FD3108">
                      <w:pPr>
                        <w:pStyle w:val="ekvaufgabenwortkarte"/>
                      </w:pPr>
                      <w:r>
                        <w:t xml:space="preserve">Warum? Weil mein Glaube sich </w:t>
                      </w:r>
                      <w:proofErr w:type="gramStart"/>
                      <w:r>
                        <w:t>ganz</w:t>
                      </w:r>
                      <w:r w:rsidR="000A16BF">
                        <w:t xml:space="preserve"> </w:t>
                      </w:r>
                      <w:r>
                        <w:t>und gar auf</w:t>
                      </w:r>
                      <w:proofErr w:type="gramEnd"/>
                      <w:r>
                        <w:t xml:space="preserve"> Jesus richtet: Sein Leben, sein Handeln, seine Botschaft, sein Leiden, sein Sterben, seine Auferstehung.</w:t>
                      </w:r>
                    </w:p>
                  </w:txbxContent>
                </v:textbox>
                <w10:wrap anchorx="margin"/>
              </v:shape>
            </w:pict>
          </mc:Fallback>
        </mc:AlternateContent>
      </w:r>
    </w:p>
    <w:p w14:paraId="58C83983" w14:textId="3F37BF7B" w:rsidR="00FD3108" w:rsidRDefault="00FD3108" w:rsidP="00FD3108"/>
    <w:p w14:paraId="5A4CD167" w14:textId="4074674F" w:rsidR="00FD3108" w:rsidRDefault="00FD3108" w:rsidP="00FD3108"/>
    <w:p w14:paraId="34404319" w14:textId="77777777" w:rsidR="00FD3108" w:rsidRDefault="00FD3108" w:rsidP="00FD3108"/>
    <w:p w14:paraId="5751F4D8" w14:textId="15D6D118" w:rsidR="00FD3108" w:rsidRDefault="00FD3108" w:rsidP="00FD3108"/>
    <w:p w14:paraId="4CA61C21" w14:textId="28FC55E8" w:rsidR="00FD3108" w:rsidRDefault="00FD3108" w:rsidP="00FD3108"/>
    <w:p w14:paraId="4C6134B8" w14:textId="5F0EE8E0" w:rsidR="00FD3108" w:rsidRDefault="00FD3108" w:rsidP="00FD3108"/>
    <w:p w14:paraId="0026E02A" w14:textId="60E3AB20" w:rsidR="00FD3108" w:rsidRDefault="00FD3108" w:rsidP="00FD3108"/>
    <w:p w14:paraId="4BDDCCB0" w14:textId="67A9CCBB" w:rsidR="00FD3108" w:rsidRDefault="00FD3108" w:rsidP="00FD3108">
      <w:r>
        <w:rPr>
          <w:noProof/>
        </w:rPr>
        <mc:AlternateContent>
          <mc:Choice Requires="wps">
            <w:drawing>
              <wp:anchor distT="0" distB="0" distL="114300" distR="114300" simplePos="0" relativeHeight="251661312" behindDoc="0" locked="0" layoutInCell="1" allowOverlap="1" wp14:anchorId="6F0394FD" wp14:editId="782010D3">
                <wp:simplePos x="0" y="0"/>
                <wp:positionH relativeFrom="margin">
                  <wp:align>right</wp:align>
                </wp:positionH>
                <wp:positionV relativeFrom="paragraph">
                  <wp:posOffset>12700</wp:posOffset>
                </wp:positionV>
                <wp:extent cx="2828925" cy="952500"/>
                <wp:effectExtent l="0" t="0" r="28575" b="19050"/>
                <wp:wrapNone/>
                <wp:docPr id="1085836109" name="Textfeld 70"/>
                <wp:cNvGraphicFramePr/>
                <a:graphic xmlns:a="http://schemas.openxmlformats.org/drawingml/2006/main">
                  <a:graphicData uri="http://schemas.microsoft.com/office/word/2010/wordprocessingShape">
                    <wps:wsp>
                      <wps:cNvSpPr txBox="1"/>
                      <wps:spPr>
                        <a:xfrm>
                          <a:off x="0" y="0"/>
                          <a:ext cx="2828925" cy="952500"/>
                        </a:xfrm>
                        <a:prstGeom prst="rect">
                          <a:avLst/>
                        </a:prstGeom>
                        <a:solidFill>
                          <a:schemeClr val="bg1"/>
                        </a:solidFill>
                        <a:ln w="6350">
                          <a:solidFill>
                            <a:schemeClr val="tx1"/>
                          </a:solidFill>
                        </a:ln>
                      </wps:spPr>
                      <wps:txbx>
                        <w:txbxContent>
                          <w:p w14:paraId="3C1030F3" w14:textId="77777777" w:rsidR="00FD3108" w:rsidRPr="00FD3108" w:rsidRDefault="00FD3108" w:rsidP="00FD3108">
                            <w:pPr>
                              <w:pStyle w:val="ekvaufgabenwortkarte"/>
                              <w:rPr>
                                <w:b/>
                                <w:bCs/>
                              </w:rPr>
                            </w:pPr>
                            <w:r w:rsidRPr="00FD3108">
                              <w:rPr>
                                <w:b/>
                                <w:bCs/>
                              </w:rPr>
                              <w:t>4. Die Bibel</w:t>
                            </w:r>
                          </w:p>
                          <w:p w14:paraId="7C090948" w14:textId="5432A940" w:rsidR="00FD3108" w:rsidRPr="009F0109" w:rsidRDefault="00FD3108" w:rsidP="00FD3108">
                            <w:pPr>
                              <w:pStyle w:val="ekvaufgabenwortkarte"/>
                            </w:pPr>
                            <w:r>
                              <w:t>Warum? Weil wir nirgendwo bessere Infos über Gott und von Gott bekommen als in der Bibel.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394FD" id="_x0000_s1028" type="#_x0000_t202" style="position:absolute;margin-left:171.55pt;margin-top:1pt;width:222.75pt;height: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" fillcolor="white [3212]" strokecolor="black [3213]" strokeweight=".5pt">
                <v:textbox>
                  <w:txbxContent>
                    <w:p w14:paraId="3C1030F3" w14:textId="77777777" w:rsidR="00FD3108" w:rsidRPr="00FD3108" w:rsidRDefault="00FD3108" w:rsidP="00FD3108">
                      <w:pPr>
                        <w:pStyle w:val="ekvaufgabenwortkarte"/>
                        <w:rPr>
                          <w:b/>
                          <w:bCs/>
                        </w:rPr>
                      </w:pPr>
                      <w:r w:rsidRPr="00FD3108">
                        <w:rPr>
                          <w:b/>
                          <w:bCs/>
                        </w:rPr>
                        <w:t>4. Die Bibel</w:t>
                      </w:r>
                    </w:p>
                    <w:p w14:paraId="7C090948" w14:textId="5432A940" w:rsidR="00FD3108" w:rsidRPr="009F0109" w:rsidRDefault="00FD3108" w:rsidP="00FD3108">
                      <w:pPr>
                        <w:pStyle w:val="ekvaufgabenwortkarte"/>
                      </w:pPr>
                      <w:r>
                        <w:t>Warum? Weil wir nirgendwo bessere Infos über Gott und von Gott bekommen als in der Bibel.</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F3D09CD" wp14:editId="73DE6D39">
                <wp:simplePos x="0" y="0"/>
                <wp:positionH relativeFrom="margin">
                  <wp:posOffset>-635</wp:posOffset>
                </wp:positionH>
                <wp:positionV relativeFrom="paragraph">
                  <wp:posOffset>12700</wp:posOffset>
                </wp:positionV>
                <wp:extent cx="2867025" cy="962025"/>
                <wp:effectExtent l="0" t="0" r="28575" b="28575"/>
                <wp:wrapNone/>
                <wp:docPr id="150870841" name="Textfeld 70"/>
                <wp:cNvGraphicFramePr/>
                <a:graphic xmlns:a="http://schemas.openxmlformats.org/drawingml/2006/main">
                  <a:graphicData uri="http://schemas.microsoft.com/office/word/2010/wordprocessingShape">
                    <wps:wsp>
                      <wps:cNvSpPr txBox="1"/>
                      <wps:spPr>
                        <a:xfrm>
                          <a:off x="0" y="0"/>
                          <a:ext cx="2867025" cy="962025"/>
                        </a:xfrm>
                        <a:prstGeom prst="rect">
                          <a:avLst/>
                        </a:prstGeom>
                        <a:solidFill>
                          <a:schemeClr val="bg1"/>
                        </a:solidFill>
                        <a:ln w="6350">
                          <a:solidFill>
                            <a:schemeClr val="tx1"/>
                          </a:solidFill>
                        </a:ln>
                      </wps:spPr>
                      <wps:txbx>
                        <w:txbxContent>
                          <w:p w14:paraId="1FFFC00D" w14:textId="1493D58B" w:rsidR="00FD3108" w:rsidRPr="00FD3108" w:rsidRDefault="00FD3108" w:rsidP="00FD3108">
                            <w:pPr>
                              <w:pStyle w:val="ekvaufgabenwortkarte"/>
                              <w:rPr>
                                <w:b/>
                                <w:bCs/>
                              </w:rPr>
                            </w:pPr>
                            <w:r w:rsidRPr="00FD3108">
                              <w:rPr>
                                <w:b/>
                                <w:bCs/>
                              </w:rPr>
                              <w:t>3. Die Gnade</w:t>
                            </w:r>
                          </w:p>
                          <w:p w14:paraId="40AAF665" w14:textId="65D770AF" w:rsidR="00FD3108" w:rsidRPr="009F0109" w:rsidRDefault="00FD3108" w:rsidP="00FD3108">
                            <w:pPr>
                              <w:pStyle w:val="ekvaufgabenwortkarte"/>
                            </w:pPr>
                            <w:r>
                              <w:t>Warum? Weil ich weiß, dass Gott mir nichts schuldet und ich Gott alles bedeute.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D09CD" id="_x0000_s1029" type="#_x0000_t202" style="position:absolute;margin-left:-.05pt;margin-top:1pt;width:225.75pt;height:7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" fillcolor="white [3212]" strokecolor="black [3213]" strokeweight=".5pt">
                <v:textbox>
                  <w:txbxContent>
                    <w:p w14:paraId="1FFFC00D" w14:textId="1493D58B" w:rsidR="00FD3108" w:rsidRPr="00FD3108" w:rsidRDefault="00FD3108" w:rsidP="00FD3108">
                      <w:pPr>
                        <w:pStyle w:val="ekvaufgabenwortkarte"/>
                        <w:rPr>
                          <w:b/>
                          <w:bCs/>
                        </w:rPr>
                      </w:pPr>
                      <w:r w:rsidRPr="00FD3108">
                        <w:rPr>
                          <w:b/>
                          <w:bCs/>
                        </w:rPr>
                        <w:t xml:space="preserve">3. </w:t>
                      </w:r>
                      <w:r w:rsidRPr="00FD3108">
                        <w:rPr>
                          <w:b/>
                          <w:bCs/>
                        </w:rPr>
                        <w:t>D</w:t>
                      </w:r>
                      <w:r w:rsidRPr="00FD3108">
                        <w:rPr>
                          <w:b/>
                          <w:bCs/>
                        </w:rPr>
                        <w:t>ie Gnade</w:t>
                      </w:r>
                    </w:p>
                    <w:p w14:paraId="40AAF665" w14:textId="65D770AF" w:rsidR="00FD3108" w:rsidRPr="009F0109" w:rsidRDefault="00FD3108" w:rsidP="00FD3108">
                      <w:pPr>
                        <w:pStyle w:val="ekvaufgabenwortkarte"/>
                      </w:pPr>
                      <w:r>
                        <w:t>Warum? Weil ich weiß, dass Gott mir nichts schuldet und ich Gott alles bedeute.</w:t>
                      </w:r>
                    </w:p>
                  </w:txbxContent>
                </v:textbox>
                <w10:wrap anchorx="margin"/>
              </v:shape>
            </w:pict>
          </mc:Fallback>
        </mc:AlternateContent>
      </w:r>
    </w:p>
    <w:p w14:paraId="7B8A53C7" w14:textId="536EE9D0" w:rsidR="00FD3108" w:rsidRDefault="00FD3108" w:rsidP="00FD3108"/>
    <w:p w14:paraId="5BE72364" w14:textId="00072B1E" w:rsidR="00FD3108" w:rsidRDefault="00FD3108" w:rsidP="00FD3108"/>
    <w:p w14:paraId="5DC6C989" w14:textId="77777777" w:rsidR="00FD3108" w:rsidRDefault="00FD3108" w:rsidP="00FD3108"/>
    <w:p w14:paraId="465112C4" w14:textId="77777777" w:rsidR="00FD3108" w:rsidRDefault="00FD3108" w:rsidP="00FD3108"/>
    <w:p w14:paraId="3A2001F0" w14:textId="77777777" w:rsidR="00FD3108" w:rsidRDefault="00FD3108" w:rsidP="00FD3108"/>
    <w:p w14:paraId="3DA4F49A" w14:textId="77777777" w:rsidR="00FD3108" w:rsidRDefault="00FD3108" w:rsidP="00FD3108"/>
    <w:p w14:paraId="08D98901" w14:textId="77777777" w:rsidR="00FD3108" w:rsidRDefault="00FD3108" w:rsidP="00FD3108"/>
    <w:p w14:paraId="19DFFCB6" w14:textId="0F318E35" w:rsidR="00FD3108" w:rsidRDefault="00FD3108" w:rsidP="00FD3108">
      <w:pPr>
        <w:pStyle w:val="Listenabsatz"/>
        <w:numPr>
          <w:ilvl w:val="0"/>
          <w:numId w:val="2"/>
        </w:numPr>
      </w:pPr>
      <w:r w:rsidRPr="00FD3108">
        <w:t>Die Antwort von Luthers Gegnern lautet: Alles korrekt! Aber …</w:t>
      </w:r>
    </w:p>
    <w:p w14:paraId="1DBAF986" w14:textId="7369B68F" w:rsidR="00FD3108" w:rsidRDefault="00FD3108" w:rsidP="00FD3108"/>
    <w:p w14:paraId="00F9C368" w14:textId="17193831" w:rsidR="00FD3108" w:rsidRDefault="00FD3108" w:rsidP="00FD3108">
      <w:r>
        <w:rPr>
          <w:noProof/>
        </w:rPr>
        <mc:AlternateContent>
          <mc:Choice Requires="wps">
            <w:drawing>
              <wp:anchor distT="0" distB="0" distL="114300" distR="114300" simplePos="0" relativeHeight="251671552" behindDoc="0" locked="0" layoutInCell="1" allowOverlap="1" wp14:anchorId="0036711C" wp14:editId="14B71F93">
                <wp:simplePos x="0" y="0"/>
                <wp:positionH relativeFrom="margin">
                  <wp:posOffset>3075940</wp:posOffset>
                </wp:positionH>
                <wp:positionV relativeFrom="paragraph">
                  <wp:posOffset>9525</wp:posOffset>
                </wp:positionV>
                <wp:extent cx="2847975" cy="1028700"/>
                <wp:effectExtent l="0" t="0" r="28575" b="19050"/>
                <wp:wrapNone/>
                <wp:docPr id="2031410768" name="Textfeld 70"/>
                <wp:cNvGraphicFramePr/>
                <a:graphic xmlns:a="http://schemas.openxmlformats.org/drawingml/2006/main">
                  <a:graphicData uri="http://schemas.microsoft.com/office/word/2010/wordprocessingShape">
                    <wps:wsp>
                      <wps:cNvSpPr txBox="1"/>
                      <wps:spPr>
                        <a:xfrm>
                          <a:off x="0" y="0"/>
                          <a:ext cx="2847975" cy="1028700"/>
                        </a:xfrm>
                        <a:prstGeom prst="rect">
                          <a:avLst/>
                        </a:prstGeom>
                        <a:solidFill>
                          <a:schemeClr val="bg1"/>
                        </a:solidFill>
                        <a:ln w="6350">
                          <a:solidFill>
                            <a:schemeClr val="tx1"/>
                          </a:solidFill>
                        </a:ln>
                      </wps:spPr>
                      <wps:txbx>
                        <w:txbxContent>
                          <w:p w14:paraId="5E7B98EE" w14:textId="77777777" w:rsidR="00FD3108" w:rsidRDefault="00FD3108" w:rsidP="00FD3108">
                            <w:pPr>
                              <w:pStyle w:val="ekvaufgabenwortkarte"/>
                            </w:pPr>
                            <w:r w:rsidRPr="00063F3C">
                              <w:rPr>
                                <w:b/>
                                <w:bCs/>
                              </w:rPr>
                              <w:t>2.</w:t>
                            </w:r>
                            <w:r>
                              <w:t xml:space="preserve"> Den Weg zu </w:t>
                            </w:r>
                            <w:r w:rsidRPr="00FD3108">
                              <w:rPr>
                                <w:b/>
                                <w:bCs/>
                              </w:rPr>
                              <w:t>Jesus Christus</w:t>
                            </w:r>
                            <w:r>
                              <w:t xml:space="preserve"> eröffnen uns </w:t>
                            </w:r>
                            <w:r w:rsidRPr="00FD3108">
                              <w:rPr>
                                <w:b/>
                                <w:bCs/>
                              </w:rPr>
                              <w:t>die Heiligen</w:t>
                            </w:r>
                            <w:r>
                              <w:t>!</w:t>
                            </w:r>
                          </w:p>
                          <w:p w14:paraId="46A6D4F4" w14:textId="139B3B1D" w:rsidR="00FD3108" w:rsidRDefault="00FD3108" w:rsidP="00FD3108">
                            <w:pPr>
                              <w:pStyle w:val="ekvaufgabenwortkarte"/>
                            </w:pPr>
                            <w:r w:rsidRPr="00FD3108">
                              <w:t>→</w:t>
                            </w:r>
                            <w:r>
                              <w:t xml:space="preserve"> Christus </w:t>
                            </w:r>
                          </w:p>
                          <w:p w14:paraId="09445D1A" w14:textId="1303C6F3" w:rsidR="00FD3108" w:rsidRPr="004047F8" w:rsidRDefault="00FD3108" w:rsidP="00FD3108">
                            <w:pPr>
                              <w:pStyle w:val="ekvaufgabenwortkarte"/>
                              <w:rPr>
                                <w:b/>
                                <w:bCs/>
                              </w:rPr>
                            </w:pPr>
                            <w:r w:rsidRPr="004047F8">
                              <w:rPr>
                                <w:b/>
                                <w:bCs/>
                              </w:rPr>
                              <w:t>braucht alle Heiligen</w:t>
                            </w:r>
                            <w:r w:rsidR="00134655">
                              <w:rPr>
                                <w:b/>
                                <w:bCs/>
                              </w:rPr>
                              <w:t>.</w:t>
                            </w:r>
                          </w:p>
                          <w:p w14:paraId="00FB1D18" w14:textId="1EB4545D" w:rsidR="00FD3108" w:rsidRPr="009F0109" w:rsidRDefault="00FD3108" w:rsidP="00FD3108">
                            <w:pPr>
                              <w:pStyle w:val="ekvaufgabenwortkarte"/>
                            </w:pPr>
                            <w:r>
                              <w:t>(</w:t>
                            </w:r>
                            <w:proofErr w:type="spellStart"/>
                            <w:r>
                              <w:t>Hebr</w:t>
                            </w:r>
                            <w:proofErr w:type="spellEnd"/>
                            <w:r>
                              <w:t xml:space="preserve"> 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6711C" id="_x0000_s1030" type="#_x0000_t202" style="position:absolute;margin-left:242.2pt;margin-top:.75pt;width:224.25pt;height:8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" fillcolor="white [3212]" strokecolor="black [3213]" strokeweight=".5pt">
                <v:textbox>
                  <w:txbxContent>
                    <w:p w14:paraId="5E7B98EE" w14:textId="77777777" w:rsidR="00FD3108" w:rsidRDefault="00FD3108" w:rsidP="00FD3108">
                      <w:pPr>
                        <w:pStyle w:val="ekvaufgabenwortkarte"/>
                      </w:pPr>
                      <w:r w:rsidRPr="00063F3C">
                        <w:rPr>
                          <w:b/>
                          <w:bCs/>
                        </w:rPr>
                        <w:t>2.</w:t>
                      </w:r>
                      <w:r>
                        <w:t xml:space="preserve"> Den Weg zu </w:t>
                      </w:r>
                      <w:r w:rsidRPr="00FD3108">
                        <w:rPr>
                          <w:b/>
                          <w:bCs/>
                        </w:rPr>
                        <w:t>Jesus Christus</w:t>
                      </w:r>
                      <w:r>
                        <w:t xml:space="preserve"> eröffnen uns </w:t>
                      </w:r>
                      <w:r w:rsidRPr="00FD3108">
                        <w:rPr>
                          <w:b/>
                          <w:bCs/>
                        </w:rPr>
                        <w:t>die Heiligen</w:t>
                      </w:r>
                      <w:r>
                        <w:t>!</w:t>
                      </w:r>
                    </w:p>
                    <w:p w14:paraId="46A6D4F4" w14:textId="139B3B1D" w:rsidR="00FD3108" w:rsidRDefault="00FD3108" w:rsidP="00FD3108">
                      <w:pPr>
                        <w:pStyle w:val="ekvaufgabenwortkarte"/>
                      </w:pPr>
                      <w:r w:rsidRPr="00FD3108">
                        <w:t>→</w:t>
                      </w:r>
                      <w:r>
                        <w:t xml:space="preserve"> Christus </w:t>
                      </w:r>
                    </w:p>
                    <w:p w14:paraId="09445D1A" w14:textId="1303C6F3" w:rsidR="00FD3108" w:rsidRPr="004047F8" w:rsidRDefault="00FD3108" w:rsidP="00FD3108">
                      <w:pPr>
                        <w:pStyle w:val="ekvaufgabenwortkarte"/>
                        <w:rPr>
                          <w:b/>
                          <w:bCs/>
                        </w:rPr>
                      </w:pPr>
                      <w:r w:rsidRPr="004047F8">
                        <w:rPr>
                          <w:b/>
                          <w:bCs/>
                        </w:rPr>
                        <w:t>braucht alle Heiligen</w:t>
                      </w:r>
                      <w:r w:rsidR="00134655">
                        <w:rPr>
                          <w:b/>
                          <w:bCs/>
                        </w:rPr>
                        <w:t>.</w:t>
                      </w:r>
                    </w:p>
                    <w:p w14:paraId="00FB1D18" w14:textId="1EB4545D" w:rsidR="00FD3108" w:rsidRPr="009F0109" w:rsidRDefault="00FD3108" w:rsidP="00FD3108">
                      <w:pPr>
                        <w:pStyle w:val="ekvaufgabenwortkarte"/>
                      </w:pPr>
                      <w:r>
                        <w:t>(</w:t>
                      </w:r>
                      <w:proofErr w:type="spellStart"/>
                      <w:r>
                        <w:t>Hebr</w:t>
                      </w:r>
                      <w:proofErr w:type="spellEnd"/>
                      <w:r>
                        <w:t xml:space="preserve"> 12,1)</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7BDD80CF" wp14:editId="494FAF2A">
                <wp:simplePos x="0" y="0"/>
                <wp:positionH relativeFrom="margin">
                  <wp:align>left</wp:align>
                </wp:positionH>
                <wp:positionV relativeFrom="paragraph">
                  <wp:posOffset>12065</wp:posOffset>
                </wp:positionV>
                <wp:extent cx="2847975" cy="1028700"/>
                <wp:effectExtent l="0" t="0" r="28575" b="19050"/>
                <wp:wrapNone/>
                <wp:docPr id="1045518884" name="Textfeld 70"/>
                <wp:cNvGraphicFramePr/>
                <a:graphic xmlns:a="http://schemas.openxmlformats.org/drawingml/2006/main">
                  <a:graphicData uri="http://schemas.microsoft.com/office/word/2010/wordprocessingShape">
                    <wps:wsp>
                      <wps:cNvSpPr txBox="1"/>
                      <wps:spPr>
                        <a:xfrm>
                          <a:off x="0" y="0"/>
                          <a:ext cx="2847975" cy="1028700"/>
                        </a:xfrm>
                        <a:prstGeom prst="rect">
                          <a:avLst/>
                        </a:prstGeom>
                        <a:solidFill>
                          <a:schemeClr val="bg1"/>
                        </a:solidFill>
                        <a:ln w="6350">
                          <a:solidFill>
                            <a:schemeClr val="tx1"/>
                          </a:solidFill>
                        </a:ln>
                      </wps:spPr>
                      <wps:txbx>
                        <w:txbxContent>
                          <w:p w14:paraId="2D60107C" w14:textId="77777777" w:rsidR="00FD3108" w:rsidRPr="00FD3108" w:rsidRDefault="00FD3108" w:rsidP="00FD3108">
                            <w:pPr>
                              <w:pStyle w:val="ekvaufgabenwortkarte"/>
                              <w:rPr>
                                <w:b/>
                                <w:bCs/>
                              </w:rPr>
                            </w:pPr>
                            <w:r w:rsidRPr="00063F3C">
                              <w:rPr>
                                <w:b/>
                                <w:bCs/>
                              </w:rPr>
                              <w:t>1.</w:t>
                            </w:r>
                            <w:r>
                              <w:t xml:space="preserve"> Was bewirkt der </w:t>
                            </w:r>
                            <w:r w:rsidRPr="00FD3108">
                              <w:rPr>
                                <w:b/>
                                <w:bCs/>
                              </w:rPr>
                              <w:t>Glaube ohne Werke?</w:t>
                            </w:r>
                          </w:p>
                          <w:p w14:paraId="596533B8" w14:textId="33864E92" w:rsidR="00FD3108" w:rsidRDefault="00FD3108" w:rsidP="00FD3108">
                            <w:pPr>
                              <w:pStyle w:val="ekvaufgabenwortkarte"/>
                            </w:pPr>
                            <w:r>
                              <w:rPr>
                                <w:rFonts w:cs="Arial"/>
                              </w:rPr>
                              <w:t>→</w:t>
                            </w:r>
                            <w:r>
                              <w:t xml:space="preserve"> Glaube </w:t>
                            </w:r>
                          </w:p>
                          <w:p w14:paraId="1A7E0F69" w14:textId="1F8D83BE" w:rsidR="00FD3108" w:rsidRPr="00FD3108" w:rsidRDefault="00FD3108" w:rsidP="00FD3108">
                            <w:pPr>
                              <w:pStyle w:val="ekvaufgabenwortkarte"/>
                              <w:rPr>
                                <w:b/>
                                <w:bCs/>
                              </w:rPr>
                            </w:pPr>
                            <w:r w:rsidRPr="00FD3108">
                              <w:rPr>
                                <w:b/>
                                <w:bCs/>
                              </w:rPr>
                              <w:t>braucht gute Taten</w:t>
                            </w:r>
                            <w:r w:rsidR="00134655">
                              <w:rPr>
                                <w:b/>
                                <w:bCs/>
                              </w:rPr>
                              <w:t>.</w:t>
                            </w:r>
                          </w:p>
                          <w:p w14:paraId="1D86BB13" w14:textId="7121E265" w:rsidR="00FD3108" w:rsidRPr="009F0109" w:rsidRDefault="00FD3108" w:rsidP="00FD3108">
                            <w:pPr>
                              <w:pStyle w:val="ekvaufgabenwortkarte"/>
                            </w:pPr>
                            <w:r>
                              <w:t>(Gal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D80CF" id="_x0000_s1031" type="#_x0000_t202" style="position:absolute;margin-left:0;margin-top:.95pt;width:224.25pt;height:81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" fillcolor="white [3212]" strokecolor="black [3213]" strokeweight=".5pt">
                <v:textbox>
                  <w:txbxContent>
                    <w:p w14:paraId="2D60107C" w14:textId="77777777" w:rsidR="00FD3108" w:rsidRPr="00FD3108" w:rsidRDefault="00FD3108" w:rsidP="00FD3108">
                      <w:pPr>
                        <w:pStyle w:val="ekvaufgabenwortkarte"/>
                        <w:rPr>
                          <w:b/>
                          <w:bCs/>
                        </w:rPr>
                      </w:pPr>
                      <w:r w:rsidRPr="00063F3C">
                        <w:rPr>
                          <w:b/>
                          <w:bCs/>
                        </w:rPr>
                        <w:t>1.</w:t>
                      </w:r>
                      <w:r>
                        <w:t xml:space="preserve"> Was bewirkt der </w:t>
                      </w:r>
                      <w:r w:rsidRPr="00FD3108">
                        <w:rPr>
                          <w:b/>
                          <w:bCs/>
                        </w:rPr>
                        <w:t>Glaube ohne Werke?</w:t>
                      </w:r>
                    </w:p>
                    <w:p w14:paraId="596533B8" w14:textId="33864E92" w:rsidR="00FD3108" w:rsidRDefault="00FD3108" w:rsidP="00FD3108">
                      <w:pPr>
                        <w:pStyle w:val="ekvaufgabenwortkarte"/>
                      </w:pPr>
                      <w:r>
                        <w:rPr>
                          <w:rFonts w:cs="Arial"/>
                        </w:rPr>
                        <w:t>→</w:t>
                      </w:r>
                      <w:r>
                        <w:t xml:space="preserve"> Glaube </w:t>
                      </w:r>
                    </w:p>
                    <w:p w14:paraId="1A7E0F69" w14:textId="1F8D83BE" w:rsidR="00FD3108" w:rsidRPr="00FD3108" w:rsidRDefault="00FD3108" w:rsidP="00FD3108">
                      <w:pPr>
                        <w:pStyle w:val="ekvaufgabenwortkarte"/>
                        <w:rPr>
                          <w:b/>
                          <w:bCs/>
                        </w:rPr>
                      </w:pPr>
                      <w:r w:rsidRPr="00FD3108">
                        <w:rPr>
                          <w:b/>
                          <w:bCs/>
                        </w:rPr>
                        <w:t>braucht gute Taten</w:t>
                      </w:r>
                      <w:r w:rsidR="00134655">
                        <w:rPr>
                          <w:b/>
                          <w:bCs/>
                        </w:rPr>
                        <w:t>.</w:t>
                      </w:r>
                    </w:p>
                    <w:p w14:paraId="1D86BB13" w14:textId="7121E265" w:rsidR="00FD3108" w:rsidRPr="009F0109" w:rsidRDefault="00FD3108" w:rsidP="00FD3108">
                      <w:pPr>
                        <w:pStyle w:val="ekvaufgabenwortkarte"/>
                      </w:pPr>
                      <w:r>
                        <w:t>(Gal 5,6)</w:t>
                      </w:r>
                    </w:p>
                  </w:txbxContent>
                </v:textbox>
                <w10:wrap anchorx="margin"/>
              </v:shape>
            </w:pict>
          </mc:Fallback>
        </mc:AlternateContent>
      </w:r>
    </w:p>
    <w:p w14:paraId="4EFF01BC" w14:textId="7A9C4037" w:rsidR="00FD3108" w:rsidRDefault="00FD3108" w:rsidP="00FD3108"/>
    <w:p w14:paraId="175AE84E" w14:textId="325D78BA" w:rsidR="00FD3108" w:rsidRDefault="00FD3108" w:rsidP="00FD3108"/>
    <w:p w14:paraId="1DF1D5C5" w14:textId="6332F316" w:rsidR="00FD3108" w:rsidRDefault="00FD3108" w:rsidP="00FD3108"/>
    <w:p w14:paraId="3988C0CD" w14:textId="5C9FD69D" w:rsidR="00FD3108" w:rsidRDefault="00FD3108" w:rsidP="00FD3108"/>
    <w:p w14:paraId="53F6D5E3" w14:textId="5D78470B" w:rsidR="00FD3108" w:rsidRDefault="00FD3108" w:rsidP="00FD3108"/>
    <w:p w14:paraId="06B93BA1" w14:textId="54A9ED7A" w:rsidR="00FD3108" w:rsidRDefault="00FD3108" w:rsidP="00FD3108"/>
    <w:p w14:paraId="79A9A901" w14:textId="738E1E71" w:rsidR="00FD3108" w:rsidRDefault="00FD3108" w:rsidP="00FD3108">
      <w:r>
        <w:rPr>
          <w:noProof/>
        </w:rPr>
        <mc:AlternateContent>
          <mc:Choice Requires="wps">
            <w:drawing>
              <wp:anchor distT="0" distB="0" distL="114300" distR="114300" simplePos="0" relativeHeight="251667456" behindDoc="0" locked="0" layoutInCell="1" allowOverlap="1" wp14:anchorId="0BFB3C6C" wp14:editId="5BC353FE">
                <wp:simplePos x="0" y="0"/>
                <wp:positionH relativeFrom="margin">
                  <wp:align>right</wp:align>
                </wp:positionH>
                <wp:positionV relativeFrom="paragraph">
                  <wp:posOffset>156845</wp:posOffset>
                </wp:positionV>
                <wp:extent cx="2828925" cy="1533525"/>
                <wp:effectExtent l="0" t="0" r="28575" b="28575"/>
                <wp:wrapNone/>
                <wp:docPr id="184998182" name="Textfeld 70"/>
                <wp:cNvGraphicFramePr/>
                <a:graphic xmlns:a="http://schemas.openxmlformats.org/drawingml/2006/main">
                  <a:graphicData uri="http://schemas.microsoft.com/office/word/2010/wordprocessingShape">
                    <wps:wsp>
                      <wps:cNvSpPr txBox="1"/>
                      <wps:spPr>
                        <a:xfrm>
                          <a:off x="0" y="0"/>
                          <a:ext cx="2828925" cy="1533525"/>
                        </a:xfrm>
                        <a:prstGeom prst="rect">
                          <a:avLst/>
                        </a:prstGeom>
                        <a:solidFill>
                          <a:schemeClr val="bg1"/>
                        </a:solidFill>
                        <a:ln w="6350">
                          <a:solidFill>
                            <a:schemeClr val="tx1"/>
                          </a:solidFill>
                        </a:ln>
                      </wps:spPr>
                      <wps:txbx>
                        <w:txbxContent>
                          <w:p w14:paraId="2A087973" w14:textId="77777777" w:rsidR="004047F8" w:rsidRDefault="004047F8" w:rsidP="004047F8">
                            <w:pPr>
                              <w:pStyle w:val="ekvaufgabenwortkarte"/>
                            </w:pPr>
                            <w:r w:rsidRPr="00063F3C">
                              <w:rPr>
                                <w:b/>
                                <w:bCs/>
                              </w:rPr>
                              <w:t>4.</w:t>
                            </w:r>
                            <w:r>
                              <w:t xml:space="preserve"> </w:t>
                            </w:r>
                            <w:r w:rsidRPr="004047F8">
                              <w:rPr>
                                <w:b/>
                                <w:bCs/>
                              </w:rPr>
                              <w:t>Die Bibel</w:t>
                            </w:r>
                            <w:r>
                              <w:t xml:space="preserve"> redet nicht deutlich. Sie braucht die </w:t>
                            </w:r>
                            <w:r w:rsidRPr="004047F8">
                              <w:rPr>
                                <w:b/>
                                <w:bCs/>
                              </w:rPr>
                              <w:t>Erläuterung</w:t>
                            </w:r>
                            <w:r>
                              <w:t xml:space="preserve"> durch die Gelehrten der </w:t>
                            </w:r>
                            <w:r w:rsidRPr="004047F8">
                              <w:rPr>
                                <w:b/>
                                <w:bCs/>
                              </w:rPr>
                              <w:t>Kirche</w:t>
                            </w:r>
                          </w:p>
                          <w:p w14:paraId="2227E874" w14:textId="438DCB4C" w:rsidR="004047F8" w:rsidRDefault="004047F8" w:rsidP="004047F8">
                            <w:pPr>
                              <w:pStyle w:val="ekvaufgabenwortkarte"/>
                            </w:pPr>
                            <w:r>
                              <w:rPr>
                                <w:rFonts w:cs="Arial"/>
                              </w:rPr>
                              <w:t>→</w:t>
                            </w:r>
                            <w:r>
                              <w:t xml:space="preserve"> Die Bibel </w:t>
                            </w:r>
                          </w:p>
                          <w:p w14:paraId="700D5C0A" w14:textId="12F4113A" w:rsidR="004047F8" w:rsidRPr="004047F8" w:rsidRDefault="004047F8" w:rsidP="004047F8">
                            <w:pPr>
                              <w:pStyle w:val="ekvaufgabenwortkarte"/>
                              <w:rPr>
                                <w:b/>
                                <w:bCs/>
                              </w:rPr>
                            </w:pPr>
                            <w:r w:rsidRPr="004047F8">
                              <w:rPr>
                                <w:b/>
                                <w:bCs/>
                              </w:rPr>
                              <w:t>braucht die Weisheit der Kirche</w:t>
                            </w:r>
                            <w:r w:rsidR="00134655">
                              <w:rPr>
                                <w:b/>
                                <w:bCs/>
                              </w:rPr>
                              <w:t>.</w:t>
                            </w:r>
                          </w:p>
                          <w:p w14:paraId="29C6A5E1" w14:textId="3CC87B72" w:rsidR="00FD3108" w:rsidRPr="009F0109" w:rsidRDefault="004047F8" w:rsidP="004047F8">
                            <w:pPr>
                              <w:pStyle w:val="ekvaufgabenwortkarte"/>
                            </w:pPr>
                            <w:r>
                              <w:t>(1. Tim 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B3C6C" id="_x0000_s1032" type="#_x0000_t202" style="position:absolute;margin-left:171.55pt;margin-top:12.35pt;width:222.75pt;height:120.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" fillcolor="white [3212]" strokecolor="black [3213]" strokeweight=".5pt">
                <v:textbox>
                  <w:txbxContent>
                    <w:p w14:paraId="2A087973" w14:textId="77777777" w:rsidR="004047F8" w:rsidRDefault="004047F8" w:rsidP="004047F8">
                      <w:pPr>
                        <w:pStyle w:val="ekvaufgabenwortkarte"/>
                      </w:pPr>
                      <w:r w:rsidRPr="00063F3C">
                        <w:rPr>
                          <w:b/>
                          <w:bCs/>
                        </w:rPr>
                        <w:t>4.</w:t>
                      </w:r>
                      <w:r>
                        <w:t xml:space="preserve"> </w:t>
                      </w:r>
                      <w:r w:rsidRPr="004047F8">
                        <w:rPr>
                          <w:b/>
                          <w:bCs/>
                        </w:rPr>
                        <w:t>Die Bibel</w:t>
                      </w:r>
                      <w:r>
                        <w:t xml:space="preserve"> redet nicht deutlich. Sie braucht die </w:t>
                      </w:r>
                      <w:r w:rsidRPr="004047F8">
                        <w:rPr>
                          <w:b/>
                          <w:bCs/>
                        </w:rPr>
                        <w:t>Erläuterung</w:t>
                      </w:r>
                      <w:r>
                        <w:t xml:space="preserve"> durch die Gelehrten der </w:t>
                      </w:r>
                      <w:r w:rsidRPr="004047F8">
                        <w:rPr>
                          <w:b/>
                          <w:bCs/>
                        </w:rPr>
                        <w:t>Kirche</w:t>
                      </w:r>
                    </w:p>
                    <w:p w14:paraId="2227E874" w14:textId="438DCB4C" w:rsidR="004047F8" w:rsidRDefault="004047F8" w:rsidP="004047F8">
                      <w:pPr>
                        <w:pStyle w:val="ekvaufgabenwortkarte"/>
                      </w:pPr>
                      <w:r>
                        <w:rPr>
                          <w:rFonts w:cs="Arial"/>
                        </w:rPr>
                        <w:t>→</w:t>
                      </w:r>
                      <w:r>
                        <w:t xml:space="preserve"> Die Bibel </w:t>
                      </w:r>
                    </w:p>
                    <w:p w14:paraId="700D5C0A" w14:textId="12F4113A" w:rsidR="004047F8" w:rsidRPr="004047F8" w:rsidRDefault="004047F8" w:rsidP="004047F8">
                      <w:pPr>
                        <w:pStyle w:val="ekvaufgabenwortkarte"/>
                        <w:rPr>
                          <w:b/>
                          <w:bCs/>
                        </w:rPr>
                      </w:pPr>
                      <w:r w:rsidRPr="004047F8">
                        <w:rPr>
                          <w:b/>
                          <w:bCs/>
                        </w:rPr>
                        <w:t>braucht die Weisheit der Kirche</w:t>
                      </w:r>
                      <w:r w:rsidR="00134655">
                        <w:rPr>
                          <w:b/>
                          <w:bCs/>
                        </w:rPr>
                        <w:t>.</w:t>
                      </w:r>
                    </w:p>
                    <w:p w14:paraId="29C6A5E1" w14:textId="3CC87B72" w:rsidR="00FD3108" w:rsidRPr="009F0109" w:rsidRDefault="004047F8" w:rsidP="004047F8">
                      <w:pPr>
                        <w:pStyle w:val="ekvaufgabenwortkarte"/>
                      </w:pPr>
                      <w:r>
                        <w:t>(</w:t>
                      </w:r>
                      <w:r>
                        <w:t>1</w:t>
                      </w:r>
                      <w:r>
                        <w:t>. Tim 3,15)</w:t>
                      </w:r>
                    </w:p>
                  </w:txbxContent>
                </v:textbox>
                <w10:wrap anchorx="margin"/>
              </v:shape>
            </w:pict>
          </mc:Fallback>
        </mc:AlternateContent>
      </w:r>
    </w:p>
    <w:p w14:paraId="43037A5A" w14:textId="0DEE5AA5" w:rsidR="00FD3108" w:rsidRDefault="00FD3108" w:rsidP="00FD3108">
      <w:r>
        <w:rPr>
          <w:noProof/>
        </w:rPr>
        <mc:AlternateContent>
          <mc:Choice Requires="wps">
            <w:drawing>
              <wp:anchor distT="0" distB="0" distL="114300" distR="114300" simplePos="0" relativeHeight="251669504" behindDoc="0" locked="0" layoutInCell="1" allowOverlap="1" wp14:anchorId="3A5113D8" wp14:editId="1EEDC299">
                <wp:simplePos x="0" y="0"/>
                <wp:positionH relativeFrom="margin">
                  <wp:align>left</wp:align>
                </wp:positionH>
                <wp:positionV relativeFrom="paragraph">
                  <wp:posOffset>7620</wp:posOffset>
                </wp:positionV>
                <wp:extent cx="2838450" cy="1514475"/>
                <wp:effectExtent l="0" t="0" r="19050" b="28575"/>
                <wp:wrapNone/>
                <wp:docPr id="1274186468" name="Textfeld 70"/>
                <wp:cNvGraphicFramePr/>
                <a:graphic xmlns:a="http://schemas.openxmlformats.org/drawingml/2006/main">
                  <a:graphicData uri="http://schemas.microsoft.com/office/word/2010/wordprocessingShape">
                    <wps:wsp>
                      <wps:cNvSpPr txBox="1"/>
                      <wps:spPr>
                        <a:xfrm>
                          <a:off x="0" y="0"/>
                          <a:ext cx="2838450" cy="1514475"/>
                        </a:xfrm>
                        <a:prstGeom prst="rect">
                          <a:avLst/>
                        </a:prstGeom>
                        <a:solidFill>
                          <a:schemeClr val="bg1"/>
                        </a:solidFill>
                        <a:ln w="6350">
                          <a:solidFill>
                            <a:schemeClr val="tx1"/>
                          </a:solidFill>
                        </a:ln>
                      </wps:spPr>
                      <wps:txbx>
                        <w:txbxContent>
                          <w:p w14:paraId="2C286192" w14:textId="5CC3E79E" w:rsidR="004047F8" w:rsidRDefault="004047F8" w:rsidP="004047F8">
                            <w:pPr>
                              <w:pStyle w:val="ekvaufgabenwortkarte"/>
                            </w:pPr>
                            <w:r w:rsidRPr="00063F3C">
                              <w:rPr>
                                <w:b/>
                                <w:bCs/>
                              </w:rPr>
                              <w:t>3.</w:t>
                            </w:r>
                            <w:r w:rsidR="00063F3C">
                              <w:t xml:space="preserve"> </w:t>
                            </w:r>
                            <w:r>
                              <w:t xml:space="preserve">Was bewirkt die </w:t>
                            </w:r>
                            <w:r w:rsidRPr="004047F8">
                              <w:rPr>
                                <w:b/>
                                <w:bCs/>
                              </w:rPr>
                              <w:t>Gnade</w:t>
                            </w:r>
                            <w:r>
                              <w:t xml:space="preserve">, ohne dass sie jemand haben will? Gottes Gnade setzt den </w:t>
                            </w:r>
                            <w:r w:rsidRPr="004047F8">
                              <w:rPr>
                                <w:b/>
                                <w:bCs/>
                              </w:rPr>
                              <w:t>freien Willen</w:t>
                            </w:r>
                            <w:r>
                              <w:t xml:space="preserve"> der Menschen voraus.</w:t>
                            </w:r>
                          </w:p>
                          <w:p w14:paraId="2433E66C" w14:textId="1BF7D7A1" w:rsidR="004047F8" w:rsidRDefault="004047F8" w:rsidP="004047F8">
                            <w:pPr>
                              <w:pStyle w:val="ekvaufgabenwortkarte"/>
                            </w:pPr>
                            <w:r>
                              <w:rPr>
                                <w:rFonts w:cs="Arial"/>
                              </w:rPr>
                              <w:t>→</w:t>
                            </w:r>
                            <w:r>
                              <w:t xml:space="preserve"> Gnade </w:t>
                            </w:r>
                          </w:p>
                          <w:p w14:paraId="761B828A" w14:textId="115907D0" w:rsidR="004047F8" w:rsidRPr="004047F8" w:rsidRDefault="004047F8" w:rsidP="004047F8">
                            <w:pPr>
                              <w:pStyle w:val="ekvaufgabenwortkarte"/>
                              <w:rPr>
                                <w:b/>
                                <w:bCs/>
                              </w:rPr>
                            </w:pPr>
                            <w:r w:rsidRPr="004047F8">
                              <w:rPr>
                                <w:b/>
                                <w:bCs/>
                              </w:rPr>
                              <w:t>braucht den freien Willen der Menschen</w:t>
                            </w:r>
                            <w:r w:rsidR="00134655">
                              <w:rPr>
                                <w:b/>
                                <w:bCs/>
                              </w:rPr>
                              <w:t>.</w:t>
                            </w:r>
                          </w:p>
                          <w:p w14:paraId="68722EC0" w14:textId="212A7F9D" w:rsidR="00FD3108" w:rsidRPr="009F0109" w:rsidRDefault="004047F8" w:rsidP="004047F8">
                            <w:pPr>
                              <w:pStyle w:val="ekvaufgabenwortkarte"/>
                            </w:pPr>
                            <w:r>
                              <w:t>(2. Kor 5,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113D8" id="_x0000_s1033" type="#_x0000_t202" style="position:absolute;margin-left:0;margin-top:.6pt;width:223.5pt;height:119.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" fillcolor="white [3212]" strokecolor="black [3213]" strokeweight=".5pt">
                <v:textbox>
                  <w:txbxContent>
                    <w:p w14:paraId="2C286192" w14:textId="5CC3E79E" w:rsidR="004047F8" w:rsidRDefault="004047F8" w:rsidP="004047F8">
                      <w:pPr>
                        <w:pStyle w:val="ekvaufgabenwortkarte"/>
                      </w:pPr>
                      <w:r w:rsidRPr="00063F3C">
                        <w:rPr>
                          <w:b/>
                          <w:bCs/>
                        </w:rPr>
                        <w:t>3.</w:t>
                      </w:r>
                      <w:r w:rsidR="00063F3C">
                        <w:t xml:space="preserve"> </w:t>
                      </w:r>
                      <w:r>
                        <w:t xml:space="preserve">Was bewirkt die </w:t>
                      </w:r>
                      <w:r w:rsidRPr="004047F8">
                        <w:rPr>
                          <w:b/>
                          <w:bCs/>
                        </w:rPr>
                        <w:t>Gnade</w:t>
                      </w:r>
                      <w:r>
                        <w:t>,</w:t>
                      </w:r>
                      <w:r>
                        <w:t xml:space="preserve"> ohne dass sie jemand haben will? Gottes Gnade setzt den </w:t>
                      </w:r>
                      <w:r w:rsidRPr="004047F8">
                        <w:rPr>
                          <w:b/>
                          <w:bCs/>
                        </w:rPr>
                        <w:t>freien Willen</w:t>
                      </w:r>
                      <w:r>
                        <w:t xml:space="preserve"> der Menschen voraus.</w:t>
                      </w:r>
                    </w:p>
                    <w:p w14:paraId="2433E66C" w14:textId="1BF7D7A1" w:rsidR="004047F8" w:rsidRDefault="004047F8" w:rsidP="004047F8">
                      <w:pPr>
                        <w:pStyle w:val="ekvaufgabenwortkarte"/>
                      </w:pPr>
                      <w:r>
                        <w:rPr>
                          <w:rFonts w:cs="Arial"/>
                        </w:rPr>
                        <w:t>→</w:t>
                      </w:r>
                      <w:r>
                        <w:t xml:space="preserve"> Gnade </w:t>
                      </w:r>
                    </w:p>
                    <w:p w14:paraId="761B828A" w14:textId="115907D0" w:rsidR="004047F8" w:rsidRPr="004047F8" w:rsidRDefault="004047F8" w:rsidP="004047F8">
                      <w:pPr>
                        <w:pStyle w:val="ekvaufgabenwortkarte"/>
                        <w:rPr>
                          <w:b/>
                          <w:bCs/>
                        </w:rPr>
                      </w:pPr>
                      <w:r w:rsidRPr="004047F8">
                        <w:rPr>
                          <w:b/>
                          <w:bCs/>
                        </w:rPr>
                        <w:t>braucht den freien Willen der Menschen</w:t>
                      </w:r>
                      <w:r w:rsidR="00134655">
                        <w:rPr>
                          <w:b/>
                          <w:bCs/>
                        </w:rPr>
                        <w:t>.</w:t>
                      </w:r>
                    </w:p>
                    <w:p w14:paraId="68722EC0" w14:textId="212A7F9D" w:rsidR="00FD3108" w:rsidRPr="009F0109" w:rsidRDefault="004047F8" w:rsidP="004047F8">
                      <w:pPr>
                        <w:pStyle w:val="ekvaufgabenwortkarte"/>
                      </w:pPr>
                      <w:r>
                        <w:t>(</w:t>
                      </w:r>
                      <w:r>
                        <w:t>2</w:t>
                      </w:r>
                      <w:r>
                        <w:t>. Kor 5, 20)</w:t>
                      </w:r>
                    </w:p>
                  </w:txbxContent>
                </v:textbox>
                <w10:wrap anchorx="margin"/>
              </v:shape>
            </w:pict>
          </mc:Fallback>
        </mc:AlternateContent>
      </w:r>
    </w:p>
    <w:p w14:paraId="1137E1F6" w14:textId="77777777" w:rsidR="00FD3108" w:rsidRDefault="00FD3108" w:rsidP="00FD3108"/>
    <w:p w14:paraId="7EF80D34" w14:textId="77777777" w:rsidR="00FD3108" w:rsidRDefault="00FD3108" w:rsidP="00FD3108"/>
    <w:p w14:paraId="0BDF2CB2" w14:textId="77777777" w:rsidR="00FD3108" w:rsidRDefault="00FD3108" w:rsidP="00FD3108"/>
    <w:p w14:paraId="3A4183A8" w14:textId="77777777" w:rsidR="00FD3108" w:rsidRDefault="00FD3108" w:rsidP="00FD3108"/>
    <w:p w14:paraId="738AF6E2" w14:textId="77777777" w:rsidR="00FD3108" w:rsidRDefault="00FD3108" w:rsidP="00FD3108"/>
    <w:p w14:paraId="45A4BDEF" w14:textId="77777777" w:rsidR="00FD3108" w:rsidRDefault="00FD3108" w:rsidP="00FD3108"/>
    <w:p w14:paraId="0575D7FF" w14:textId="77777777" w:rsidR="00FD3108" w:rsidRDefault="00FD3108" w:rsidP="00FD3108"/>
    <w:p w14:paraId="3B4B3534" w14:textId="77777777" w:rsidR="00FD3108" w:rsidRDefault="00FD3108" w:rsidP="00FD3108"/>
    <w:p w14:paraId="1EC4046A" w14:textId="77777777" w:rsidR="00FD3108" w:rsidRDefault="00FD3108" w:rsidP="00FD3108"/>
    <w:p w14:paraId="0E0974A9" w14:textId="77777777" w:rsidR="00FD3108" w:rsidRDefault="00FD3108" w:rsidP="00FD3108"/>
    <w:p w14:paraId="2B11C63E" w14:textId="77777777" w:rsidR="00FD3108" w:rsidRDefault="00FD3108" w:rsidP="00FD3108"/>
    <w:p w14:paraId="63D18047" w14:textId="77777777" w:rsidR="00FD3108" w:rsidRDefault="00FD3108" w:rsidP="00FD3108"/>
    <w:p w14:paraId="7BD9CEC5" w14:textId="77777777" w:rsidR="00FD3108" w:rsidRDefault="00FD3108" w:rsidP="00FD3108"/>
    <w:p w14:paraId="03150D1D" w14:textId="77777777" w:rsidR="00FD3108" w:rsidRDefault="00FD3108" w:rsidP="00FD3108"/>
    <w:p w14:paraId="23713B62" w14:textId="77777777" w:rsidR="00FD3108" w:rsidRDefault="00FD3108" w:rsidP="00FD3108"/>
    <w:p w14:paraId="7A0ACE51" w14:textId="77777777" w:rsidR="00FD3108" w:rsidRDefault="00FD3108" w:rsidP="00FD3108"/>
    <w:p w14:paraId="5F4C3CEF" w14:textId="77777777" w:rsidR="00134655" w:rsidRDefault="00134655" w:rsidP="00FD3108"/>
    <w:p w14:paraId="189DF6BD" w14:textId="77777777" w:rsidR="00134655" w:rsidRDefault="00134655" w:rsidP="00FD3108"/>
    <w:p w14:paraId="0BCF2C69" w14:textId="77777777" w:rsidR="00134655" w:rsidRDefault="00134655" w:rsidP="00FD3108"/>
    <w:p w14:paraId="38131BB7" w14:textId="77777777" w:rsidR="00134655" w:rsidRDefault="00134655" w:rsidP="00FD3108"/>
    <w:p w14:paraId="362B2935" w14:textId="77777777" w:rsidR="00134655" w:rsidRDefault="00134655" w:rsidP="00FD3108"/>
    <w:p w14:paraId="04CE500C" w14:textId="77777777" w:rsidR="00134655" w:rsidRDefault="00134655" w:rsidP="00FD3108"/>
    <w:p w14:paraId="5F9C7C4A" w14:textId="3B9BFA2E" w:rsidR="00134655" w:rsidRDefault="00134655" w:rsidP="00134655">
      <w:pPr>
        <w:pStyle w:val="Listenabsatz"/>
        <w:numPr>
          <w:ilvl w:val="0"/>
          <w:numId w:val="2"/>
        </w:numPr>
        <w:jc w:val="both"/>
      </w:pPr>
      <w:r>
        <w:lastRenderedPageBreak/>
        <w:t>Luther antwortet:</w:t>
      </w:r>
    </w:p>
    <w:p w14:paraId="5F66DD20" w14:textId="300D8538" w:rsidR="00134655" w:rsidRDefault="00134655" w:rsidP="00134655">
      <w:pPr>
        <w:ind w:left="360"/>
        <w:jc w:val="both"/>
      </w:pPr>
    </w:p>
    <w:p w14:paraId="6B4E5851" w14:textId="5606F92E" w:rsidR="00134655" w:rsidRDefault="00063F3C" w:rsidP="00134655">
      <w:pPr>
        <w:ind w:left="360"/>
        <w:jc w:val="both"/>
      </w:pPr>
      <w:r>
        <w:rPr>
          <w:noProof/>
        </w:rPr>
        <mc:AlternateContent>
          <mc:Choice Requires="wps">
            <w:drawing>
              <wp:anchor distT="0" distB="0" distL="114300" distR="114300" simplePos="0" relativeHeight="251681792" behindDoc="0" locked="0" layoutInCell="1" allowOverlap="1" wp14:anchorId="4C3A4669" wp14:editId="37475F50">
                <wp:simplePos x="0" y="0"/>
                <wp:positionH relativeFrom="margin">
                  <wp:posOffset>-635</wp:posOffset>
                </wp:positionH>
                <wp:positionV relativeFrom="paragraph">
                  <wp:posOffset>13335</wp:posOffset>
                </wp:positionV>
                <wp:extent cx="2886075" cy="1714500"/>
                <wp:effectExtent l="0" t="0" r="28575" b="19050"/>
                <wp:wrapNone/>
                <wp:docPr id="968123519" name="Textfeld 70"/>
                <wp:cNvGraphicFramePr/>
                <a:graphic xmlns:a="http://schemas.openxmlformats.org/drawingml/2006/main">
                  <a:graphicData uri="http://schemas.microsoft.com/office/word/2010/wordprocessingShape">
                    <wps:wsp>
                      <wps:cNvSpPr txBox="1"/>
                      <wps:spPr>
                        <a:xfrm>
                          <a:off x="0" y="0"/>
                          <a:ext cx="2886075" cy="1714500"/>
                        </a:xfrm>
                        <a:prstGeom prst="rect">
                          <a:avLst/>
                        </a:prstGeom>
                        <a:solidFill>
                          <a:schemeClr val="bg1"/>
                        </a:solidFill>
                        <a:ln w="6350">
                          <a:solidFill>
                            <a:schemeClr val="tx1"/>
                          </a:solidFill>
                        </a:ln>
                      </wps:spPr>
                      <wps:txbx>
                        <w:txbxContent>
                          <w:p w14:paraId="6ED1D925" w14:textId="77777777" w:rsidR="00134655" w:rsidRPr="00134655" w:rsidRDefault="00134655" w:rsidP="00134655">
                            <w:pPr>
                              <w:pStyle w:val="ekvaufgabenwortkarte"/>
                              <w:rPr>
                                <w:b/>
                                <w:bCs/>
                              </w:rPr>
                            </w:pPr>
                            <w:r w:rsidRPr="00134655">
                              <w:rPr>
                                <w:b/>
                                <w:bCs/>
                              </w:rPr>
                              <w:t>1. Gute Taten?</w:t>
                            </w:r>
                          </w:p>
                          <w:p w14:paraId="03845F60" w14:textId="2F5D8B06" w:rsidR="00134655" w:rsidRDefault="00134655" w:rsidP="00134655">
                            <w:pPr>
                              <w:pStyle w:val="ekvaufgabenwortkarte"/>
                            </w:pPr>
                            <w:r>
                              <w:t>Wie kann man so sehr auf „gute Taten“ bauen? Sind wir etwa alle vorbildlich und gut? Aber Gott braucht nicht unsere guten Taten, um uns zu lieben.</w:t>
                            </w:r>
                          </w:p>
                          <w:p w14:paraId="0B62B3C1" w14:textId="575643A9" w:rsidR="00134655" w:rsidRPr="009F0109" w:rsidRDefault="00134655" w:rsidP="00134655">
                            <w:pPr>
                              <w:pStyle w:val="ekvaufgabenwortkarte"/>
                            </w:pPr>
                            <w:r>
                              <w:t>Wie stünden denn sonst Kinder, Kranke, alte Menschen, Menschen mit Behinderung … vor Gott 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A4669" id="_x0000_s1034" type="#_x0000_t202" style="position:absolute;left:0;text-align:left;margin-left:-.05pt;margin-top:1.05pt;width:227.25pt;height:1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" fillcolor="white [3212]" strokecolor="black [3213]" strokeweight=".5pt">
                <v:textbox>
                  <w:txbxContent>
                    <w:p w14:paraId="6ED1D925" w14:textId="77777777" w:rsidR="00134655" w:rsidRPr="00134655" w:rsidRDefault="00134655" w:rsidP="00134655">
                      <w:pPr>
                        <w:pStyle w:val="ekvaufgabenwortkarte"/>
                        <w:rPr>
                          <w:b/>
                          <w:bCs/>
                        </w:rPr>
                      </w:pPr>
                      <w:r w:rsidRPr="00134655">
                        <w:rPr>
                          <w:b/>
                          <w:bCs/>
                        </w:rPr>
                        <w:t>1. Gute Taten?</w:t>
                      </w:r>
                    </w:p>
                    <w:p w14:paraId="03845F60" w14:textId="2F5D8B06" w:rsidR="00134655" w:rsidRDefault="00134655" w:rsidP="00134655">
                      <w:pPr>
                        <w:pStyle w:val="ekvaufgabenwortkarte"/>
                      </w:pPr>
                      <w:r>
                        <w:t>Wie kann man so sehr auf „gute Taten“ bauen? Sind wir etwa alle vorbildlich und gut? Aber Gott braucht nicht unsere guten Taten, um uns zu lieben.</w:t>
                      </w:r>
                    </w:p>
                    <w:p w14:paraId="0B62B3C1" w14:textId="575643A9" w:rsidR="00134655" w:rsidRPr="009F0109" w:rsidRDefault="00134655" w:rsidP="00134655">
                      <w:pPr>
                        <w:pStyle w:val="ekvaufgabenwortkarte"/>
                      </w:pPr>
                      <w:r>
                        <w:t>Wie stünden denn sonst Kinder</w:t>
                      </w:r>
                      <w:r>
                        <w:t>,</w:t>
                      </w:r>
                      <w:r>
                        <w:t xml:space="preserve"> Kranke</w:t>
                      </w:r>
                      <w:r>
                        <w:t>,</w:t>
                      </w:r>
                      <w:r>
                        <w:t xml:space="preserve"> alte Menschen</w:t>
                      </w:r>
                      <w:r>
                        <w:t>,</w:t>
                      </w:r>
                      <w:r>
                        <w:t xml:space="preserve"> Menschen mit Behinderung …</w:t>
                      </w:r>
                      <w:r>
                        <w:t xml:space="preserve"> vor Gott da</w:t>
                      </w:r>
                      <w:r>
                        <w:t>?</w:t>
                      </w: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5F9B0A62" wp14:editId="54107EF0">
                <wp:simplePos x="0" y="0"/>
                <wp:positionH relativeFrom="margin">
                  <wp:align>right</wp:align>
                </wp:positionH>
                <wp:positionV relativeFrom="paragraph">
                  <wp:posOffset>13335</wp:posOffset>
                </wp:positionV>
                <wp:extent cx="2886075" cy="1704975"/>
                <wp:effectExtent l="0" t="0" r="28575" b="28575"/>
                <wp:wrapNone/>
                <wp:docPr id="829839170" name="Textfeld 70"/>
                <wp:cNvGraphicFramePr/>
                <a:graphic xmlns:a="http://schemas.openxmlformats.org/drawingml/2006/main">
                  <a:graphicData uri="http://schemas.microsoft.com/office/word/2010/wordprocessingShape">
                    <wps:wsp>
                      <wps:cNvSpPr txBox="1"/>
                      <wps:spPr>
                        <a:xfrm>
                          <a:off x="0" y="0"/>
                          <a:ext cx="2886075" cy="1704975"/>
                        </a:xfrm>
                        <a:prstGeom prst="rect">
                          <a:avLst/>
                        </a:prstGeom>
                        <a:solidFill>
                          <a:schemeClr val="bg1"/>
                        </a:solidFill>
                        <a:ln w="6350">
                          <a:solidFill>
                            <a:schemeClr val="tx1"/>
                          </a:solidFill>
                        </a:ln>
                      </wps:spPr>
                      <wps:txbx>
                        <w:txbxContent>
                          <w:p w14:paraId="40F37323" w14:textId="77777777" w:rsidR="00134655" w:rsidRPr="00134655" w:rsidRDefault="00134655" w:rsidP="00134655">
                            <w:pPr>
                              <w:pStyle w:val="ekvaufgabenwortkarte"/>
                              <w:rPr>
                                <w:b/>
                                <w:bCs/>
                              </w:rPr>
                            </w:pPr>
                            <w:r w:rsidRPr="00134655">
                              <w:rPr>
                                <w:b/>
                                <w:bCs/>
                              </w:rPr>
                              <w:t>2. Die Heiligen?</w:t>
                            </w:r>
                          </w:p>
                          <w:p w14:paraId="78FB6578" w14:textId="5694E5C6" w:rsidR="00134655" w:rsidRPr="009F0109" w:rsidRDefault="00134655" w:rsidP="00134655">
                            <w:pPr>
                              <w:pStyle w:val="ekvaufgabenwortkarte"/>
                            </w:pPr>
                            <w:r>
                              <w:t xml:space="preserve">Kein Mensch weiß, wie viele „Heilige“ es inzwischen gibt! Aber von vielen Heiligen weiß man, dass sie in ihrem Leben gar nicht heilig waren. Oder dass ihre „Wundertaten“ gar nicht bewiesen sind. Solche Vermittler </w:t>
                            </w:r>
                            <w:proofErr w:type="gramStart"/>
                            <w:r>
                              <w:t>zwischen Mensch</w:t>
                            </w:r>
                            <w:proofErr w:type="gramEnd"/>
                            <w:r>
                              <w:t xml:space="preserve"> und Gott braucht der Glaube nicht!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B0A62" id="_x0000_s1035" type="#_x0000_t202" style="position:absolute;left:0;text-align:left;margin-left:176.05pt;margin-top:1.05pt;width:227.25pt;height:134.2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" fillcolor="white [3212]" strokecolor="black [3213]" strokeweight=".5pt">
                <v:textbox>
                  <w:txbxContent>
                    <w:p w14:paraId="40F37323" w14:textId="77777777" w:rsidR="00134655" w:rsidRPr="00134655" w:rsidRDefault="00134655" w:rsidP="00134655">
                      <w:pPr>
                        <w:pStyle w:val="ekvaufgabenwortkarte"/>
                        <w:rPr>
                          <w:b/>
                          <w:bCs/>
                        </w:rPr>
                      </w:pPr>
                      <w:r w:rsidRPr="00134655">
                        <w:rPr>
                          <w:b/>
                          <w:bCs/>
                        </w:rPr>
                        <w:t>2. Die Heiligen?</w:t>
                      </w:r>
                    </w:p>
                    <w:p w14:paraId="78FB6578" w14:textId="5694E5C6" w:rsidR="00134655" w:rsidRPr="009F0109" w:rsidRDefault="00134655" w:rsidP="00134655">
                      <w:pPr>
                        <w:pStyle w:val="ekvaufgabenwortkarte"/>
                      </w:pPr>
                      <w:r>
                        <w:t>Kein Mensch weiß, wie viele „Heilige“ es inzwischen gibt! Aber von vielen Heiligen weiß man, dass sie in ihrem Leben gar nicht heilig waren. Oder dass ihre „Wundertaten“ gar nicht bewiesen sind. Solche Vermittler zwischen Mensch und Gott braucht der Glaube nicht!</w:t>
                      </w:r>
                    </w:p>
                  </w:txbxContent>
                </v:textbox>
                <w10:wrap anchorx="margin"/>
              </v:shape>
            </w:pict>
          </mc:Fallback>
        </mc:AlternateContent>
      </w:r>
    </w:p>
    <w:p w14:paraId="6A7E6911" w14:textId="5550B82A" w:rsidR="00134655" w:rsidRDefault="00134655" w:rsidP="00134655">
      <w:pPr>
        <w:ind w:left="360"/>
        <w:jc w:val="both"/>
      </w:pPr>
    </w:p>
    <w:p w14:paraId="02077930" w14:textId="71F18580" w:rsidR="00134655" w:rsidRDefault="00134655" w:rsidP="00134655">
      <w:pPr>
        <w:ind w:left="360"/>
        <w:jc w:val="both"/>
      </w:pPr>
    </w:p>
    <w:p w14:paraId="47F91D3E" w14:textId="2B131DC7" w:rsidR="00134655" w:rsidRDefault="00134655" w:rsidP="00134655">
      <w:pPr>
        <w:ind w:left="360"/>
        <w:jc w:val="both"/>
      </w:pPr>
    </w:p>
    <w:p w14:paraId="4CAF4CBF" w14:textId="03862E4E" w:rsidR="00134655" w:rsidRDefault="00134655" w:rsidP="00134655">
      <w:pPr>
        <w:ind w:left="360"/>
        <w:jc w:val="both"/>
      </w:pPr>
    </w:p>
    <w:p w14:paraId="79507BE8" w14:textId="708D51C4" w:rsidR="00134655" w:rsidRDefault="00134655" w:rsidP="00134655">
      <w:pPr>
        <w:ind w:left="360"/>
        <w:jc w:val="both"/>
      </w:pPr>
    </w:p>
    <w:p w14:paraId="02073401" w14:textId="20226143" w:rsidR="00134655" w:rsidRDefault="00134655" w:rsidP="00134655">
      <w:pPr>
        <w:ind w:left="360"/>
        <w:jc w:val="both"/>
      </w:pPr>
    </w:p>
    <w:p w14:paraId="0DF9BD30" w14:textId="4227E97F" w:rsidR="00134655" w:rsidRDefault="00134655" w:rsidP="00134655">
      <w:pPr>
        <w:ind w:left="360"/>
        <w:jc w:val="both"/>
      </w:pPr>
    </w:p>
    <w:p w14:paraId="3FDAB2F5" w14:textId="58C6CBA1" w:rsidR="00134655" w:rsidRDefault="00134655" w:rsidP="00134655">
      <w:pPr>
        <w:ind w:left="360"/>
        <w:jc w:val="both"/>
      </w:pPr>
    </w:p>
    <w:p w14:paraId="3F8B6CAC" w14:textId="77777777" w:rsidR="00134655" w:rsidRDefault="00134655" w:rsidP="00134655">
      <w:pPr>
        <w:ind w:left="360"/>
        <w:jc w:val="both"/>
      </w:pPr>
    </w:p>
    <w:p w14:paraId="1BFB237B" w14:textId="187DCF24" w:rsidR="00134655" w:rsidRDefault="00134655" w:rsidP="00134655">
      <w:pPr>
        <w:ind w:left="360"/>
        <w:jc w:val="both"/>
      </w:pPr>
    </w:p>
    <w:p w14:paraId="14B87172" w14:textId="77777777" w:rsidR="00134655" w:rsidRDefault="00134655" w:rsidP="00134655">
      <w:pPr>
        <w:ind w:left="360"/>
        <w:jc w:val="both"/>
      </w:pPr>
    </w:p>
    <w:p w14:paraId="2197CA5D" w14:textId="140A1EC5" w:rsidR="00134655" w:rsidRDefault="00063F3C" w:rsidP="00134655">
      <w:pPr>
        <w:ind w:left="360"/>
        <w:jc w:val="both"/>
      </w:pPr>
      <w:r>
        <w:rPr>
          <w:noProof/>
        </w:rPr>
        <mc:AlternateContent>
          <mc:Choice Requires="wps">
            <w:drawing>
              <wp:anchor distT="0" distB="0" distL="114300" distR="114300" simplePos="0" relativeHeight="251675648" behindDoc="0" locked="0" layoutInCell="1" allowOverlap="1" wp14:anchorId="288F95C7" wp14:editId="4EDEC0E5">
                <wp:simplePos x="0" y="0"/>
                <wp:positionH relativeFrom="margin">
                  <wp:posOffset>3037840</wp:posOffset>
                </wp:positionH>
                <wp:positionV relativeFrom="paragraph">
                  <wp:posOffset>11431</wp:posOffset>
                </wp:positionV>
                <wp:extent cx="2886075" cy="1771650"/>
                <wp:effectExtent l="0" t="0" r="28575" b="19050"/>
                <wp:wrapNone/>
                <wp:docPr id="34294202" name="Textfeld 70"/>
                <wp:cNvGraphicFramePr/>
                <a:graphic xmlns:a="http://schemas.openxmlformats.org/drawingml/2006/main">
                  <a:graphicData uri="http://schemas.microsoft.com/office/word/2010/wordprocessingShape">
                    <wps:wsp>
                      <wps:cNvSpPr txBox="1"/>
                      <wps:spPr>
                        <a:xfrm>
                          <a:off x="0" y="0"/>
                          <a:ext cx="2886075" cy="1771650"/>
                        </a:xfrm>
                        <a:prstGeom prst="rect">
                          <a:avLst/>
                        </a:prstGeom>
                        <a:solidFill>
                          <a:schemeClr val="bg1"/>
                        </a:solidFill>
                        <a:ln w="6350">
                          <a:solidFill>
                            <a:schemeClr val="tx1"/>
                          </a:solidFill>
                        </a:ln>
                      </wps:spPr>
                      <wps:txbx>
                        <w:txbxContent>
                          <w:p w14:paraId="5B9C30B3" w14:textId="77777777" w:rsidR="00134655" w:rsidRPr="00134655" w:rsidRDefault="00134655" w:rsidP="00134655">
                            <w:pPr>
                              <w:pStyle w:val="ekvaufgabenwortkarte"/>
                              <w:rPr>
                                <w:b/>
                                <w:bCs/>
                              </w:rPr>
                            </w:pPr>
                            <w:r w:rsidRPr="00134655">
                              <w:rPr>
                                <w:b/>
                                <w:bCs/>
                              </w:rPr>
                              <w:t>4. Die Weisheit der Kirche?</w:t>
                            </w:r>
                          </w:p>
                          <w:p w14:paraId="2591F5EA" w14:textId="66780838" w:rsidR="00134655" w:rsidRPr="009F0109" w:rsidRDefault="00134655" w:rsidP="00134655">
                            <w:pPr>
                              <w:pStyle w:val="ekvaufgabenwortkarte"/>
                            </w:pPr>
                            <w:r>
                              <w:t>In der Kirche leben und urteilen Menschen nach ihrem Wissen und Gewissen. Und Menschen können bekanntlich irren. Wie oft hat die Kirche schon geirrt! Wie kann man dann aber die Heilige Schrift, das Wort Gottes, abhängig machen von dem, was Menschen wissen und verstehen?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F95C7" id="_x0000_s1036" type="#_x0000_t202" style="position:absolute;left:0;text-align:left;margin-left:239.2pt;margin-top:.9pt;width:227.25pt;height:13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" fillcolor="white [3212]" strokecolor="black [3213]" strokeweight=".5pt">
                <v:textbox>
                  <w:txbxContent>
                    <w:p w14:paraId="5B9C30B3" w14:textId="77777777" w:rsidR="00134655" w:rsidRPr="00134655" w:rsidRDefault="00134655" w:rsidP="00134655">
                      <w:pPr>
                        <w:pStyle w:val="ekvaufgabenwortkarte"/>
                        <w:rPr>
                          <w:b/>
                          <w:bCs/>
                        </w:rPr>
                      </w:pPr>
                      <w:r w:rsidRPr="00134655">
                        <w:rPr>
                          <w:b/>
                          <w:bCs/>
                        </w:rPr>
                        <w:t>4. Die Weisheit der Kirche?</w:t>
                      </w:r>
                    </w:p>
                    <w:p w14:paraId="2591F5EA" w14:textId="66780838" w:rsidR="00134655" w:rsidRPr="009F0109" w:rsidRDefault="00134655" w:rsidP="00134655">
                      <w:pPr>
                        <w:pStyle w:val="ekvaufgabenwortkarte"/>
                      </w:pPr>
                      <w:r>
                        <w:t>In der Kirche leben und urteilen Menschen nach ihrem Wissen und Gewissen. Und Menschen können bekanntlich irren. Wie oft hat die Kirche schon geirrt! Wie kann man dann aber die Heilige Schrift, das Wort Gottes, abhängig machen von dem, was Menschen wissen und verstehen?</w:t>
                      </w:r>
                    </w:p>
                  </w:txbxContent>
                </v:textbox>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744D6F7D" wp14:editId="00CBADCC">
                <wp:simplePos x="0" y="0"/>
                <wp:positionH relativeFrom="margin">
                  <wp:align>left</wp:align>
                </wp:positionH>
                <wp:positionV relativeFrom="paragraph">
                  <wp:posOffset>11430</wp:posOffset>
                </wp:positionV>
                <wp:extent cx="2876550" cy="1771650"/>
                <wp:effectExtent l="0" t="0" r="19050" b="19050"/>
                <wp:wrapNone/>
                <wp:docPr id="1597525972" name="Textfeld 70"/>
                <wp:cNvGraphicFramePr/>
                <a:graphic xmlns:a="http://schemas.openxmlformats.org/drawingml/2006/main">
                  <a:graphicData uri="http://schemas.microsoft.com/office/word/2010/wordprocessingShape">
                    <wps:wsp>
                      <wps:cNvSpPr txBox="1"/>
                      <wps:spPr>
                        <a:xfrm>
                          <a:off x="0" y="0"/>
                          <a:ext cx="2876550" cy="1771650"/>
                        </a:xfrm>
                        <a:prstGeom prst="rect">
                          <a:avLst/>
                        </a:prstGeom>
                        <a:solidFill>
                          <a:schemeClr val="bg1"/>
                        </a:solidFill>
                        <a:ln w="6350">
                          <a:solidFill>
                            <a:schemeClr val="tx1"/>
                          </a:solidFill>
                        </a:ln>
                      </wps:spPr>
                      <wps:txbx>
                        <w:txbxContent>
                          <w:p w14:paraId="36DD17C7" w14:textId="77777777" w:rsidR="00134655" w:rsidRPr="00134655" w:rsidRDefault="00134655" w:rsidP="00134655">
                            <w:pPr>
                              <w:pStyle w:val="ekvaufgabenwortkarte"/>
                              <w:rPr>
                                <w:b/>
                                <w:bCs/>
                              </w:rPr>
                            </w:pPr>
                            <w:r w:rsidRPr="00134655">
                              <w:rPr>
                                <w:b/>
                                <w:bCs/>
                              </w:rPr>
                              <w:t>3. Freier Wille?</w:t>
                            </w:r>
                          </w:p>
                          <w:p w14:paraId="4E6541BF" w14:textId="1BC4C2F6" w:rsidR="00134655" w:rsidRPr="009F0109" w:rsidRDefault="00134655" w:rsidP="00134655">
                            <w:pPr>
                              <w:pStyle w:val="ekvaufgabenwortkarte"/>
                            </w:pPr>
                            <w:r>
                              <w:t>So viele Menschen wissen gar nicht, was sie wollen. Menschen wollen anderen gefallen, wir wollen geliebt werden, wir wollen, was andere haben und noch viel mehr. Das ist es, was wir wollen. Was soll daran frei sein? Gott ist Mensch geworden – ganz und gar unabhängig von unserem Willen.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D6F7D" id="_x0000_s1037" type="#_x0000_t202" style="position:absolute;left:0;text-align:left;margin-left:0;margin-top:.9pt;width:226.5pt;height:139.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" fillcolor="white [3212]" strokecolor="black [3213]" strokeweight=".5pt">
                <v:textbox>
                  <w:txbxContent>
                    <w:p w14:paraId="36DD17C7" w14:textId="77777777" w:rsidR="00134655" w:rsidRPr="00134655" w:rsidRDefault="00134655" w:rsidP="00134655">
                      <w:pPr>
                        <w:pStyle w:val="ekvaufgabenwortkarte"/>
                        <w:rPr>
                          <w:b/>
                          <w:bCs/>
                        </w:rPr>
                      </w:pPr>
                      <w:r w:rsidRPr="00134655">
                        <w:rPr>
                          <w:b/>
                          <w:bCs/>
                        </w:rPr>
                        <w:t>3. Freier Wille?</w:t>
                      </w:r>
                    </w:p>
                    <w:p w14:paraId="4E6541BF" w14:textId="1BC4C2F6" w:rsidR="00134655" w:rsidRPr="009F0109" w:rsidRDefault="00134655" w:rsidP="00134655">
                      <w:pPr>
                        <w:pStyle w:val="ekvaufgabenwortkarte"/>
                      </w:pPr>
                      <w:r>
                        <w:t>So viele Menschen wissen gar nicht, was sie wollen. Menschen wollen anderen gefallen, wir wollen geliebt werden, wir wollen, was andere haben und noch viel mehr. Das ist es, was wir wollen. Was soll daran frei sein? Gott ist Mensch geworden – ganz und gar unabhängig von unserem Willen.</w:t>
                      </w:r>
                    </w:p>
                  </w:txbxContent>
                </v:textbox>
                <w10:wrap anchorx="margin"/>
              </v:shape>
            </w:pict>
          </mc:Fallback>
        </mc:AlternateContent>
      </w:r>
    </w:p>
    <w:p w14:paraId="0EC9FE12" w14:textId="514B1D7F" w:rsidR="00134655" w:rsidRDefault="00134655" w:rsidP="00134655">
      <w:pPr>
        <w:ind w:left="360"/>
        <w:jc w:val="both"/>
      </w:pPr>
    </w:p>
    <w:p w14:paraId="76D113AB" w14:textId="22D00603" w:rsidR="00134655" w:rsidRDefault="00134655" w:rsidP="00134655">
      <w:pPr>
        <w:ind w:left="360"/>
        <w:jc w:val="both"/>
      </w:pPr>
    </w:p>
    <w:p w14:paraId="02AC33F6" w14:textId="39CCA940" w:rsidR="00134655" w:rsidRDefault="00134655" w:rsidP="00134655">
      <w:pPr>
        <w:ind w:left="360"/>
        <w:jc w:val="both"/>
      </w:pPr>
    </w:p>
    <w:p w14:paraId="1D2D84E2" w14:textId="5AED781E" w:rsidR="00134655" w:rsidRDefault="00134655" w:rsidP="00134655">
      <w:pPr>
        <w:ind w:left="360"/>
        <w:jc w:val="both"/>
      </w:pPr>
    </w:p>
    <w:p w14:paraId="639092C3" w14:textId="122A7EFC" w:rsidR="00134655" w:rsidRDefault="00134655" w:rsidP="00134655">
      <w:pPr>
        <w:ind w:left="360"/>
        <w:jc w:val="both"/>
      </w:pPr>
    </w:p>
    <w:p w14:paraId="13B4D3D8" w14:textId="77777777" w:rsidR="00134655" w:rsidRDefault="00134655" w:rsidP="00134655">
      <w:pPr>
        <w:ind w:left="360"/>
        <w:jc w:val="both"/>
      </w:pPr>
    </w:p>
    <w:p w14:paraId="127A9AB5" w14:textId="77777777" w:rsidR="00134655" w:rsidRDefault="00134655" w:rsidP="00134655">
      <w:pPr>
        <w:ind w:left="360"/>
        <w:jc w:val="both"/>
      </w:pPr>
    </w:p>
    <w:p w14:paraId="4F94A5EE" w14:textId="77777777" w:rsidR="00134655" w:rsidRDefault="00134655" w:rsidP="00134655">
      <w:pPr>
        <w:ind w:left="360"/>
        <w:jc w:val="both"/>
      </w:pPr>
    </w:p>
    <w:p w14:paraId="052A0D63" w14:textId="77777777" w:rsidR="00134655" w:rsidRDefault="00134655" w:rsidP="00134655">
      <w:pPr>
        <w:ind w:left="360"/>
        <w:jc w:val="both"/>
      </w:pPr>
    </w:p>
    <w:p w14:paraId="58DDA607" w14:textId="77777777" w:rsidR="00134655" w:rsidRDefault="00134655" w:rsidP="00134655">
      <w:pPr>
        <w:ind w:left="360"/>
        <w:jc w:val="both"/>
      </w:pPr>
    </w:p>
    <w:p w14:paraId="0D585331" w14:textId="77777777" w:rsidR="00134655" w:rsidRDefault="00134655" w:rsidP="00063F3C">
      <w:pPr>
        <w:jc w:val="both"/>
      </w:pPr>
    </w:p>
    <w:p w14:paraId="089E9416" w14:textId="73A9CDDD" w:rsidR="00134655" w:rsidRDefault="00134655" w:rsidP="00134655">
      <w:pPr>
        <w:pStyle w:val="Listenabsatz"/>
        <w:numPr>
          <w:ilvl w:val="0"/>
          <w:numId w:val="2"/>
        </w:numPr>
        <w:jc w:val="both"/>
      </w:pPr>
      <w:r w:rsidRPr="00134655">
        <w:t>Und so kann man Luthers Antwort am besten zusammenfassen:</w:t>
      </w:r>
    </w:p>
    <w:p w14:paraId="16A240D5" w14:textId="2977E985" w:rsidR="00134655" w:rsidRDefault="00134655" w:rsidP="00134655">
      <w:pPr>
        <w:ind w:left="360"/>
        <w:jc w:val="both"/>
      </w:pPr>
    </w:p>
    <w:p w14:paraId="6BABA480" w14:textId="26362B86" w:rsidR="00134655" w:rsidRDefault="00063F3C" w:rsidP="00134655">
      <w:pPr>
        <w:ind w:left="360"/>
        <w:jc w:val="both"/>
      </w:pPr>
      <w:r>
        <w:rPr>
          <w:noProof/>
        </w:rPr>
        <mc:AlternateContent>
          <mc:Choice Requires="wps">
            <w:drawing>
              <wp:anchor distT="0" distB="0" distL="114300" distR="114300" simplePos="0" relativeHeight="251687936" behindDoc="0" locked="0" layoutInCell="1" allowOverlap="1" wp14:anchorId="52098381" wp14:editId="0A59510F">
                <wp:simplePos x="0" y="0"/>
                <wp:positionH relativeFrom="margin">
                  <wp:align>right</wp:align>
                </wp:positionH>
                <wp:positionV relativeFrom="paragraph">
                  <wp:posOffset>11430</wp:posOffset>
                </wp:positionV>
                <wp:extent cx="2838450" cy="933450"/>
                <wp:effectExtent l="0" t="0" r="19050" b="19050"/>
                <wp:wrapNone/>
                <wp:docPr id="412859813" name="Textfeld 70"/>
                <wp:cNvGraphicFramePr/>
                <a:graphic xmlns:a="http://schemas.openxmlformats.org/drawingml/2006/main">
                  <a:graphicData uri="http://schemas.microsoft.com/office/word/2010/wordprocessingShape">
                    <wps:wsp>
                      <wps:cNvSpPr txBox="1"/>
                      <wps:spPr>
                        <a:xfrm>
                          <a:off x="0" y="0"/>
                          <a:ext cx="2838450" cy="933450"/>
                        </a:xfrm>
                        <a:prstGeom prst="rect">
                          <a:avLst/>
                        </a:prstGeom>
                        <a:solidFill>
                          <a:schemeClr val="bg1"/>
                        </a:solidFill>
                        <a:ln w="6350">
                          <a:solidFill>
                            <a:schemeClr val="tx1"/>
                          </a:solidFill>
                        </a:ln>
                      </wps:spPr>
                      <wps:txbx>
                        <w:txbxContent>
                          <w:p w14:paraId="356209A5" w14:textId="77777777" w:rsidR="00063F3C" w:rsidRDefault="00063F3C" w:rsidP="00063F3C">
                            <w:pPr>
                              <w:pStyle w:val="ekvaufgabenwortkarte"/>
                            </w:pPr>
                            <w:r w:rsidRPr="00063F3C">
                              <w:rPr>
                                <w:b/>
                                <w:bCs/>
                              </w:rPr>
                              <w:t>2.</w:t>
                            </w:r>
                            <w:r>
                              <w:t xml:space="preserve"> Den Weg zu </w:t>
                            </w:r>
                            <w:r w:rsidRPr="00063F3C">
                              <w:rPr>
                                <w:b/>
                                <w:bCs/>
                              </w:rPr>
                              <w:t>Jesus Christus</w:t>
                            </w:r>
                            <w:r>
                              <w:t xml:space="preserve"> eröffnen uns </w:t>
                            </w:r>
                            <w:r w:rsidRPr="00063F3C">
                              <w:rPr>
                                <w:b/>
                                <w:bCs/>
                              </w:rPr>
                              <w:t>die Heiligen!</w:t>
                            </w:r>
                          </w:p>
                          <w:p w14:paraId="0D18C920" w14:textId="25B0952C" w:rsidR="00063F3C" w:rsidRDefault="00063F3C" w:rsidP="00063F3C">
                            <w:pPr>
                              <w:pStyle w:val="ekvaufgabenwortkarte"/>
                            </w:pPr>
                            <w:r>
                              <w:rPr>
                                <w:rFonts w:cs="Arial"/>
                              </w:rPr>
                              <w:t>→</w:t>
                            </w:r>
                            <w:r>
                              <w:t xml:space="preserve"> Christus </w:t>
                            </w:r>
                            <w:r w:rsidRPr="00063F3C">
                              <w:rPr>
                                <w:b/>
                                <w:bCs/>
                                <w:sz w:val="36"/>
                                <w:szCs w:val="36"/>
                              </w:rPr>
                              <w:t>allein</w:t>
                            </w:r>
                            <w:r>
                              <w:rPr>
                                <w:b/>
                                <w:bCs/>
                                <w:sz w:val="36"/>
                                <w:szCs w:val="36"/>
                              </w:rPr>
                              <w:t>!</w:t>
                            </w:r>
                          </w:p>
                          <w:p w14:paraId="51CE96AD" w14:textId="1288E28F" w:rsidR="00134655" w:rsidRPr="00063F3C" w:rsidRDefault="00063F3C" w:rsidP="00063F3C">
                            <w:pPr>
                              <w:pStyle w:val="ekvaufgabenwortkarte"/>
                              <w:rPr>
                                <w:strike/>
                              </w:rPr>
                            </w:pPr>
                            <w:r w:rsidRPr="00063F3C">
                              <w:rPr>
                                <w:strike/>
                              </w:rPr>
                              <w:t>braucht alle Heiligen</w:t>
                            </w:r>
                            <w:r w:rsidR="008009D1">
                              <w:rPr>
                                <w:strik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98381" id="_x0000_s1038" type="#_x0000_t202" style="position:absolute;left:0;text-align:left;margin-left:172.3pt;margin-top:.9pt;width:223.5pt;height:73.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" fillcolor="white [3212]" strokecolor="black [3213]" strokeweight=".5pt">
                <v:textbox>
                  <w:txbxContent>
                    <w:p w14:paraId="356209A5" w14:textId="77777777" w:rsidR="00063F3C" w:rsidRDefault="00063F3C" w:rsidP="00063F3C">
                      <w:pPr>
                        <w:pStyle w:val="ekvaufgabenwortkarte"/>
                      </w:pPr>
                      <w:r w:rsidRPr="00063F3C">
                        <w:rPr>
                          <w:b/>
                          <w:bCs/>
                        </w:rPr>
                        <w:t>2.</w:t>
                      </w:r>
                      <w:r>
                        <w:t xml:space="preserve"> Den Weg zu </w:t>
                      </w:r>
                      <w:r w:rsidRPr="00063F3C">
                        <w:rPr>
                          <w:b/>
                          <w:bCs/>
                        </w:rPr>
                        <w:t>Jesus Christus</w:t>
                      </w:r>
                      <w:r>
                        <w:t xml:space="preserve"> eröffnen uns </w:t>
                      </w:r>
                      <w:r w:rsidRPr="00063F3C">
                        <w:rPr>
                          <w:b/>
                          <w:bCs/>
                        </w:rPr>
                        <w:t>die Heiligen!</w:t>
                      </w:r>
                    </w:p>
                    <w:p w14:paraId="0D18C920" w14:textId="25B0952C" w:rsidR="00063F3C" w:rsidRDefault="00063F3C" w:rsidP="00063F3C">
                      <w:pPr>
                        <w:pStyle w:val="ekvaufgabenwortkarte"/>
                      </w:pPr>
                      <w:r>
                        <w:rPr>
                          <w:rFonts w:cs="Arial"/>
                        </w:rPr>
                        <w:t>→</w:t>
                      </w:r>
                      <w:r>
                        <w:t xml:space="preserve"> Christus </w:t>
                      </w:r>
                      <w:r w:rsidRPr="00063F3C">
                        <w:rPr>
                          <w:b/>
                          <w:bCs/>
                          <w:sz w:val="36"/>
                          <w:szCs w:val="36"/>
                        </w:rPr>
                        <w:t>allein</w:t>
                      </w:r>
                      <w:r>
                        <w:rPr>
                          <w:b/>
                          <w:bCs/>
                          <w:sz w:val="36"/>
                          <w:szCs w:val="36"/>
                        </w:rPr>
                        <w:t>!</w:t>
                      </w:r>
                    </w:p>
                    <w:p w14:paraId="51CE96AD" w14:textId="1288E28F" w:rsidR="00134655" w:rsidRPr="00063F3C" w:rsidRDefault="00063F3C" w:rsidP="00063F3C">
                      <w:pPr>
                        <w:pStyle w:val="ekvaufgabenwortkarte"/>
                        <w:rPr>
                          <w:strike/>
                        </w:rPr>
                      </w:pPr>
                      <w:r w:rsidRPr="00063F3C">
                        <w:rPr>
                          <w:strike/>
                        </w:rPr>
                        <w:t>braucht alle Heiligen</w:t>
                      </w:r>
                      <w:r w:rsidR="008009D1">
                        <w:rPr>
                          <w:strike/>
                        </w:rPr>
                        <w:t>.</w:t>
                      </w:r>
                    </w:p>
                  </w:txbxContent>
                </v:textbox>
                <w10:wrap anchorx="margin"/>
              </v:shape>
            </w:pict>
          </mc:Fallback>
        </mc:AlternateContent>
      </w:r>
      <w:r>
        <w:rPr>
          <w:noProof/>
        </w:rPr>
        <mc:AlternateContent>
          <mc:Choice Requires="wps">
            <w:drawing>
              <wp:anchor distT="0" distB="0" distL="114300" distR="114300" simplePos="0" relativeHeight="251689984" behindDoc="0" locked="0" layoutInCell="1" allowOverlap="1" wp14:anchorId="38EF30A7" wp14:editId="5CD122A1">
                <wp:simplePos x="0" y="0"/>
                <wp:positionH relativeFrom="margin">
                  <wp:posOffset>-635</wp:posOffset>
                </wp:positionH>
                <wp:positionV relativeFrom="paragraph">
                  <wp:posOffset>11430</wp:posOffset>
                </wp:positionV>
                <wp:extent cx="2895600" cy="942975"/>
                <wp:effectExtent l="0" t="0" r="19050" b="28575"/>
                <wp:wrapNone/>
                <wp:docPr id="1074509622" name="Textfeld 70"/>
                <wp:cNvGraphicFramePr/>
                <a:graphic xmlns:a="http://schemas.openxmlformats.org/drawingml/2006/main">
                  <a:graphicData uri="http://schemas.microsoft.com/office/word/2010/wordprocessingShape">
                    <wps:wsp>
                      <wps:cNvSpPr txBox="1"/>
                      <wps:spPr>
                        <a:xfrm>
                          <a:off x="0" y="0"/>
                          <a:ext cx="2895600" cy="942975"/>
                        </a:xfrm>
                        <a:prstGeom prst="rect">
                          <a:avLst/>
                        </a:prstGeom>
                        <a:solidFill>
                          <a:schemeClr val="bg1"/>
                        </a:solidFill>
                        <a:ln w="6350">
                          <a:solidFill>
                            <a:schemeClr val="tx1"/>
                          </a:solidFill>
                        </a:ln>
                      </wps:spPr>
                      <wps:txbx>
                        <w:txbxContent>
                          <w:p w14:paraId="313FD208" w14:textId="77777777" w:rsidR="00063F3C" w:rsidRPr="00063F3C" w:rsidRDefault="00063F3C" w:rsidP="00063F3C">
                            <w:pPr>
                              <w:pStyle w:val="ekvaufgabenwortkarte"/>
                              <w:rPr>
                                <w:b/>
                                <w:bCs/>
                              </w:rPr>
                            </w:pPr>
                            <w:r w:rsidRPr="00063F3C">
                              <w:rPr>
                                <w:b/>
                                <w:bCs/>
                              </w:rPr>
                              <w:t>1.</w:t>
                            </w:r>
                            <w:r>
                              <w:t xml:space="preserve"> Was bewirkt der </w:t>
                            </w:r>
                            <w:r w:rsidRPr="00063F3C">
                              <w:rPr>
                                <w:b/>
                                <w:bCs/>
                              </w:rPr>
                              <w:t>Glaube ohne Werke?</w:t>
                            </w:r>
                          </w:p>
                          <w:p w14:paraId="78695C49" w14:textId="77557D30" w:rsidR="00063F3C" w:rsidRDefault="00063F3C" w:rsidP="00063F3C">
                            <w:pPr>
                              <w:pStyle w:val="ekvaufgabenwortkarte"/>
                            </w:pPr>
                            <w:r>
                              <w:rPr>
                                <w:rFonts w:cs="Arial"/>
                              </w:rPr>
                              <w:t>→</w:t>
                            </w:r>
                            <w:r>
                              <w:t xml:space="preserve"> Glaube </w:t>
                            </w:r>
                            <w:r w:rsidRPr="00063F3C">
                              <w:rPr>
                                <w:b/>
                                <w:bCs/>
                                <w:sz w:val="36"/>
                                <w:szCs w:val="36"/>
                              </w:rPr>
                              <w:t>allein</w:t>
                            </w:r>
                            <w:r>
                              <w:rPr>
                                <w:b/>
                                <w:bCs/>
                                <w:sz w:val="36"/>
                                <w:szCs w:val="36"/>
                              </w:rPr>
                              <w:t>!</w:t>
                            </w:r>
                          </w:p>
                          <w:p w14:paraId="6BE09945" w14:textId="0EC470F1" w:rsidR="00134655" w:rsidRPr="00063F3C" w:rsidRDefault="00063F3C" w:rsidP="00063F3C">
                            <w:pPr>
                              <w:pStyle w:val="ekvaufgabenwortkarte"/>
                              <w:rPr>
                                <w:strike/>
                              </w:rPr>
                            </w:pPr>
                            <w:r w:rsidRPr="00063F3C">
                              <w:rPr>
                                <w:strike/>
                              </w:rPr>
                              <w:t>braucht gute Taten</w:t>
                            </w:r>
                            <w:r w:rsidR="008009D1">
                              <w:rPr>
                                <w:strik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F30A7" id="_x0000_s1039" type="#_x0000_t202" style="position:absolute;left:0;text-align:left;margin-left:-.05pt;margin-top:.9pt;width:228pt;height:74.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" fillcolor="white [3212]" strokecolor="black [3213]" strokeweight=".5pt">
                <v:textbox>
                  <w:txbxContent>
                    <w:p w14:paraId="313FD208" w14:textId="77777777" w:rsidR="00063F3C" w:rsidRPr="00063F3C" w:rsidRDefault="00063F3C" w:rsidP="00063F3C">
                      <w:pPr>
                        <w:pStyle w:val="ekvaufgabenwortkarte"/>
                        <w:rPr>
                          <w:b/>
                          <w:bCs/>
                        </w:rPr>
                      </w:pPr>
                      <w:r w:rsidRPr="00063F3C">
                        <w:rPr>
                          <w:b/>
                          <w:bCs/>
                        </w:rPr>
                        <w:t>1.</w:t>
                      </w:r>
                      <w:r>
                        <w:t xml:space="preserve"> Was bewirkt der </w:t>
                      </w:r>
                      <w:r w:rsidRPr="00063F3C">
                        <w:rPr>
                          <w:b/>
                          <w:bCs/>
                        </w:rPr>
                        <w:t>Glaube ohne Werke?</w:t>
                      </w:r>
                    </w:p>
                    <w:p w14:paraId="78695C49" w14:textId="77557D30" w:rsidR="00063F3C" w:rsidRDefault="00063F3C" w:rsidP="00063F3C">
                      <w:pPr>
                        <w:pStyle w:val="ekvaufgabenwortkarte"/>
                      </w:pPr>
                      <w:r>
                        <w:rPr>
                          <w:rFonts w:cs="Arial"/>
                        </w:rPr>
                        <w:t>→</w:t>
                      </w:r>
                      <w:r>
                        <w:t xml:space="preserve"> Glaube </w:t>
                      </w:r>
                      <w:r w:rsidRPr="00063F3C">
                        <w:rPr>
                          <w:b/>
                          <w:bCs/>
                          <w:sz w:val="36"/>
                          <w:szCs w:val="36"/>
                        </w:rPr>
                        <w:t>allein</w:t>
                      </w:r>
                      <w:r>
                        <w:rPr>
                          <w:b/>
                          <w:bCs/>
                          <w:sz w:val="36"/>
                          <w:szCs w:val="36"/>
                        </w:rPr>
                        <w:t>!</w:t>
                      </w:r>
                    </w:p>
                    <w:p w14:paraId="6BE09945" w14:textId="0EC470F1" w:rsidR="00134655" w:rsidRPr="00063F3C" w:rsidRDefault="00063F3C" w:rsidP="00063F3C">
                      <w:pPr>
                        <w:pStyle w:val="ekvaufgabenwortkarte"/>
                        <w:rPr>
                          <w:strike/>
                        </w:rPr>
                      </w:pPr>
                      <w:r w:rsidRPr="00063F3C">
                        <w:rPr>
                          <w:strike/>
                        </w:rPr>
                        <w:t>braucht gute Taten</w:t>
                      </w:r>
                      <w:r w:rsidR="008009D1">
                        <w:rPr>
                          <w:strike/>
                        </w:rPr>
                        <w:t>.</w:t>
                      </w:r>
                    </w:p>
                  </w:txbxContent>
                </v:textbox>
                <w10:wrap anchorx="margin"/>
              </v:shape>
            </w:pict>
          </mc:Fallback>
        </mc:AlternateContent>
      </w:r>
    </w:p>
    <w:p w14:paraId="5787A789" w14:textId="7D23E1CC" w:rsidR="00134655" w:rsidRDefault="00134655" w:rsidP="00134655">
      <w:pPr>
        <w:ind w:left="360"/>
        <w:jc w:val="both"/>
      </w:pPr>
    </w:p>
    <w:p w14:paraId="67BEBD12" w14:textId="1AA3725A" w:rsidR="00134655" w:rsidRDefault="00134655" w:rsidP="00134655">
      <w:pPr>
        <w:ind w:left="360"/>
        <w:jc w:val="both"/>
      </w:pPr>
    </w:p>
    <w:p w14:paraId="082DB7E8" w14:textId="405F7C36" w:rsidR="00134655" w:rsidRDefault="00134655" w:rsidP="00134655">
      <w:pPr>
        <w:ind w:left="360"/>
        <w:jc w:val="both"/>
      </w:pPr>
    </w:p>
    <w:p w14:paraId="3A1AC4C8" w14:textId="0C8C0803" w:rsidR="00134655" w:rsidRDefault="00134655" w:rsidP="00134655">
      <w:pPr>
        <w:ind w:left="360"/>
        <w:jc w:val="both"/>
      </w:pPr>
    </w:p>
    <w:p w14:paraId="7158B5E7" w14:textId="3E94393E" w:rsidR="00134655" w:rsidRDefault="00134655" w:rsidP="00134655">
      <w:pPr>
        <w:ind w:left="360"/>
        <w:jc w:val="both"/>
      </w:pPr>
    </w:p>
    <w:p w14:paraId="125B6DFB" w14:textId="7EC44532" w:rsidR="00134655" w:rsidRDefault="00063F3C" w:rsidP="00134655">
      <w:pPr>
        <w:ind w:left="360"/>
        <w:jc w:val="both"/>
      </w:pPr>
      <w:r>
        <w:rPr>
          <w:noProof/>
        </w:rPr>
        <mc:AlternateContent>
          <mc:Choice Requires="wps">
            <w:drawing>
              <wp:anchor distT="0" distB="0" distL="114300" distR="114300" simplePos="0" relativeHeight="251685888" behindDoc="0" locked="0" layoutInCell="1" allowOverlap="1" wp14:anchorId="09B304A6" wp14:editId="315FE758">
                <wp:simplePos x="0" y="0"/>
                <wp:positionH relativeFrom="margin">
                  <wp:align>right</wp:align>
                </wp:positionH>
                <wp:positionV relativeFrom="paragraph">
                  <wp:posOffset>158115</wp:posOffset>
                </wp:positionV>
                <wp:extent cx="2790825" cy="1476375"/>
                <wp:effectExtent l="0" t="0" r="28575" b="28575"/>
                <wp:wrapNone/>
                <wp:docPr id="1338681922" name="Textfeld 70"/>
                <wp:cNvGraphicFramePr/>
                <a:graphic xmlns:a="http://schemas.openxmlformats.org/drawingml/2006/main">
                  <a:graphicData uri="http://schemas.microsoft.com/office/word/2010/wordprocessingShape">
                    <wps:wsp>
                      <wps:cNvSpPr txBox="1"/>
                      <wps:spPr>
                        <a:xfrm>
                          <a:off x="0" y="0"/>
                          <a:ext cx="2790825" cy="1476375"/>
                        </a:xfrm>
                        <a:prstGeom prst="rect">
                          <a:avLst/>
                        </a:prstGeom>
                        <a:solidFill>
                          <a:schemeClr val="bg1"/>
                        </a:solidFill>
                        <a:ln w="6350">
                          <a:solidFill>
                            <a:schemeClr val="tx1"/>
                          </a:solidFill>
                        </a:ln>
                      </wps:spPr>
                      <wps:txbx>
                        <w:txbxContent>
                          <w:p w14:paraId="334A366C" w14:textId="2824631F" w:rsidR="00063F3C" w:rsidRDefault="00063F3C" w:rsidP="00063F3C">
                            <w:pPr>
                              <w:pStyle w:val="ekvaufgabenwortkarte"/>
                            </w:pPr>
                            <w:r w:rsidRPr="00063F3C">
                              <w:rPr>
                                <w:b/>
                                <w:bCs/>
                              </w:rPr>
                              <w:t>4.</w:t>
                            </w:r>
                            <w:r>
                              <w:t xml:space="preserve"> </w:t>
                            </w:r>
                            <w:r w:rsidRPr="00063F3C">
                              <w:rPr>
                                <w:b/>
                                <w:bCs/>
                              </w:rPr>
                              <w:t xml:space="preserve">Die Bibel </w:t>
                            </w:r>
                            <w:r>
                              <w:t xml:space="preserve">redet nicht deutlich. Sie braucht die </w:t>
                            </w:r>
                            <w:r w:rsidRPr="00063F3C">
                              <w:rPr>
                                <w:b/>
                                <w:bCs/>
                              </w:rPr>
                              <w:t>Erläuterung</w:t>
                            </w:r>
                            <w:r>
                              <w:t xml:space="preserve"> durch die Gelehrten der </w:t>
                            </w:r>
                            <w:r w:rsidRPr="00063F3C">
                              <w:rPr>
                                <w:b/>
                                <w:bCs/>
                              </w:rPr>
                              <w:t>Kirche</w:t>
                            </w:r>
                            <w:r>
                              <w:rPr>
                                <w:b/>
                                <w:bCs/>
                              </w:rPr>
                              <w:t>.</w:t>
                            </w:r>
                          </w:p>
                          <w:p w14:paraId="4116A5A6" w14:textId="2CD7C524" w:rsidR="00063F3C" w:rsidRDefault="00063F3C" w:rsidP="00063F3C">
                            <w:pPr>
                              <w:pStyle w:val="ekvaufgabenwortkarte"/>
                            </w:pPr>
                            <w:r>
                              <w:rPr>
                                <w:rFonts w:cs="Arial"/>
                              </w:rPr>
                              <w:t>→</w:t>
                            </w:r>
                            <w:r>
                              <w:t xml:space="preserve"> Die Bibel </w:t>
                            </w:r>
                            <w:r w:rsidR="008009D1" w:rsidRPr="00063F3C">
                              <w:rPr>
                                <w:b/>
                                <w:bCs/>
                                <w:sz w:val="36"/>
                                <w:szCs w:val="36"/>
                              </w:rPr>
                              <w:t>allein</w:t>
                            </w:r>
                            <w:r w:rsidR="008009D1">
                              <w:rPr>
                                <w:b/>
                                <w:bCs/>
                                <w:sz w:val="36"/>
                                <w:szCs w:val="36"/>
                              </w:rPr>
                              <w:t>!</w:t>
                            </w:r>
                          </w:p>
                          <w:p w14:paraId="402E01AB" w14:textId="28684325" w:rsidR="00134655" w:rsidRPr="008009D1" w:rsidRDefault="00063F3C" w:rsidP="00063F3C">
                            <w:pPr>
                              <w:pStyle w:val="ekvaufgabenwortkarte"/>
                              <w:rPr>
                                <w:strike/>
                              </w:rPr>
                            </w:pPr>
                            <w:r w:rsidRPr="008009D1">
                              <w:rPr>
                                <w:strike/>
                              </w:rPr>
                              <w:t>braucht die Weisheit der Kirche</w:t>
                            </w:r>
                            <w:r w:rsidR="008009D1">
                              <w:rPr>
                                <w:strik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304A6" id="_x0000_s1040" type="#_x0000_t202" style="position:absolute;left:0;text-align:left;margin-left:168.55pt;margin-top:12.45pt;width:219.75pt;height:116.2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" fillcolor="white [3212]" strokecolor="black [3213]" strokeweight=".5pt">
                <v:textbox>
                  <w:txbxContent>
                    <w:p w14:paraId="334A366C" w14:textId="2824631F" w:rsidR="00063F3C" w:rsidRDefault="00063F3C" w:rsidP="00063F3C">
                      <w:pPr>
                        <w:pStyle w:val="ekvaufgabenwortkarte"/>
                      </w:pPr>
                      <w:r w:rsidRPr="00063F3C">
                        <w:rPr>
                          <w:b/>
                          <w:bCs/>
                        </w:rPr>
                        <w:t>4.</w:t>
                      </w:r>
                      <w:r>
                        <w:t xml:space="preserve"> </w:t>
                      </w:r>
                      <w:r w:rsidRPr="00063F3C">
                        <w:rPr>
                          <w:b/>
                          <w:bCs/>
                        </w:rPr>
                        <w:t xml:space="preserve">Die Bibel </w:t>
                      </w:r>
                      <w:r>
                        <w:t xml:space="preserve">redet nicht deutlich. Sie braucht die </w:t>
                      </w:r>
                      <w:r w:rsidRPr="00063F3C">
                        <w:rPr>
                          <w:b/>
                          <w:bCs/>
                        </w:rPr>
                        <w:t>Erläuterung</w:t>
                      </w:r>
                      <w:r>
                        <w:t xml:space="preserve"> durch die Gelehrten der </w:t>
                      </w:r>
                      <w:r w:rsidRPr="00063F3C">
                        <w:rPr>
                          <w:b/>
                          <w:bCs/>
                        </w:rPr>
                        <w:t>Kirche</w:t>
                      </w:r>
                      <w:r>
                        <w:rPr>
                          <w:b/>
                          <w:bCs/>
                        </w:rPr>
                        <w:t>.</w:t>
                      </w:r>
                    </w:p>
                    <w:p w14:paraId="4116A5A6" w14:textId="2CD7C524" w:rsidR="00063F3C" w:rsidRDefault="00063F3C" w:rsidP="00063F3C">
                      <w:pPr>
                        <w:pStyle w:val="ekvaufgabenwortkarte"/>
                      </w:pPr>
                      <w:r>
                        <w:rPr>
                          <w:rFonts w:cs="Arial"/>
                        </w:rPr>
                        <w:t>→</w:t>
                      </w:r>
                      <w:r>
                        <w:t xml:space="preserve"> Die Bibel </w:t>
                      </w:r>
                      <w:r w:rsidR="008009D1" w:rsidRPr="00063F3C">
                        <w:rPr>
                          <w:b/>
                          <w:bCs/>
                          <w:sz w:val="36"/>
                          <w:szCs w:val="36"/>
                        </w:rPr>
                        <w:t>allein</w:t>
                      </w:r>
                      <w:r w:rsidR="008009D1">
                        <w:rPr>
                          <w:b/>
                          <w:bCs/>
                          <w:sz w:val="36"/>
                          <w:szCs w:val="36"/>
                        </w:rPr>
                        <w:t>!</w:t>
                      </w:r>
                    </w:p>
                    <w:p w14:paraId="402E01AB" w14:textId="28684325" w:rsidR="00134655" w:rsidRPr="008009D1" w:rsidRDefault="00063F3C" w:rsidP="00063F3C">
                      <w:pPr>
                        <w:pStyle w:val="ekvaufgabenwortkarte"/>
                        <w:rPr>
                          <w:strike/>
                        </w:rPr>
                      </w:pPr>
                      <w:r w:rsidRPr="008009D1">
                        <w:rPr>
                          <w:strike/>
                        </w:rPr>
                        <w:t>braucht die Weisheit der Kirche</w:t>
                      </w:r>
                      <w:r w:rsidR="008009D1">
                        <w:rPr>
                          <w:strike/>
                        </w:rPr>
                        <w:t>.</w:t>
                      </w:r>
                    </w:p>
                  </w:txbxContent>
                </v:textbox>
                <w10:wrap anchorx="margin"/>
              </v:shape>
            </w:pict>
          </mc:Fallback>
        </mc:AlternateContent>
      </w:r>
    </w:p>
    <w:p w14:paraId="343D9FA6" w14:textId="76AE4BE4" w:rsidR="00134655" w:rsidRDefault="00063F3C" w:rsidP="00134655">
      <w:pPr>
        <w:ind w:left="360"/>
        <w:jc w:val="both"/>
      </w:pPr>
      <w:r>
        <w:rPr>
          <w:noProof/>
        </w:rPr>
        <mc:AlternateContent>
          <mc:Choice Requires="wps">
            <w:drawing>
              <wp:anchor distT="0" distB="0" distL="114300" distR="114300" simplePos="0" relativeHeight="251683840" behindDoc="0" locked="0" layoutInCell="1" allowOverlap="1" wp14:anchorId="6082BB73" wp14:editId="09CCD80B">
                <wp:simplePos x="0" y="0"/>
                <wp:positionH relativeFrom="margin">
                  <wp:align>left</wp:align>
                </wp:positionH>
                <wp:positionV relativeFrom="paragraph">
                  <wp:posOffset>35560</wp:posOffset>
                </wp:positionV>
                <wp:extent cx="2924175" cy="1438275"/>
                <wp:effectExtent l="0" t="0" r="28575" b="28575"/>
                <wp:wrapNone/>
                <wp:docPr id="26005150" name="Textfeld 70"/>
                <wp:cNvGraphicFramePr/>
                <a:graphic xmlns:a="http://schemas.openxmlformats.org/drawingml/2006/main">
                  <a:graphicData uri="http://schemas.microsoft.com/office/word/2010/wordprocessingShape">
                    <wps:wsp>
                      <wps:cNvSpPr txBox="1"/>
                      <wps:spPr>
                        <a:xfrm>
                          <a:off x="0" y="0"/>
                          <a:ext cx="2924175" cy="1438275"/>
                        </a:xfrm>
                        <a:prstGeom prst="rect">
                          <a:avLst/>
                        </a:prstGeom>
                        <a:solidFill>
                          <a:schemeClr val="bg1"/>
                        </a:solidFill>
                        <a:ln w="6350">
                          <a:solidFill>
                            <a:schemeClr val="tx1"/>
                          </a:solidFill>
                        </a:ln>
                      </wps:spPr>
                      <wps:txbx>
                        <w:txbxContent>
                          <w:p w14:paraId="4EF7D504" w14:textId="3888E8BD" w:rsidR="00063F3C" w:rsidRDefault="00063F3C" w:rsidP="00063F3C">
                            <w:pPr>
                              <w:pStyle w:val="ekvaufgabenwortkarte"/>
                            </w:pPr>
                            <w:r w:rsidRPr="00063F3C">
                              <w:rPr>
                                <w:b/>
                                <w:bCs/>
                              </w:rPr>
                              <w:t>3.</w:t>
                            </w:r>
                            <w:r>
                              <w:t xml:space="preserve"> Was bewirkt die </w:t>
                            </w:r>
                            <w:r w:rsidRPr="00063F3C">
                              <w:rPr>
                                <w:b/>
                                <w:bCs/>
                              </w:rPr>
                              <w:t>Gnade</w:t>
                            </w:r>
                            <w:r>
                              <w:t xml:space="preserve">, ohne dass sie jemand haben will? Gottes Gnade setzt den </w:t>
                            </w:r>
                            <w:r w:rsidRPr="00063F3C">
                              <w:rPr>
                                <w:b/>
                                <w:bCs/>
                              </w:rPr>
                              <w:t>freien Willen</w:t>
                            </w:r>
                            <w:r>
                              <w:t xml:space="preserve"> der Menschen voraus.</w:t>
                            </w:r>
                          </w:p>
                          <w:p w14:paraId="14B3E78D" w14:textId="1E6EA1B3" w:rsidR="00063F3C" w:rsidRDefault="00063F3C" w:rsidP="00063F3C">
                            <w:pPr>
                              <w:pStyle w:val="ekvaufgabenwortkarte"/>
                            </w:pPr>
                            <w:r>
                              <w:rPr>
                                <w:rFonts w:cs="Arial"/>
                              </w:rPr>
                              <w:t>→</w:t>
                            </w:r>
                            <w:r>
                              <w:t xml:space="preserve"> Gnade </w:t>
                            </w:r>
                            <w:r w:rsidRPr="00063F3C">
                              <w:rPr>
                                <w:b/>
                                <w:bCs/>
                                <w:sz w:val="36"/>
                                <w:szCs w:val="36"/>
                              </w:rPr>
                              <w:t>allein</w:t>
                            </w:r>
                            <w:r>
                              <w:rPr>
                                <w:b/>
                                <w:bCs/>
                                <w:sz w:val="36"/>
                                <w:szCs w:val="36"/>
                              </w:rPr>
                              <w:t>!</w:t>
                            </w:r>
                          </w:p>
                          <w:p w14:paraId="6F7DCBED" w14:textId="212D8EBE" w:rsidR="00134655" w:rsidRPr="00063F3C" w:rsidRDefault="00063F3C" w:rsidP="00063F3C">
                            <w:pPr>
                              <w:pStyle w:val="ekvaufgabenwortkarte"/>
                              <w:rPr>
                                <w:strike/>
                              </w:rPr>
                            </w:pPr>
                            <w:r w:rsidRPr="00063F3C">
                              <w:rPr>
                                <w:strike/>
                              </w:rPr>
                              <w:t>braucht den freien Willen der Menschen</w:t>
                            </w:r>
                            <w:r w:rsidR="008009D1">
                              <w:rPr>
                                <w:strik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2BB73" id="_x0000_s1041" type="#_x0000_t202" style="position:absolute;left:0;text-align:left;margin-left:0;margin-top:2.8pt;width:230.25pt;height:113.2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" fillcolor="white [3212]" strokecolor="black [3213]" strokeweight=".5pt">
                <v:textbox>
                  <w:txbxContent>
                    <w:p w14:paraId="4EF7D504" w14:textId="3888E8BD" w:rsidR="00063F3C" w:rsidRDefault="00063F3C" w:rsidP="00063F3C">
                      <w:pPr>
                        <w:pStyle w:val="ekvaufgabenwortkarte"/>
                      </w:pPr>
                      <w:r w:rsidRPr="00063F3C">
                        <w:rPr>
                          <w:b/>
                          <w:bCs/>
                        </w:rPr>
                        <w:t>3.</w:t>
                      </w:r>
                      <w:r>
                        <w:t xml:space="preserve"> </w:t>
                      </w:r>
                      <w:r>
                        <w:t xml:space="preserve">Was bewirkt die </w:t>
                      </w:r>
                      <w:r w:rsidRPr="00063F3C">
                        <w:rPr>
                          <w:b/>
                          <w:bCs/>
                        </w:rPr>
                        <w:t>Gnade</w:t>
                      </w:r>
                      <w:r>
                        <w:t>,</w:t>
                      </w:r>
                      <w:r>
                        <w:t xml:space="preserve"> ohne dass sie jemand haben will? Gottes Gnade setzt den </w:t>
                      </w:r>
                      <w:r w:rsidRPr="00063F3C">
                        <w:rPr>
                          <w:b/>
                          <w:bCs/>
                        </w:rPr>
                        <w:t>freien Willen</w:t>
                      </w:r>
                      <w:r>
                        <w:t xml:space="preserve"> der Menschen voraus.</w:t>
                      </w:r>
                    </w:p>
                    <w:p w14:paraId="14B3E78D" w14:textId="1E6EA1B3" w:rsidR="00063F3C" w:rsidRDefault="00063F3C" w:rsidP="00063F3C">
                      <w:pPr>
                        <w:pStyle w:val="ekvaufgabenwortkarte"/>
                      </w:pPr>
                      <w:r>
                        <w:rPr>
                          <w:rFonts w:cs="Arial"/>
                        </w:rPr>
                        <w:t>→</w:t>
                      </w:r>
                      <w:r>
                        <w:t xml:space="preserve"> </w:t>
                      </w:r>
                      <w:r>
                        <w:t xml:space="preserve">Gnade </w:t>
                      </w:r>
                      <w:r w:rsidRPr="00063F3C">
                        <w:rPr>
                          <w:b/>
                          <w:bCs/>
                          <w:sz w:val="36"/>
                          <w:szCs w:val="36"/>
                        </w:rPr>
                        <w:t>allein</w:t>
                      </w:r>
                      <w:r>
                        <w:rPr>
                          <w:b/>
                          <w:bCs/>
                          <w:sz w:val="36"/>
                          <w:szCs w:val="36"/>
                        </w:rPr>
                        <w:t>!</w:t>
                      </w:r>
                    </w:p>
                    <w:p w14:paraId="6F7DCBED" w14:textId="212D8EBE" w:rsidR="00134655" w:rsidRPr="00063F3C" w:rsidRDefault="00063F3C" w:rsidP="00063F3C">
                      <w:pPr>
                        <w:pStyle w:val="ekvaufgabenwortkarte"/>
                        <w:rPr>
                          <w:strike/>
                        </w:rPr>
                      </w:pPr>
                      <w:r w:rsidRPr="00063F3C">
                        <w:rPr>
                          <w:strike/>
                        </w:rPr>
                        <w:t>braucht den freien Willen der Menschen</w:t>
                      </w:r>
                      <w:r w:rsidR="008009D1">
                        <w:rPr>
                          <w:strike/>
                        </w:rPr>
                        <w:t>.</w:t>
                      </w:r>
                    </w:p>
                  </w:txbxContent>
                </v:textbox>
                <w10:wrap anchorx="margin"/>
              </v:shape>
            </w:pict>
          </mc:Fallback>
        </mc:AlternateContent>
      </w:r>
    </w:p>
    <w:p w14:paraId="33BD9669" w14:textId="4761ABDA" w:rsidR="00134655" w:rsidRDefault="00134655" w:rsidP="00134655">
      <w:pPr>
        <w:ind w:left="360"/>
        <w:jc w:val="both"/>
      </w:pPr>
    </w:p>
    <w:p w14:paraId="318E1BC7" w14:textId="1AFA72D5" w:rsidR="00134655" w:rsidRDefault="00134655" w:rsidP="00134655">
      <w:pPr>
        <w:ind w:left="360"/>
        <w:jc w:val="both"/>
      </w:pPr>
    </w:p>
    <w:p w14:paraId="42020E0C" w14:textId="135D564B" w:rsidR="00134655" w:rsidRDefault="00134655" w:rsidP="00134655">
      <w:pPr>
        <w:ind w:left="360"/>
        <w:jc w:val="both"/>
      </w:pPr>
    </w:p>
    <w:p w14:paraId="662BC021" w14:textId="35612CBD" w:rsidR="00134655" w:rsidRDefault="00134655" w:rsidP="00134655">
      <w:pPr>
        <w:ind w:left="360"/>
        <w:jc w:val="both"/>
      </w:pPr>
    </w:p>
    <w:p w14:paraId="5B6BC3D7" w14:textId="4BF24030" w:rsidR="00134655" w:rsidRDefault="00134655" w:rsidP="00134655">
      <w:pPr>
        <w:ind w:left="360"/>
        <w:jc w:val="both"/>
      </w:pPr>
    </w:p>
    <w:p w14:paraId="7F9AD2B8" w14:textId="1590FFB4" w:rsidR="00134655" w:rsidRDefault="00134655" w:rsidP="00134655">
      <w:pPr>
        <w:ind w:left="360"/>
        <w:jc w:val="both"/>
      </w:pPr>
    </w:p>
    <w:p w14:paraId="2A032970" w14:textId="77777777" w:rsidR="00134655" w:rsidRDefault="00134655" w:rsidP="00134655">
      <w:pPr>
        <w:ind w:left="360"/>
        <w:jc w:val="both"/>
      </w:pPr>
    </w:p>
    <w:p w14:paraId="3E8C92F2" w14:textId="77777777" w:rsidR="00134655" w:rsidRDefault="00134655" w:rsidP="00134655">
      <w:pPr>
        <w:ind w:left="360"/>
        <w:jc w:val="both"/>
      </w:pPr>
    </w:p>
    <w:p w14:paraId="198BDC5F" w14:textId="77777777" w:rsidR="00134655" w:rsidRDefault="00134655" w:rsidP="00134655">
      <w:pPr>
        <w:ind w:left="360"/>
        <w:jc w:val="both"/>
      </w:pPr>
    </w:p>
    <w:p w14:paraId="5A8CF551" w14:textId="77777777" w:rsidR="008009D1" w:rsidRDefault="008009D1" w:rsidP="008009D1">
      <w:pPr>
        <w:jc w:val="both"/>
      </w:pPr>
      <w:r>
        <w:t>Luthers Wort „allein“ bedeutet so viel wie: nur, ausschließlich, und nichts Weiteres!</w:t>
      </w:r>
    </w:p>
    <w:p w14:paraId="15E7D749" w14:textId="77777777" w:rsidR="008009D1" w:rsidRDefault="008009D1" w:rsidP="008009D1">
      <w:pPr>
        <w:jc w:val="both"/>
      </w:pPr>
    </w:p>
    <w:p w14:paraId="1FE12A60" w14:textId="28065496" w:rsidR="008009D1" w:rsidRDefault="008009D1" w:rsidP="008009D1">
      <w:pPr>
        <w:jc w:val="both"/>
      </w:pPr>
      <w:r>
        <w:t xml:space="preserve">In A – B – C – D kommen immer wieder die vier Wörter Glaube, Jesus Christus, Gnade und Bibel vor. </w:t>
      </w:r>
    </w:p>
    <w:p w14:paraId="1C235B0D" w14:textId="654D20BA" w:rsidR="008009D1" w:rsidRPr="00857DB1" w:rsidRDefault="008009D1" w:rsidP="00857DB1">
      <w:pPr>
        <w:pStyle w:val="ekvaufzhlung"/>
      </w:pPr>
      <w:r w:rsidRPr="00857DB1">
        <w:rPr>
          <w:rStyle w:val="ekvfett"/>
        </w:rPr>
        <w:t>1</w:t>
      </w:r>
      <w:r w:rsidR="00857DB1" w:rsidRPr="00857DB1">
        <w:tab/>
      </w:r>
      <w:r w:rsidRPr="00857DB1">
        <w:t>Wähle einen der vier Begriffe aus und arbeite heraus, was mit dem Begriff von A über B und C bis D passiert. Wie verändert sich der Begriff, wenn man „nur“ (oder „allein“) hinzusetzt?</w:t>
      </w:r>
    </w:p>
    <w:p w14:paraId="1368C1B7" w14:textId="60A56AA1" w:rsidR="008009D1" w:rsidRPr="00857DB1" w:rsidRDefault="008009D1" w:rsidP="00857DB1">
      <w:pPr>
        <w:pStyle w:val="ekvaufzhlung"/>
      </w:pPr>
      <w:r w:rsidRPr="00857DB1">
        <w:rPr>
          <w:rStyle w:val="ekvfett"/>
        </w:rPr>
        <w:t>2</w:t>
      </w:r>
      <w:r w:rsidR="00857DB1" w:rsidRPr="00857DB1">
        <w:tab/>
      </w:r>
      <w:r w:rsidRPr="00857DB1">
        <w:t>Wie sieht dein Urteil aus: Überzeugt dich Luthers Argument? Diskutiert über Luthers Wort „allein“.</w:t>
      </w:r>
    </w:p>
    <w:p w14:paraId="74B18BB0" w14:textId="10F39892" w:rsidR="00063F3C" w:rsidRDefault="008009D1" w:rsidP="00857DB1">
      <w:pPr>
        <w:pStyle w:val="ekvaufzhlung"/>
      </w:pPr>
      <w:r w:rsidRPr="00857DB1">
        <w:rPr>
          <w:rStyle w:val="ekvfett"/>
        </w:rPr>
        <w:t>3</w:t>
      </w:r>
      <w:r w:rsidR="00857DB1" w:rsidRPr="00857DB1">
        <w:tab/>
      </w:r>
      <w:r w:rsidRPr="00857DB1">
        <w:t>Formuliere mit deinen Worten einen Zusammenhang zwischen den vier Begriffen Glaube, Jesus Christus, Gnade</w:t>
      </w:r>
      <w:r>
        <w:t xml:space="preserve"> und Bibel.</w:t>
      </w:r>
    </w:p>
    <w:sectPr w:rsidR="00063F3C"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ED8E6" w14:textId="77777777" w:rsidR="00FD3108" w:rsidRDefault="00FD3108" w:rsidP="003C599D">
      <w:pPr>
        <w:spacing w:line="240" w:lineRule="auto"/>
      </w:pPr>
      <w:r>
        <w:separator/>
      </w:r>
    </w:p>
  </w:endnote>
  <w:endnote w:type="continuationSeparator" w:id="0">
    <w:p w14:paraId="4B21EEF6" w14:textId="77777777" w:rsidR="00FD3108" w:rsidRDefault="00FD310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1EE5F16" w14:textId="77777777" w:rsidTr="00503EE6">
      <w:trPr>
        <w:trHeight w:hRule="exact" w:val="680"/>
      </w:trPr>
      <w:tc>
        <w:tcPr>
          <w:tcW w:w="864" w:type="dxa"/>
          <w:noWrap/>
        </w:tcPr>
        <w:p w14:paraId="4EEF05D6" w14:textId="77777777" w:rsidR="002659C5" w:rsidRPr="00913892" w:rsidRDefault="002659C5" w:rsidP="005E4C30">
          <w:pPr>
            <w:pStyle w:val="ekvpaginabild"/>
            <w:jc w:val="both"/>
          </w:pPr>
          <w:r w:rsidRPr="00913892">
            <w:rPr>
              <w:noProof/>
              <w:lang w:eastAsia="de-DE"/>
            </w:rPr>
            <w:drawing>
              <wp:inline distT="0" distB="0" distL="0" distR="0" wp14:anchorId="4B778743" wp14:editId="438CF85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2BFCBA4" w14:textId="08918CFB" w:rsidR="002659C5" w:rsidRPr="00913892" w:rsidRDefault="002659C5" w:rsidP="00503EE6">
          <w:pPr>
            <w:pStyle w:val="ekvpagina"/>
          </w:pPr>
          <w:r w:rsidRPr="00913892">
            <w:t xml:space="preserve">© Ernst Klett Verlag GmbH, </w:t>
          </w:r>
          <w:r w:rsidR="00CF40E8">
            <w:t>Stuttgart 202</w:t>
          </w:r>
          <w:r w:rsidR="008009D1">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0FA4B44" w14:textId="43A8288F" w:rsidR="002659C5" w:rsidRPr="00913892" w:rsidRDefault="00947DC8" w:rsidP="008009D1">
          <w:pPr>
            <w:pStyle w:val="ekvquelle"/>
          </w:pPr>
          <w:r>
            <w:t xml:space="preserve">Textquellen: </w:t>
          </w:r>
          <w:r w:rsidR="008009D1">
            <w:t xml:space="preserve">Gerhard </w:t>
          </w:r>
          <w:proofErr w:type="spellStart"/>
          <w:r w:rsidR="008009D1">
            <w:t>Ziener</w:t>
          </w:r>
          <w:proofErr w:type="spellEnd"/>
          <w:r w:rsidR="008009D1">
            <w:t xml:space="preserve"> (Autor)</w:t>
          </w:r>
        </w:p>
      </w:tc>
      <w:tc>
        <w:tcPr>
          <w:tcW w:w="813" w:type="dxa"/>
        </w:tcPr>
        <w:p w14:paraId="4D265096" w14:textId="77777777" w:rsidR="002659C5" w:rsidRPr="00913892" w:rsidRDefault="002659C5" w:rsidP="00913892">
          <w:pPr>
            <w:pStyle w:val="ekvpagina"/>
          </w:pPr>
        </w:p>
      </w:tc>
    </w:tr>
  </w:tbl>
  <w:p w14:paraId="40C2AB9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0B49E" w14:textId="77777777" w:rsidR="00FD3108" w:rsidRDefault="00FD3108" w:rsidP="003C599D">
      <w:pPr>
        <w:spacing w:line="240" w:lineRule="auto"/>
      </w:pPr>
      <w:r>
        <w:separator/>
      </w:r>
    </w:p>
  </w:footnote>
  <w:footnote w:type="continuationSeparator" w:id="0">
    <w:p w14:paraId="1F24D54C" w14:textId="77777777" w:rsidR="00FD3108" w:rsidRDefault="00FD310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8F759E0" w14:textId="77777777" w:rsidTr="00431E62">
      <w:trPr>
        <w:trHeight w:hRule="exact" w:val="510"/>
      </w:trPr>
      <w:tc>
        <w:tcPr>
          <w:tcW w:w="818" w:type="dxa"/>
          <w:tcBorders>
            <w:top w:val="nil"/>
            <w:bottom w:val="nil"/>
            <w:right w:val="nil"/>
          </w:tcBorders>
          <w:noWrap/>
          <w:vAlign w:val="bottom"/>
        </w:tcPr>
        <w:p w14:paraId="793DC0B5" w14:textId="77777777" w:rsidR="00901B13" w:rsidRPr="00AE65F6" w:rsidRDefault="00901B13" w:rsidP="00901B13"/>
      </w:tc>
      <w:tc>
        <w:tcPr>
          <w:tcW w:w="3856" w:type="dxa"/>
          <w:tcBorders>
            <w:top w:val="nil"/>
            <w:left w:val="nil"/>
            <w:bottom w:val="nil"/>
            <w:right w:val="nil"/>
          </w:tcBorders>
          <w:noWrap/>
          <w:vAlign w:val="bottom"/>
        </w:tcPr>
        <w:p w14:paraId="5116DE9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566CE1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3FCB31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06EC9A1" w14:textId="77777777" w:rsidR="00901B13" w:rsidRPr="007C1230" w:rsidRDefault="00901B13" w:rsidP="00901B13">
          <w:pPr>
            <w:pStyle w:val="ekvkvnummer"/>
          </w:pPr>
        </w:p>
      </w:tc>
      <w:tc>
        <w:tcPr>
          <w:tcW w:w="883" w:type="dxa"/>
          <w:tcBorders>
            <w:top w:val="nil"/>
            <w:left w:val="nil"/>
            <w:bottom w:val="nil"/>
          </w:tcBorders>
          <w:noWrap/>
          <w:vAlign w:val="bottom"/>
        </w:tcPr>
        <w:p w14:paraId="0539E448" w14:textId="77777777" w:rsidR="00901B13" w:rsidRPr="007636A0" w:rsidRDefault="00901B13" w:rsidP="00901B13">
          <w:pPr>
            <w:pStyle w:val="ekvkapitel"/>
            <w:rPr>
              <w:color w:val="FFFFFF" w:themeColor="background1"/>
            </w:rPr>
          </w:pPr>
        </w:p>
      </w:tc>
    </w:tr>
    <w:tr w:rsidR="00901B13" w:rsidRPr="00BF17F2" w14:paraId="5618DA1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43FB74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B67BF0A" w14:textId="77777777" w:rsidR="00901B13" w:rsidRPr="00BF17F2" w:rsidRDefault="00901B13" w:rsidP="00901B13">
          <w:pPr>
            <w:rPr>
              <w:color w:val="FFFFFF" w:themeColor="background1"/>
            </w:rPr>
          </w:pPr>
        </w:p>
      </w:tc>
    </w:tr>
  </w:tbl>
  <w:p w14:paraId="1272ACB3"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276"/>
    <w:multiLevelType w:val="hybridMultilevel"/>
    <w:tmpl w:val="2DFEB310"/>
    <w:lvl w:ilvl="0" w:tplc="187EDFF4">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FCE5C9A"/>
    <w:multiLevelType w:val="hybridMultilevel"/>
    <w:tmpl w:val="14AAFFD4"/>
    <w:lvl w:ilvl="0" w:tplc="2ED2B1B4">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464225">
    <w:abstractNumId w:val="1"/>
  </w:num>
  <w:num w:numId="2" w16cid:durableId="1384796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0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63F3C"/>
    <w:rsid w:val="000756D0"/>
    <w:rsid w:val="000779C3"/>
    <w:rsid w:val="000812E6"/>
    <w:rsid w:val="00090AB2"/>
    <w:rsid w:val="000928AA"/>
    <w:rsid w:val="00092E87"/>
    <w:rsid w:val="000939F5"/>
    <w:rsid w:val="00094F01"/>
    <w:rsid w:val="000A13A1"/>
    <w:rsid w:val="000A16BF"/>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4655"/>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26D9"/>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47F8"/>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40FB"/>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09D1"/>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57DB1"/>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6177"/>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D3108"/>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1C4A7"/>
  <w15:chartTrackingRefBased/>
  <w15:docId w15:val="{F56E10EF-146B-4C2B-97FB-BAC12F3A3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822</Characters>
  <Application>Microsoft Office Word</Application>
  <DocSecurity>4</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2025-10-10T09:04:00Z</dcterms:created>
  <dcterms:modified xsi:type="dcterms:W3CDTF">2025-10-10T09:04:00Z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