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49201" w14:textId="77777777" w:rsidR="007252E3" w:rsidRDefault="007252E3" w:rsidP="007252E3">
      <w:pPr>
        <w:pStyle w:val="ekvue2arial"/>
      </w:pPr>
      <w:bookmarkStart w:id="0" w:name="bmStart"/>
      <w:bookmarkEnd w:id="0"/>
      <w:r>
        <w:t>Was die Liebe kann</w:t>
      </w:r>
    </w:p>
    <w:p w14:paraId="00BB37B5" w14:textId="77777777" w:rsidR="007252E3" w:rsidRDefault="007252E3" w:rsidP="007252E3"/>
    <w:p w14:paraId="0C422900" w14:textId="62456B9A" w:rsidR="007252E3" w:rsidRDefault="007252E3" w:rsidP="007252E3">
      <w:r>
        <w:t xml:space="preserve">Hier findest du sechs Satzanfänge rund um das Wort Liebe. Darunter steht eine Aussage von Martin Luther: </w:t>
      </w:r>
      <w:r w:rsidR="0094140E">
        <w:br/>
      </w:r>
      <w:r>
        <w:t>Er vergleicht die menschliche Liebe mit der Liebe Gottes. Was ist nach Luther das Besondere an der Liebe Gottes? Dazu wirst du weiter unten gefragt. Ergänze zuerst möglichst viele (mindestens drei!) der folgenden Satzanfänge und formuliere deine „Definition“ für Liebe:</w:t>
      </w:r>
    </w:p>
    <w:p w14:paraId="30236A8F" w14:textId="77777777" w:rsidR="007252E3" w:rsidRDefault="007252E3" w:rsidP="007252E3"/>
    <w:p w14:paraId="612BA98F" w14:textId="184F2AA3" w:rsidR="007252E3" w:rsidRDefault="007252E3" w:rsidP="007252E3">
      <w:r>
        <w:t>Was ich liebe …</w:t>
      </w:r>
    </w:p>
    <w:p w14:paraId="6314B481" w14:textId="3A05052B" w:rsidR="007252E3" w:rsidRDefault="007252E3" w:rsidP="007252E3">
      <w:pPr>
        <w:pStyle w:val="ekvschreiblinie"/>
      </w:pPr>
      <w:r>
        <w:t xml:space="preserve">Ich liebe vor allem </w:t>
      </w:r>
      <w:r w:rsidRPr="007252E3">
        <w:rPr>
          <w:rStyle w:val="ekvlsungunterstrichen"/>
        </w:rPr>
        <w:t xml:space="preserve">    </w:t>
      </w:r>
      <w:r>
        <w:rPr>
          <w:rStyle w:val="ekvlsungunterstrichen"/>
        </w:rPr>
        <w:t xml:space="preserve"> </w:t>
      </w:r>
      <w:r>
        <w:rPr>
          <w:rStyle w:val="ekvlsungunterstrichen"/>
        </w:rPr>
        <w:tab/>
      </w:r>
    </w:p>
    <w:p w14:paraId="1FABF437" w14:textId="55E82D5F" w:rsidR="007252E3" w:rsidRDefault="007252E3" w:rsidP="007252E3">
      <w:pPr>
        <w:pStyle w:val="ekvschreiblinie"/>
      </w:pPr>
      <w:r>
        <w:t xml:space="preserve">Aus lauter Liebe würde ich </w:t>
      </w:r>
      <w:r w:rsidRPr="007252E3">
        <w:rPr>
          <w:rStyle w:val="ekvlsungunterstrichen"/>
        </w:rPr>
        <w:t xml:space="preserve">    </w:t>
      </w:r>
      <w:r>
        <w:rPr>
          <w:rStyle w:val="ekvlsungunterstrichen"/>
        </w:rPr>
        <w:t xml:space="preserve"> </w:t>
      </w:r>
      <w:r>
        <w:rPr>
          <w:rStyle w:val="ekvlsungunterstrichen"/>
        </w:rPr>
        <w:tab/>
      </w:r>
    </w:p>
    <w:p w14:paraId="6CA4D43B" w14:textId="77777777" w:rsidR="007252E3" w:rsidRDefault="007252E3" w:rsidP="007252E3"/>
    <w:p w14:paraId="6EB14C9E" w14:textId="47218980" w:rsidR="007252E3" w:rsidRDefault="007252E3" w:rsidP="007252E3">
      <w:r>
        <w:t>Was die Liebe alles kann:</w:t>
      </w:r>
    </w:p>
    <w:p w14:paraId="22D52F61" w14:textId="136A255F" w:rsidR="007252E3" w:rsidRDefault="007252E3" w:rsidP="007252E3">
      <w:r w:rsidRPr="006A5611">
        <w:rPr>
          <w:rStyle w:val="ekvsymbolaufzhlung"/>
        </w:rPr>
        <w:sym w:font="Wingdings" w:char="F06C"/>
      </w:r>
      <w:r w:rsidRPr="00C17BE6">
        <w:tab/>
      </w:r>
      <w:r>
        <w:t xml:space="preserve">verzeihen </w:t>
      </w:r>
    </w:p>
    <w:p w14:paraId="678757F4" w14:textId="34029C04" w:rsidR="007252E3" w:rsidRDefault="007252E3" w:rsidP="007252E3">
      <w:pPr>
        <w:pStyle w:val="ekvschreiblinie"/>
      </w:pPr>
      <w:r w:rsidRPr="006A5611">
        <w:rPr>
          <w:rStyle w:val="ekvsymbolaufzhlung"/>
        </w:rPr>
        <w:sym w:font="Wingdings" w:char="F06C"/>
      </w:r>
      <w:r>
        <w:tab/>
      </w:r>
      <w:r w:rsidRPr="007252E3">
        <w:rPr>
          <w:rStyle w:val="ekvlsungunterstrichen"/>
        </w:rPr>
        <w:t xml:space="preserve">    </w:t>
      </w:r>
      <w:r>
        <w:rPr>
          <w:rStyle w:val="ekvlsungunterstrichen"/>
        </w:rPr>
        <w:t xml:space="preserve"> </w:t>
      </w:r>
      <w:r>
        <w:rPr>
          <w:rStyle w:val="ekvlsungunterstrichen"/>
        </w:rPr>
        <w:tab/>
      </w:r>
      <w:r>
        <w:rPr>
          <w:rStyle w:val="ekvlsungunterstrichen"/>
        </w:rPr>
        <w:tab/>
      </w:r>
    </w:p>
    <w:p w14:paraId="2EA04B20" w14:textId="22C22C88" w:rsidR="007252E3" w:rsidRDefault="007252E3" w:rsidP="007252E3">
      <w:pPr>
        <w:pStyle w:val="ekvschreiblinie"/>
      </w:pPr>
      <w:r w:rsidRPr="006A5611">
        <w:rPr>
          <w:rStyle w:val="ekvsymbolaufzhlung"/>
        </w:rPr>
        <w:sym w:font="Wingdings" w:char="F06C"/>
      </w:r>
      <w:r w:rsidRPr="00C17BE6">
        <w:tab/>
      </w:r>
      <w:r w:rsidRPr="007252E3">
        <w:rPr>
          <w:rStyle w:val="ekvlsungunterstrichen"/>
        </w:rPr>
        <w:t xml:space="preserve">    </w:t>
      </w:r>
      <w:r>
        <w:rPr>
          <w:rStyle w:val="ekvlsungunterstrichen"/>
        </w:rPr>
        <w:t xml:space="preserve"> </w:t>
      </w:r>
      <w:r>
        <w:rPr>
          <w:rStyle w:val="ekvlsungunterstrichen"/>
        </w:rPr>
        <w:tab/>
      </w:r>
      <w:r>
        <w:rPr>
          <w:rStyle w:val="ekvlsungunterstrichen"/>
        </w:rPr>
        <w:tab/>
      </w:r>
    </w:p>
    <w:p w14:paraId="58B0F90C" w14:textId="77777777" w:rsidR="007252E3" w:rsidRDefault="007252E3" w:rsidP="007252E3"/>
    <w:p w14:paraId="4E4622ED" w14:textId="0B068B64" w:rsidR="007252E3" w:rsidRDefault="007252E3" w:rsidP="007252E3">
      <w:r>
        <w:t>Wenn man verliebt ist, dann …</w:t>
      </w:r>
    </w:p>
    <w:p w14:paraId="73B6BE87" w14:textId="2A2B0E47" w:rsidR="007252E3" w:rsidRDefault="007252E3" w:rsidP="007252E3">
      <w:r w:rsidRPr="006A5611">
        <w:rPr>
          <w:rStyle w:val="ekvsymbolaufzhlung"/>
        </w:rPr>
        <w:sym w:font="Wingdings" w:char="F06C"/>
      </w:r>
      <w:r w:rsidRPr="00C17BE6">
        <w:tab/>
      </w:r>
      <w:r>
        <w:t>ist man wie verzaubert</w:t>
      </w:r>
    </w:p>
    <w:p w14:paraId="09B1ADE3" w14:textId="0DC62200" w:rsidR="007252E3" w:rsidRDefault="007252E3" w:rsidP="007252E3">
      <w:pPr>
        <w:pStyle w:val="ekvschreiblinie"/>
      </w:pPr>
      <w:r w:rsidRPr="006A5611">
        <w:rPr>
          <w:rStyle w:val="ekvsymbolaufzhlung"/>
        </w:rPr>
        <w:sym w:font="Wingdings" w:char="F06C"/>
      </w:r>
      <w:r w:rsidRPr="00C17BE6">
        <w:tab/>
      </w:r>
      <w:r w:rsidRPr="007252E3">
        <w:rPr>
          <w:rStyle w:val="ekvlsungunterstrichen"/>
        </w:rPr>
        <w:t xml:space="preserve">    </w:t>
      </w:r>
      <w:r>
        <w:rPr>
          <w:rStyle w:val="ekvlsungunterstrichen"/>
        </w:rPr>
        <w:t xml:space="preserve"> </w:t>
      </w:r>
      <w:r>
        <w:rPr>
          <w:rStyle w:val="ekvlsungunterstrichen"/>
        </w:rPr>
        <w:tab/>
      </w:r>
      <w:r>
        <w:rPr>
          <w:rStyle w:val="ekvlsungunterstrichen"/>
        </w:rPr>
        <w:tab/>
      </w:r>
    </w:p>
    <w:p w14:paraId="03E818D9" w14:textId="0016C2D3" w:rsidR="007252E3" w:rsidRDefault="007252E3" w:rsidP="007252E3">
      <w:pPr>
        <w:pStyle w:val="ekvschreiblinie"/>
      </w:pPr>
      <w:r w:rsidRPr="006A5611">
        <w:rPr>
          <w:rStyle w:val="ekvsymbolaufzhlung"/>
        </w:rPr>
        <w:sym w:font="Wingdings" w:char="F06C"/>
      </w:r>
      <w:r w:rsidRPr="00C17BE6">
        <w:tab/>
      </w:r>
      <w:r w:rsidRPr="007252E3">
        <w:rPr>
          <w:rStyle w:val="ekvlsungunterstrichen"/>
        </w:rPr>
        <w:t xml:space="preserve">    </w:t>
      </w:r>
      <w:r>
        <w:rPr>
          <w:rStyle w:val="ekvlsungunterstrichen"/>
        </w:rPr>
        <w:t xml:space="preserve"> </w:t>
      </w:r>
      <w:r>
        <w:rPr>
          <w:rStyle w:val="ekvlsungunterstrichen"/>
        </w:rPr>
        <w:tab/>
      </w:r>
      <w:r>
        <w:rPr>
          <w:rStyle w:val="ekvlsungunterstrichen"/>
        </w:rPr>
        <w:tab/>
      </w:r>
    </w:p>
    <w:p w14:paraId="5583A4DF" w14:textId="6769A951" w:rsidR="007252E3" w:rsidRDefault="007252E3" w:rsidP="007252E3">
      <w:pPr>
        <w:pStyle w:val="ekvschreiblinie"/>
      </w:pPr>
      <w:r>
        <w:t xml:space="preserve">Wenn man geliebt wird, dann </w:t>
      </w:r>
      <w:r w:rsidRPr="007252E3">
        <w:rPr>
          <w:rStyle w:val="ekvlsungunterstrichen"/>
        </w:rPr>
        <w:t xml:space="preserve">    </w:t>
      </w:r>
      <w:r>
        <w:rPr>
          <w:rStyle w:val="ekvlsungunterstrichen"/>
        </w:rPr>
        <w:t xml:space="preserve"> </w:t>
      </w:r>
      <w:r>
        <w:rPr>
          <w:rStyle w:val="ekvlsungunterstrichen"/>
        </w:rPr>
        <w:tab/>
      </w:r>
    </w:p>
    <w:p w14:paraId="1A31BB04" w14:textId="693DED6B" w:rsidR="007252E3" w:rsidRDefault="007252E3" w:rsidP="008E4AE4">
      <w:pPr>
        <w:pStyle w:val="ekvschreiblinie"/>
      </w:pPr>
      <w:r>
        <w:t xml:space="preserve">Bilder (Metaphern, Gleichnisse) für die Liebe: Liebe ist wie </w:t>
      </w:r>
      <w:r w:rsidR="008E4AE4">
        <w:rPr>
          <w:rStyle w:val="ekvlsungunterstrichen"/>
        </w:rPr>
        <w:tab/>
      </w:r>
    </w:p>
    <w:p w14:paraId="37AF70E1" w14:textId="23D2EB9E" w:rsidR="007252E3" w:rsidRDefault="007252E3" w:rsidP="008E4AE4">
      <w:pPr>
        <w:pStyle w:val="ekvschreiblinie"/>
      </w:pPr>
      <w:r>
        <w:t xml:space="preserve">Meine „Definition“ für Liebe: Liebe ist </w:t>
      </w:r>
      <w:r w:rsidR="008E4AE4" w:rsidRPr="008E4AE4">
        <w:rPr>
          <w:rStyle w:val="ekvlsungunterstrichen"/>
        </w:rPr>
        <w:t xml:space="preserve">    </w:t>
      </w:r>
      <w:r w:rsidR="008E4AE4">
        <w:rPr>
          <w:rStyle w:val="ekvlsungunterstrichen"/>
        </w:rPr>
        <w:t xml:space="preserve"> </w:t>
      </w:r>
      <w:r w:rsidR="008E4AE4">
        <w:rPr>
          <w:rStyle w:val="ekvlsungunterstrichen"/>
        </w:rPr>
        <w:tab/>
      </w:r>
      <w:r w:rsidR="008E4AE4">
        <w:rPr>
          <w:rStyle w:val="ekvlsungunterstrichen"/>
        </w:rPr>
        <w:tab/>
      </w:r>
      <w:r w:rsidR="008E4AE4">
        <w:rPr>
          <w:rStyle w:val="ekvlsungunterstrichen"/>
        </w:rPr>
        <w:tab/>
      </w:r>
      <w:r w:rsidR="008E4AE4">
        <w:rPr>
          <w:rStyle w:val="ekvlsungunterstrichen"/>
        </w:rPr>
        <w:tab/>
      </w:r>
      <w:r w:rsidR="008E4AE4">
        <w:rPr>
          <w:rStyle w:val="ekvlsungunterstrichen"/>
        </w:rPr>
        <w:tab/>
      </w:r>
    </w:p>
    <w:p w14:paraId="73B64744" w14:textId="77777777" w:rsidR="009F7F1B" w:rsidRDefault="009F7F1B" w:rsidP="007252E3"/>
    <w:p w14:paraId="608A488C" w14:textId="02222A1D" w:rsidR="007252E3" w:rsidRDefault="007252E3" w:rsidP="007252E3">
      <w:r>
        <w:t xml:space="preserve">Martin Luther sagt: </w:t>
      </w:r>
    </w:p>
    <w:p w14:paraId="340DFBE0" w14:textId="1C3DDC5F" w:rsidR="007252E3" w:rsidRDefault="007252E3" w:rsidP="007252E3">
      <w:r>
        <w:t xml:space="preserve">Menschliche Liebe entsteht nur an dem, was sie liebenswert findet. Die Liebe Gottes hingegen findet das, </w:t>
      </w:r>
      <w:r w:rsidR="0094140E">
        <w:br/>
      </w:r>
      <w:r>
        <w:t>was sie liebt, nicht vor, sondern erschafft sich, was sie liebt.</w:t>
      </w:r>
    </w:p>
    <w:p w14:paraId="76EE104E" w14:textId="77777777" w:rsidR="009F7F1B" w:rsidRDefault="009F7F1B" w:rsidP="007252E3"/>
    <w:p w14:paraId="17849220" w14:textId="25F47920" w:rsidR="007252E3" w:rsidRDefault="007252E3" w:rsidP="007252E3">
      <w:r>
        <w:t>Arbeite heraus, was die Liebe, die Gott uns Menschen entgegenbringt, nach Luthers Auslegung so besonders macht. Die folgenden Satzanfänge klingen ähnlich wie die, die du bereits ergänzt hast:</w:t>
      </w:r>
    </w:p>
    <w:p w14:paraId="1B291423" w14:textId="77777777" w:rsidR="009F7F1B" w:rsidRDefault="009F7F1B" w:rsidP="007252E3"/>
    <w:p w14:paraId="4F2090DD" w14:textId="5398E343" w:rsidR="007252E3" w:rsidRDefault="007252E3" w:rsidP="009F7F1B">
      <w:pPr>
        <w:pStyle w:val="ekvschreiblinie"/>
      </w:pPr>
      <w:r>
        <w:t xml:space="preserve">Die Liebe Gottes bewirkt </w:t>
      </w:r>
      <w:r w:rsidR="009F7F1B" w:rsidRPr="009F7F1B">
        <w:rPr>
          <w:rStyle w:val="ekvlsungunterstrichen"/>
        </w:rPr>
        <w:t xml:space="preserve">    </w:t>
      </w:r>
      <w:r w:rsidR="009F7F1B">
        <w:rPr>
          <w:rStyle w:val="ekvlsungunterstrichen"/>
        </w:rPr>
        <w:t xml:space="preserve"> </w:t>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p>
    <w:p w14:paraId="6C277ABF" w14:textId="087C1FB9" w:rsidR="007252E3" w:rsidRDefault="007252E3" w:rsidP="009F7F1B">
      <w:pPr>
        <w:pStyle w:val="ekvschreiblinie"/>
      </w:pPr>
      <w:r>
        <w:t xml:space="preserve">Gottes Liebe hat folgende Eigenschaften: Sie ist </w:t>
      </w:r>
      <w:r w:rsidR="009F7F1B" w:rsidRPr="009F7F1B">
        <w:rPr>
          <w:rStyle w:val="ekvlsungunterstrichen"/>
        </w:rPr>
        <w:t xml:space="preserve">    </w:t>
      </w:r>
      <w:r w:rsidR="009F7F1B">
        <w:rPr>
          <w:rStyle w:val="ekvlsungunterstrichen"/>
        </w:rPr>
        <w:t xml:space="preserve"> </w:t>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p>
    <w:p w14:paraId="3AE4B716" w14:textId="24C630FD" w:rsidR="007252E3" w:rsidRDefault="007252E3" w:rsidP="009F7F1B">
      <w:pPr>
        <w:pStyle w:val="ekvschreiblinie"/>
      </w:pPr>
      <w:r>
        <w:t xml:space="preserve">Wenn man von Gott geliebt wird, dann </w:t>
      </w:r>
      <w:r w:rsidR="009F7F1B" w:rsidRPr="009F7F1B">
        <w:rPr>
          <w:rStyle w:val="ekvlsungunterstrichen"/>
        </w:rPr>
        <w:t xml:space="preserve">    </w:t>
      </w:r>
      <w:r w:rsidR="009F7F1B">
        <w:rPr>
          <w:rStyle w:val="ekvlsungunterstrichen"/>
        </w:rPr>
        <w:t xml:space="preserve"> </w:t>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r w:rsidR="009F7F1B">
        <w:rPr>
          <w:rStyle w:val="ekvlsungunterstrichen"/>
        </w:rPr>
        <w:tab/>
      </w:r>
    </w:p>
    <w:p w14:paraId="15D86CF2" w14:textId="62522FA0" w:rsidR="00901B13" w:rsidRDefault="007252E3" w:rsidP="009F7F1B">
      <w:pPr>
        <w:pStyle w:val="ekvschreiblinie"/>
      </w:pPr>
      <w:r>
        <w:t xml:space="preserve">Aus lauter Liebe hat Gott </w:t>
      </w:r>
      <w:r w:rsidR="009F7F1B" w:rsidRPr="009F7F1B">
        <w:rPr>
          <w:rStyle w:val="ekvlsungunterstrichen"/>
        </w:rPr>
        <w:t xml:space="preserve">    </w:t>
      </w:r>
      <w:r w:rsidR="009F7F1B">
        <w:rPr>
          <w:rStyle w:val="ekvlsungunterstrichen"/>
        </w:rPr>
        <w:t xml:space="preserve"> </w:t>
      </w:r>
      <w:r w:rsidR="009F7F1B">
        <w:rPr>
          <w:rStyle w:val="ekvlsungunterstrichen"/>
        </w:rPr>
        <w:tab/>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4EF1B" w14:textId="77777777" w:rsidR="007252E3" w:rsidRDefault="007252E3" w:rsidP="003C599D">
      <w:pPr>
        <w:spacing w:line="240" w:lineRule="auto"/>
      </w:pPr>
      <w:r>
        <w:separator/>
      </w:r>
    </w:p>
  </w:endnote>
  <w:endnote w:type="continuationSeparator" w:id="0">
    <w:p w14:paraId="45DC69D9" w14:textId="77777777" w:rsidR="007252E3" w:rsidRDefault="007252E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EF10806" w14:textId="77777777" w:rsidTr="00503EE6">
      <w:trPr>
        <w:trHeight w:hRule="exact" w:val="680"/>
      </w:trPr>
      <w:tc>
        <w:tcPr>
          <w:tcW w:w="864" w:type="dxa"/>
          <w:noWrap/>
        </w:tcPr>
        <w:p w14:paraId="4CC38FF2" w14:textId="77777777" w:rsidR="002659C5" w:rsidRPr="00913892" w:rsidRDefault="002659C5" w:rsidP="005E4C30">
          <w:pPr>
            <w:pStyle w:val="ekvpaginabild"/>
            <w:jc w:val="both"/>
          </w:pPr>
          <w:r w:rsidRPr="00913892">
            <w:rPr>
              <w:noProof/>
              <w:lang w:eastAsia="de-DE"/>
            </w:rPr>
            <w:drawing>
              <wp:inline distT="0" distB="0" distL="0" distR="0" wp14:anchorId="2FC7921D" wp14:editId="163D35E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5761148" w14:textId="47297176" w:rsidR="002659C5" w:rsidRPr="00913892" w:rsidRDefault="002659C5" w:rsidP="00503EE6">
          <w:pPr>
            <w:pStyle w:val="ekvpagina"/>
          </w:pPr>
          <w:r w:rsidRPr="00913892">
            <w:t xml:space="preserve">© Ernst Klett Verlag GmbH, </w:t>
          </w:r>
          <w:r w:rsidR="00CF40E8">
            <w:t>Stuttgart 202</w:t>
          </w:r>
          <w:r w:rsidR="009F7F1B">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0BB88CB" w14:textId="6BAB3245" w:rsidR="002659C5" w:rsidRPr="00913892" w:rsidRDefault="00947DC8" w:rsidP="009F7F1B">
          <w:pPr>
            <w:pStyle w:val="ekvquelle"/>
          </w:pPr>
          <w:r>
            <w:t xml:space="preserve">Textquellen: </w:t>
          </w:r>
          <w:r w:rsidR="009F7F1B">
            <w:t xml:space="preserve">Gerhard </w:t>
          </w:r>
          <w:proofErr w:type="spellStart"/>
          <w:r w:rsidR="009F7F1B">
            <w:t>Ziener</w:t>
          </w:r>
          <w:proofErr w:type="spellEnd"/>
          <w:r w:rsidR="009F7F1B">
            <w:t xml:space="preserve"> (Autor)</w:t>
          </w:r>
        </w:p>
      </w:tc>
      <w:tc>
        <w:tcPr>
          <w:tcW w:w="813" w:type="dxa"/>
        </w:tcPr>
        <w:p w14:paraId="557B86D9" w14:textId="77777777" w:rsidR="002659C5" w:rsidRPr="00913892" w:rsidRDefault="002659C5" w:rsidP="00913892">
          <w:pPr>
            <w:pStyle w:val="ekvpagina"/>
          </w:pPr>
        </w:p>
      </w:tc>
    </w:tr>
  </w:tbl>
  <w:p w14:paraId="7FCDBC2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D067" w14:textId="77777777" w:rsidR="007252E3" w:rsidRDefault="007252E3" w:rsidP="003C599D">
      <w:pPr>
        <w:spacing w:line="240" w:lineRule="auto"/>
      </w:pPr>
      <w:r>
        <w:separator/>
      </w:r>
    </w:p>
  </w:footnote>
  <w:footnote w:type="continuationSeparator" w:id="0">
    <w:p w14:paraId="455505F0" w14:textId="77777777" w:rsidR="007252E3" w:rsidRDefault="007252E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6AFF105" w14:textId="77777777" w:rsidTr="00431E62">
      <w:trPr>
        <w:trHeight w:hRule="exact" w:val="510"/>
      </w:trPr>
      <w:tc>
        <w:tcPr>
          <w:tcW w:w="818" w:type="dxa"/>
          <w:tcBorders>
            <w:top w:val="nil"/>
            <w:bottom w:val="nil"/>
            <w:right w:val="nil"/>
          </w:tcBorders>
          <w:noWrap/>
          <w:vAlign w:val="bottom"/>
        </w:tcPr>
        <w:p w14:paraId="207CB6EB" w14:textId="77777777" w:rsidR="00901B13" w:rsidRPr="00AE65F6" w:rsidRDefault="00901B13" w:rsidP="00901B13"/>
      </w:tc>
      <w:tc>
        <w:tcPr>
          <w:tcW w:w="3856" w:type="dxa"/>
          <w:tcBorders>
            <w:top w:val="nil"/>
            <w:left w:val="nil"/>
            <w:bottom w:val="nil"/>
            <w:right w:val="nil"/>
          </w:tcBorders>
          <w:noWrap/>
          <w:vAlign w:val="bottom"/>
        </w:tcPr>
        <w:p w14:paraId="6B82197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91861C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76C87F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9A97CED" w14:textId="77777777" w:rsidR="00901B13" w:rsidRPr="007C1230" w:rsidRDefault="00901B13" w:rsidP="00901B13">
          <w:pPr>
            <w:pStyle w:val="ekvkvnummer"/>
          </w:pPr>
        </w:p>
      </w:tc>
      <w:tc>
        <w:tcPr>
          <w:tcW w:w="883" w:type="dxa"/>
          <w:tcBorders>
            <w:top w:val="nil"/>
            <w:left w:val="nil"/>
            <w:bottom w:val="nil"/>
          </w:tcBorders>
          <w:noWrap/>
          <w:vAlign w:val="bottom"/>
        </w:tcPr>
        <w:p w14:paraId="562A7AA5" w14:textId="77777777" w:rsidR="00901B13" w:rsidRPr="007636A0" w:rsidRDefault="00901B13" w:rsidP="00901B13">
          <w:pPr>
            <w:pStyle w:val="ekvkapitel"/>
            <w:rPr>
              <w:color w:val="FFFFFF" w:themeColor="background1"/>
            </w:rPr>
          </w:pPr>
        </w:p>
      </w:tc>
    </w:tr>
    <w:tr w:rsidR="00901B13" w:rsidRPr="00BF17F2" w14:paraId="05AFF6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6BE27E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80EAA82" w14:textId="77777777" w:rsidR="00901B13" w:rsidRPr="00BF17F2" w:rsidRDefault="00901B13" w:rsidP="00901B13">
          <w:pPr>
            <w:rPr>
              <w:color w:val="FFFFFF" w:themeColor="background1"/>
            </w:rPr>
          </w:pPr>
        </w:p>
      </w:tc>
    </w:tr>
  </w:tbl>
  <w:p w14:paraId="4AA0905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2E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40FB"/>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252E3"/>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AE4"/>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40E"/>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9F7F1B"/>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6177"/>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441A6"/>
  <w15:chartTrackingRefBased/>
  <w15:docId w15:val="{BCABF923-7B3A-42D1-B3A4-596C72268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1142</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2025-10-10T09:04:00Z</dcterms:created>
  <dcterms:modified xsi:type="dcterms:W3CDTF">2025-10-10T09:04:00Z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