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93B3" w14:textId="7C7D1620" w:rsidR="003633EB" w:rsidRDefault="006B2A08" w:rsidP="006B2A08">
      <w:pPr>
        <w:pStyle w:val="ekvue2arial"/>
      </w:pPr>
      <w:r>
        <w:t xml:space="preserve">Quiz: </w:t>
      </w:r>
      <w:r w:rsidR="003633EB">
        <w:t>Weihnachten damals – Ost trifft West</w:t>
      </w:r>
    </w:p>
    <w:p w14:paraId="0B221392" w14:textId="77777777" w:rsidR="003633EB" w:rsidRDefault="003633EB" w:rsidP="003633EB"/>
    <w:p w14:paraId="35557DD7" w14:textId="4A98416F" w:rsidR="003633EB" w:rsidRDefault="003633EB" w:rsidP="006B2A08">
      <w:pPr>
        <w:pStyle w:val="ekvaufzhlung"/>
      </w:pPr>
      <w:r>
        <w:t>1.</w:t>
      </w:r>
      <w:r w:rsidR="006B2A08">
        <w:tab/>
      </w:r>
      <w:r>
        <w:t xml:space="preserve">In der DDR gab es zur Weihnachtszeit ein beliebtes Kinderfernsehprogramm mit einem Märchenfilm, </w:t>
      </w:r>
      <w:r w:rsidR="008F186A">
        <w:br/>
      </w:r>
      <w:r>
        <w:t>der traditionell am Heiligabend lief. Welcher war es?</w:t>
      </w:r>
    </w:p>
    <w:p w14:paraId="42AF260D" w14:textId="77777777" w:rsidR="008F186A" w:rsidRDefault="008F186A" w:rsidP="008F186A">
      <w:pPr>
        <w:pStyle w:val="ekvgrundtexthalbe"/>
      </w:pPr>
    </w:p>
    <w:p w14:paraId="2BC9649E" w14:textId="264034DB" w:rsidR="003633EB" w:rsidRDefault="003633EB" w:rsidP="006B2A08">
      <w:pPr>
        <w:pStyle w:val="ekvaufzhlung1"/>
      </w:pPr>
      <w:r>
        <w:t>A)</w:t>
      </w:r>
      <w:r w:rsidR="006B2A08">
        <w:tab/>
      </w:r>
      <w:r>
        <w:t>Drei Haselnüsse für Aschenbrödel</w:t>
      </w:r>
    </w:p>
    <w:p w14:paraId="6825CE1F" w14:textId="79EE0FBC" w:rsidR="003633EB" w:rsidRDefault="003633EB" w:rsidP="006B2A08">
      <w:pPr>
        <w:pStyle w:val="ekvaufzhlung1"/>
      </w:pPr>
      <w:r>
        <w:t>B)</w:t>
      </w:r>
      <w:r w:rsidR="006B2A08">
        <w:tab/>
      </w:r>
      <w:r>
        <w:t>Der kleine Lord</w:t>
      </w:r>
    </w:p>
    <w:p w14:paraId="0D617B78" w14:textId="5569A908" w:rsidR="003633EB" w:rsidRDefault="003633EB" w:rsidP="006B2A08">
      <w:pPr>
        <w:pStyle w:val="ekvaufzhlung1"/>
      </w:pPr>
      <w:r>
        <w:t>C)</w:t>
      </w:r>
      <w:r w:rsidR="006B2A08" w:rsidRPr="006B2A08">
        <w:t xml:space="preserve"> </w:t>
      </w:r>
      <w:r w:rsidR="006B2A08">
        <w:tab/>
      </w:r>
      <w:r>
        <w:t>Sissi</w:t>
      </w:r>
    </w:p>
    <w:p w14:paraId="6FCA55E6" w14:textId="5D678E97" w:rsidR="003633EB" w:rsidRDefault="003633EB" w:rsidP="006B2A08">
      <w:pPr>
        <w:pStyle w:val="ekvaufzhlung1"/>
      </w:pPr>
      <w:r>
        <w:t>D)</w:t>
      </w:r>
      <w:r w:rsidR="006B2A08" w:rsidRPr="006B2A08">
        <w:t xml:space="preserve"> </w:t>
      </w:r>
      <w:r w:rsidR="006B2A08">
        <w:tab/>
      </w:r>
      <w:r>
        <w:t>Kevin – Allein zu Haus</w:t>
      </w:r>
    </w:p>
    <w:p w14:paraId="609846DA" w14:textId="77777777" w:rsidR="006B2A08" w:rsidRPr="006B2A08" w:rsidRDefault="006B2A08" w:rsidP="006B2A08"/>
    <w:p w14:paraId="189E9D01" w14:textId="41ACFE54" w:rsidR="003633EB" w:rsidRDefault="003633EB" w:rsidP="006B2A08">
      <w:pPr>
        <w:pStyle w:val="ekvaufzhlung"/>
      </w:pPr>
      <w:r>
        <w:t>2.</w:t>
      </w:r>
      <w:r w:rsidR="006B2A08">
        <w:tab/>
      </w:r>
      <w:r>
        <w:t>Welches Produkt war in der DDR ein begehrtes West-Geschenk zu Weihnachten?</w:t>
      </w:r>
    </w:p>
    <w:p w14:paraId="258F0318" w14:textId="77777777" w:rsidR="00D02F4D" w:rsidRDefault="00D02F4D" w:rsidP="00D02F4D">
      <w:pPr>
        <w:pStyle w:val="ekvgrundtexthalbe"/>
      </w:pPr>
    </w:p>
    <w:p w14:paraId="17F9DBB9" w14:textId="568E20D9" w:rsidR="003633EB" w:rsidRDefault="003633EB" w:rsidP="006B2A08">
      <w:pPr>
        <w:pStyle w:val="ekvaufzhlung1"/>
      </w:pPr>
      <w:r>
        <w:t>A)</w:t>
      </w:r>
      <w:r w:rsidR="006B2A08" w:rsidRPr="006B2A08">
        <w:t xml:space="preserve"> </w:t>
      </w:r>
      <w:r w:rsidR="006B2A08">
        <w:tab/>
      </w:r>
      <w:r>
        <w:t>Nylonstrümpfe</w:t>
      </w:r>
    </w:p>
    <w:p w14:paraId="676F1010" w14:textId="183C10C7" w:rsidR="003633EB" w:rsidRDefault="003633EB" w:rsidP="006B2A08">
      <w:pPr>
        <w:pStyle w:val="ekvaufzhlung1"/>
      </w:pPr>
      <w:r>
        <w:t>B)</w:t>
      </w:r>
      <w:r w:rsidR="006B2A08" w:rsidRPr="006B2A08">
        <w:t xml:space="preserve"> </w:t>
      </w:r>
      <w:r w:rsidR="006B2A08">
        <w:tab/>
      </w:r>
      <w:r>
        <w:t>Toffifee</w:t>
      </w:r>
    </w:p>
    <w:p w14:paraId="2AC81712" w14:textId="34BC7DA2" w:rsidR="003633EB" w:rsidRDefault="003633EB" w:rsidP="006B2A08">
      <w:pPr>
        <w:pStyle w:val="ekvaufzhlung1"/>
      </w:pPr>
      <w:r>
        <w:t>C)</w:t>
      </w:r>
      <w:r w:rsidR="006B2A08" w:rsidRPr="006B2A08">
        <w:t xml:space="preserve"> </w:t>
      </w:r>
      <w:r w:rsidR="006B2A08">
        <w:tab/>
      </w:r>
      <w:r>
        <w:t>LEGO</w:t>
      </w:r>
    </w:p>
    <w:p w14:paraId="5929DE89" w14:textId="1FA8A97B" w:rsidR="003633EB" w:rsidRDefault="003633EB" w:rsidP="006B2A08">
      <w:pPr>
        <w:pStyle w:val="ekvaufzhlung1"/>
      </w:pPr>
      <w:r>
        <w:t>D)</w:t>
      </w:r>
      <w:r w:rsidR="006B2A08" w:rsidRPr="006B2A08">
        <w:t xml:space="preserve"> </w:t>
      </w:r>
      <w:r w:rsidR="006B2A08">
        <w:tab/>
      </w:r>
      <w:r>
        <w:t>Persil</w:t>
      </w:r>
    </w:p>
    <w:p w14:paraId="055E5904" w14:textId="77777777" w:rsidR="006B2A08" w:rsidRPr="006B2A08" w:rsidRDefault="006B2A08" w:rsidP="006B2A08"/>
    <w:p w14:paraId="797805EF" w14:textId="204CE819" w:rsidR="003633EB" w:rsidRDefault="003633EB" w:rsidP="006B2A08">
      <w:pPr>
        <w:pStyle w:val="ekvaufzhlung"/>
      </w:pPr>
      <w:r>
        <w:t>3.</w:t>
      </w:r>
      <w:r w:rsidR="006B2A08">
        <w:tab/>
      </w:r>
      <w:r>
        <w:t xml:space="preserve">Welches Weihnachtslied wurde in beiden Teilen Deutschlands gleichermaßen gesungen, </w:t>
      </w:r>
      <w:r w:rsidR="00B609BF">
        <w:br/>
      </w:r>
      <w:r>
        <w:t>obwohl der Text ursprünglich aus Österreich stammt?</w:t>
      </w:r>
    </w:p>
    <w:p w14:paraId="2DADE579" w14:textId="77777777" w:rsidR="00D02F4D" w:rsidRDefault="00D02F4D" w:rsidP="00D02F4D">
      <w:pPr>
        <w:pStyle w:val="ekvgrundtexthalbe"/>
      </w:pPr>
    </w:p>
    <w:p w14:paraId="0C889092" w14:textId="7A767686" w:rsidR="003633EB" w:rsidRDefault="003633EB" w:rsidP="006B2A08">
      <w:pPr>
        <w:pStyle w:val="ekvaufzhlung1"/>
      </w:pPr>
      <w:r>
        <w:t>A)</w:t>
      </w:r>
      <w:r w:rsidR="006B2A08" w:rsidRPr="006B2A08">
        <w:t xml:space="preserve"> </w:t>
      </w:r>
      <w:r w:rsidR="006B2A08">
        <w:tab/>
      </w:r>
      <w:r>
        <w:t>O Tannenbaum</w:t>
      </w:r>
    </w:p>
    <w:p w14:paraId="6E1EF67F" w14:textId="04009BD6" w:rsidR="003633EB" w:rsidRDefault="003633EB" w:rsidP="006B2A08">
      <w:pPr>
        <w:pStyle w:val="ekvaufzhlung1"/>
      </w:pPr>
      <w:r>
        <w:t>B)</w:t>
      </w:r>
      <w:r w:rsidR="006B2A08" w:rsidRPr="006B2A08">
        <w:t xml:space="preserve"> </w:t>
      </w:r>
      <w:r w:rsidR="006B2A08">
        <w:tab/>
      </w:r>
      <w:r>
        <w:t>Leise rieselt der Schnee</w:t>
      </w:r>
    </w:p>
    <w:p w14:paraId="34E34E96" w14:textId="495E82FC" w:rsidR="003633EB" w:rsidRDefault="003633EB" w:rsidP="006B2A08">
      <w:pPr>
        <w:pStyle w:val="ekvaufzhlung1"/>
      </w:pPr>
      <w:r>
        <w:t>C)</w:t>
      </w:r>
      <w:r w:rsidR="006B2A08" w:rsidRPr="006B2A08">
        <w:t xml:space="preserve"> </w:t>
      </w:r>
      <w:r w:rsidR="006B2A08">
        <w:tab/>
      </w:r>
      <w:r>
        <w:t>Stille Nacht, heilige Nacht</w:t>
      </w:r>
    </w:p>
    <w:p w14:paraId="0F4AB26D" w14:textId="62AEA003" w:rsidR="003633EB" w:rsidRDefault="003633EB" w:rsidP="006B2A08">
      <w:pPr>
        <w:pStyle w:val="ekvaufzhlung1"/>
      </w:pPr>
      <w:r>
        <w:t>D)</w:t>
      </w:r>
      <w:r w:rsidR="006B2A08" w:rsidRPr="006B2A08">
        <w:t xml:space="preserve"> </w:t>
      </w:r>
      <w:r w:rsidR="006B2A08">
        <w:tab/>
      </w:r>
      <w:r>
        <w:t>Süßer die Glocken nie klingen</w:t>
      </w:r>
    </w:p>
    <w:p w14:paraId="42F02082" w14:textId="77777777" w:rsidR="006B2A08" w:rsidRPr="006B2A08" w:rsidRDefault="006B2A08" w:rsidP="006B2A08"/>
    <w:p w14:paraId="3B54B6CE" w14:textId="114A344A" w:rsidR="003633EB" w:rsidRDefault="003633EB" w:rsidP="006B2A08">
      <w:pPr>
        <w:pStyle w:val="ekvaufzhlung"/>
      </w:pPr>
      <w:r>
        <w:t>4.</w:t>
      </w:r>
      <w:r w:rsidR="006B2A08">
        <w:tab/>
      </w:r>
      <w:r>
        <w:t>In westdeutschen Wohnzimmern war in den 1970er- und 1980er-Jahren ein typisches Weihnachtssymbol aus Wachs zu finden – welches?</w:t>
      </w:r>
    </w:p>
    <w:p w14:paraId="251B0FE4" w14:textId="77777777" w:rsidR="00D02F4D" w:rsidRDefault="00D02F4D" w:rsidP="00D02F4D">
      <w:pPr>
        <w:pStyle w:val="ekvgrundtexthalbe"/>
      </w:pPr>
    </w:p>
    <w:p w14:paraId="3BF5CD29" w14:textId="034910ED" w:rsidR="003633EB" w:rsidRDefault="003633EB" w:rsidP="006B2A08">
      <w:pPr>
        <w:pStyle w:val="ekvaufzhlung1"/>
      </w:pPr>
      <w:r>
        <w:t>A)</w:t>
      </w:r>
      <w:r w:rsidR="006B2A08">
        <w:tab/>
      </w:r>
      <w:r>
        <w:t>Räuchermännchen</w:t>
      </w:r>
    </w:p>
    <w:p w14:paraId="5FCC6CF1" w14:textId="44088D22" w:rsidR="003633EB" w:rsidRDefault="003633EB" w:rsidP="006B2A08">
      <w:pPr>
        <w:pStyle w:val="ekvaufzhlung1"/>
      </w:pPr>
      <w:r>
        <w:t>B)</w:t>
      </w:r>
      <w:r w:rsidR="006B2A08">
        <w:tab/>
      </w:r>
      <w:r>
        <w:t>Schwibbogen</w:t>
      </w:r>
    </w:p>
    <w:p w14:paraId="407C4B98" w14:textId="29E9FC11" w:rsidR="003633EB" w:rsidRDefault="003633EB" w:rsidP="006B2A08">
      <w:pPr>
        <w:pStyle w:val="ekvaufzhlung1"/>
      </w:pPr>
      <w:r>
        <w:t>C)</w:t>
      </w:r>
      <w:r w:rsidR="006B2A08">
        <w:tab/>
      </w:r>
      <w:r w:rsidR="008F186A">
        <w:t>Engel</w:t>
      </w:r>
      <w:r>
        <w:t xml:space="preserve"> mit Glitzer</w:t>
      </w:r>
    </w:p>
    <w:p w14:paraId="7B6CCB39" w14:textId="569F5C59" w:rsidR="003633EB" w:rsidRDefault="003633EB" w:rsidP="006B2A08">
      <w:pPr>
        <w:pStyle w:val="ekvaufzhlung1"/>
      </w:pPr>
      <w:r>
        <w:t>D)</w:t>
      </w:r>
      <w:r w:rsidR="006B2A08">
        <w:tab/>
      </w:r>
      <w:r>
        <w:t xml:space="preserve">Adventsstern </w:t>
      </w:r>
    </w:p>
    <w:p w14:paraId="4065F70E" w14:textId="77777777" w:rsidR="006B2A08" w:rsidRPr="006B2A08" w:rsidRDefault="006B2A08" w:rsidP="006B2A08"/>
    <w:p w14:paraId="55758E0C" w14:textId="243C1BC2" w:rsidR="003633EB" w:rsidRDefault="003633EB" w:rsidP="006B2A08">
      <w:pPr>
        <w:pStyle w:val="ekvaufzhlung"/>
      </w:pPr>
      <w:r>
        <w:t>5.</w:t>
      </w:r>
      <w:r w:rsidR="006B2A08">
        <w:tab/>
      </w:r>
      <w:r>
        <w:t>Welches Spielzeugunternehmen aus dem Osten brachte viele Kinderaugen an Weihnachten zum Leuchten?</w:t>
      </w:r>
    </w:p>
    <w:p w14:paraId="42DA0729" w14:textId="77777777" w:rsidR="00D02F4D" w:rsidRDefault="00D02F4D" w:rsidP="00D02F4D">
      <w:pPr>
        <w:pStyle w:val="ekvgrundtexthalbe"/>
      </w:pPr>
    </w:p>
    <w:p w14:paraId="19D73B87" w14:textId="1A3D75B9" w:rsidR="003633EB" w:rsidRDefault="003633EB" w:rsidP="008D6971">
      <w:pPr>
        <w:pStyle w:val="ekvaufzhlung1"/>
      </w:pPr>
      <w:r>
        <w:t>A)</w:t>
      </w:r>
      <w:r w:rsidR="008D6971">
        <w:tab/>
      </w:r>
      <w:proofErr w:type="spellStart"/>
      <w:r>
        <w:t>Piko</w:t>
      </w:r>
      <w:proofErr w:type="spellEnd"/>
    </w:p>
    <w:p w14:paraId="7113635C" w14:textId="0907F138" w:rsidR="003633EB" w:rsidRDefault="003633EB" w:rsidP="008D6971">
      <w:pPr>
        <w:pStyle w:val="ekvaufzhlung1"/>
      </w:pPr>
      <w:r>
        <w:t>B)</w:t>
      </w:r>
      <w:r w:rsidR="008D6971">
        <w:tab/>
      </w:r>
      <w:r>
        <w:t>Märklin</w:t>
      </w:r>
    </w:p>
    <w:p w14:paraId="0FD7BEE7" w14:textId="557A48B2" w:rsidR="003633EB" w:rsidRDefault="003633EB" w:rsidP="008D6971">
      <w:pPr>
        <w:pStyle w:val="ekvaufzhlung1"/>
      </w:pPr>
      <w:r>
        <w:t>C)</w:t>
      </w:r>
      <w:r w:rsidR="008D6971">
        <w:tab/>
      </w:r>
      <w:r>
        <w:t>Playmobil</w:t>
      </w:r>
    </w:p>
    <w:p w14:paraId="62C36EC5" w14:textId="71FD82DF" w:rsidR="003633EB" w:rsidRDefault="003633EB" w:rsidP="008D6971">
      <w:pPr>
        <w:pStyle w:val="ekvaufzhlung1"/>
      </w:pPr>
      <w:r>
        <w:t>D)</w:t>
      </w:r>
      <w:r w:rsidR="008D6971">
        <w:tab/>
      </w:r>
      <w:r>
        <w:t>Matchbox</w:t>
      </w:r>
    </w:p>
    <w:p w14:paraId="12CC52B1" w14:textId="77777777" w:rsidR="006B2A08" w:rsidRPr="006B2A08" w:rsidRDefault="006B2A08" w:rsidP="006B2A08"/>
    <w:p w14:paraId="2BE5CA10" w14:textId="018C1230" w:rsidR="003633EB" w:rsidRDefault="003633EB" w:rsidP="008D6971">
      <w:pPr>
        <w:pStyle w:val="ekvaufzhlung"/>
      </w:pPr>
      <w:r>
        <w:t>6.</w:t>
      </w:r>
      <w:r w:rsidR="008D6971">
        <w:tab/>
      </w:r>
      <w:r>
        <w:t>In der DDR war es üblich, an Weihnachten Orangen oder Bananen zu verschenken. Warum?</w:t>
      </w:r>
    </w:p>
    <w:p w14:paraId="6D800119" w14:textId="77777777" w:rsidR="00D02F4D" w:rsidRDefault="00D02F4D" w:rsidP="00D02F4D">
      <w:pPr>
        <w:pStyle w:val="ekvgrundtexthalbe"/>
      </w:pPr>
    </w:p>
    <w:p w14:paraId="298597EA" w14:textId="41517847" w:rsidR="003633EB" w:rsidRDefault="003633EB" w:rsidP="00DF580F">
      <w:pPr>
        <w:pStyle w:val="ekvaufzhlung1"/>
      </w:pPr>
      <w:r>
        <w:t>A)</w:t>
      </w:r>
      <w:r w:rsidR="00DF580F">
        <w:tab/>
      </w:r>
      <w:r>
        <w:t>Sie galten als exotischer Luxusartikel</w:t>
      </w:r>
      <w:r w:rsidR="008F186A">
        <w:t>.</w:t>
      </w:r>
    </w:p>
    <w:p w14:paraId="0521A628" w14:textId="010439D5" w:rsidR="003633EB" w:rsidRDefault="003633EB" w:rsidP="00DF580F">
      <w:pPr>
        <w:pStyle w:val="ekvaufzhlung1"/>
      </w:pPr>
      <w:r>
        <w:t>B)</w:t>
      </w:r>
      <w:r w:rsidR="00DF580F">
        <w:tab/>
      </w:r>
      <w:r>
        <w:t>Sie sollten Glück bringen</w:t>
      </w:r>
      <w:r w:rsidR="008F186A">
        <w:t>.</w:t>
      </w:r>
    </w:p>
    <w:p w14:paraId="76EFFE35" w14:textId="1A2B4F10" w:rsidR="003633EB" w:rsidRDefault="003633EB" w:rsidP="00DF580F">
      <w:pPr>
        <w:pStyle w:val="ekvaufzhlung1"/>
      </w:pPr>
      <w:r>
        <w:t>C)</w:t>
      </w:r>
      <w:r w:rsidR="00DF580F">
        <w:tab/>
      </w:r>
      <w:r>
        <w:t>Sie wurden nur zu Weihnachten verkauft</w:t>
      </w:r>
      <w:r w:rsidR="008F186A">
        <w:t>.</w:t>
      </w:r>
    </w:p>
    <w:p w14:paraId="6FF82180" w14:textId="0A84D283" w:rsidR="003633EB" w:rsidRDefault="003633EB" w:rsidP="00DF580F">
      <w:pPr>
        <w:pStyle w:val="ekvaufzhlung1"/>
      </w:pPr>
      <w:r>
        <w:t>D)</w:t>
      </w:r>
      <w:r w:rsidR="00DF580F">
        <w:tab/>
      </w:r>
      <w:r>
        <w:t>Sie waren Teil der kirchlichen Tradition</w:t>
      </w:r>
      <w:r w:rsidR="008F186A">
        <w:t>.</w:t>
      </w:r>
    </w:p>
    <w:p w14:paraId="24CE6D6F" w14:textId="77777777" w:rsidR="006B2A08" w:rsidRPr="006B2A08" w:rsidRDefault="006B2A08" w:rsidP="006B2A08"/>
    <w:p w14:paraId="73630696" w14:textId="74467003" w:rsidR="003633EB" w:rsidRDefault="003633EB" w:rsidP="008D6971">
      <w:pPr>
        <w:pStyle w:val="ekvaufzhlung"/>
      </w:pPr>
      <w:r>
        <w:t>7.</w:t>
      </w:r>
      <w:r w:rsidR="008D6971">
        <w:tab/>
      </w:r>
      <w:r>
        <w:t>Welcher westdeutsche Weihnachtsklassiker aus dem Fernsehen wurde erst nach 1990 regelmäßig auch im Osten gezeigt?</w:t>
      </w:r>
    </w:p>
    <w:p w14:paraId="25DECD08" w14:textId="77777777" w:rsidR="00D02F4D" w:rsidRDefault="00D02F4D" w:rsidP="00D02F4D">
      <w:pPr>
        <w:pStyle w:val="ekvgrundtexthalbe"/>
      </w:pPr>
    </w:p>
    <w:p w14:paraId="3900A121" w14:textId="62B71CF5" w:rsidR="003633EB" w:rsidRDefault="003633EB" w:rsidP="005215E6">
      <w:pPr>
        <w:pStyle w:val="ekvaufzhlung1"/>
      </w:pPr>
      <w:r>
        <w:t>A)</w:t>
      </w:r>
      <w:r w:rsidR="005215E6">
        <w:tab/>
      </w:r>
      <w:r>
        <w:t xml:space="preserve">Dinner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One</w:t>
      </w:r>
      <w:proofErr w:type="spellEnd"/>
    </w:p>
    <w:p w14:paraId="6832338C" w14:textId="70EE77FA" w:rsidR="003633EB" w:rsidRDefault="003633EB" w:rsidP="005215E6">
      <w:pPr>
        <w:pStyle w:val="ekvaufzhlung1"/>
      </w:pPr>
      <w:r>
        <w:t>B)</w:t>
      </w:r>
      <w:r w:rsidR="005215E6">
        <w:tab/>
      </w:r>
      <w:r>
        <w:t>Loriot: Weihnachten bei Hoppenstedts</w:t>
      </w:r>
    </w:p>
    <w:p w14:paraId="68F0636A" w14:textId="77B11523" w:rsidR="003633EB" w:rsidRDefault="003633EB" w:rsidP="005215E6">
      <w:pPr>
        <w:pStyle w:val="ekvaufzhlung1"/>
      </w:pPr>
      <w:r>
        <w:t>C)</w:t>
      </w:r>
      <w:r w:rsidR="005215E6">
        <w:tab/>
      </w:r>
      <w:r>
        <w:t>Die Feuerzangenbowle</w:t>
      </w:r>
    </w:p>
    <w:p w14:paraId="6922C660" w14:textId="05E2BF77" w:rsidR="003633EB" w:rsidRDefault="003633EB" w:rsidP="005215E6">
      <w:pPr>
        <w:pStyle w:val="ekvaufzhlung1"/>
      </w:pPr>
      <w:r>
        <w:t>D)</w:t>
      </w:r>
      <w:r w:rsidR="005215E6">
        <w:tab/>
      </w:r>
      <w:r>
        <w:t xml:space="preserve">Dalli </w:t>
      </w:r>
      <w:proofErr w:type="spellStart"/>
      <w:r>
        <w:t>Dalli</w:t>
      </w:r>
      <w:proofErr w:type="spellEnd"/>
      <w:r>
        <w:t xml:space="preserve"> Weihnachtsgala</w:t>
      </w:r>
    </w:p>
    <w:p w14:paraId="57BEE0BB" w14:textId="77777777" w:rsidR="006B2A08" w:rsidRPr="006B2A08" w:rsidRDefault="006B2A08" w:rsidP="006B2A08"/>
    <w:p w14:paraId="76C022FA" w14:textId="4A94BFC9" w:rsidR="003633EB" w:rsidRDefault="003633EB" w:rsidP="008D6971">
      <w:pPr>
        <w:pStyle w:val="ekvaufzhlung"/>
      </w:pPr>
      <w:r>
        <w:lastRenderedPageBreak/>
        <w:t>8.</w:t>
      </w:r>
      <w:r w:rsidR="008D6971">
        <w:tab/>
      </w:r>
      <w:r>
        <w:t>In vielen ostdeutschen Familien kam und kommt auch heute noch der Weihnachtsmann persönlich vorbei. In Westdeutschland ist dagegen oft das Christkind zuständig. Woher kommt dieser Unterschied?</w:t>
      </w:r>
    </w:p>
    <w:p w14:paraId="2BB3A2DA" w14:textId="77777777" w:rsidR="00D02F4D" w:rsidRDefault="00D02F4D" w:rsidP="00D02F4D">
      <w:pPr>
        <w:pStyle w:val="ekvgrundtexthalbe"/>
      </w:pPr>
    </w:p>
    <w:p w14:paraId="440AD7EB" w14:textId="6F6C6034" w:rsidR="003633EB" w:rsidRDefault="003633EB" w:rsidP="008D6971">
      <w:pPr>
        <w:pStyle w:val="ekvaufzhlung1"/>
      </w:pPr>
      <w:r>
        <w:t>A)</w:t>
      </w:r>
      <w:r w:rsidR="008D6971">
        <w:tab/>
      </w:r>
      <w:r>
        <w:t>Der Weihnachtsmann galt im Osten als politisch neutraler</w:t>
      </w:r>
    </w:p>
    <w:p w14:paraId="6F0A1907" w14:textId="26D2FF94" w:rsidR="003633EB" w:rsidRDefault="003633EB" w:rsidP="008D6971">
      <w:pPr>
        <w:pStyle w:val="ekvaufzhlung1"/>
      </w:pPr>
      <w:r>
        <w:t>B)</w:t>
      </w:r>
      <w:r w:rsidR="008D6971">
        <w:tab/>
      </w:r>
      <w:r>
        <w:t>Das Christkind ist eine katholische Tradition</w:t>
      </w:r>
    </w:p>
    <w:p w14:paraId="716F0665" w14:textId="7B14E3BE" w:rsidR="003633EB" w:rsidRDefault="003633EB" w:rsidP="008D6971">
      <w:pPr>
        <w:pStyle w:val="ekvaufzhlung1"/>
      </w:pPr>
      <w:r>
        <w:t>C)</w:t>
      </w:r>
      <w:r w:rsidR="005215E6">
        <w:tab/>
      </w:r>
      <w:r>
        <w:t>Der Weihnachtsmann ist eine sowjetische Erfindung</w:t>
      </w:r>
    </w:p>
    <w:p w14:paraId="4B553D69" w14:textId="0A7ED0D3" w:rsidR="003633EB" w:rsidRDefault="003633EB" w:rsidP="008D6971">
      <w:pPr>
        <w:pStyle w:val="ekvaufzhlung1"/>
      </w:pPr>
      <w:r>
        <w:t>D)</w:t>
      </w:r>
      <w:r w:rsidR="005215E6">
        <w:tab/>
      </w:r>
      <w:r>
        <w:t>Im Westen war der Nikolaus verboten</w:t>
      </w:r>
    </w:p>
    <w:p w14:paraId="19678D63" w14:textId="77777777" w:rsidR="006B2A08" w:rsidRPr="006B2A08" w:rsidRDefault="006B2A08" w:rsidP="006B2A08"/>
    <w:p w14:paraId="738EAD3E" w14:textId="3A1EBEDC" w:rsidR="003633EB" w:rsidRDefault="003633EB" w:rsidP="008D6971">
      <w:pPr>
        <w:pStyle w:val="ekvaufzhlung"/>
      </w:pPr>
      <w:r>
        <w:t>9.</w:t>
      </w:r>
      <w:r w:rsidR="008D6971">
        <w:tab/>
      </w:r>
      <w:r>
        <w:t>Welches dieser Produkte war ein typisches West-Weihnachts</w:t>
      </w:r>
      <w:r w:rsidR="00B609BF">
        <w:t>geschenk</w:t>
      </w:r>
      <w:r>
        <w:t xml:space="preserve"> im Päckchen für Verwandte </w:t>
      </w:r>
      <w:r w:rsidR="00304530">
        <w:br/>
      </w:r>
      <w:r>
        <w:t>im Osten?</w:t>
      </w:r>
    </w:p>
    <w:p w14:paraId="07DFFA9E" w14:textId="77777777" w:rsidR="00D02F4D" w:rsidRDefault="00D02F4D" w:rsidP="00D02F4D">
      <w:pPr>
        <w:pStyle w:val="ekvgrundtexthalbe"/>
      </w:pPr>
    </w:p>
    <w:p w14:paraId="439910EB" w14:textId="257B57B1" w:rsidR="003633EB" w:rsidRDefault="003633EB" w:rsidP="008D6971">
      <w:pPr>
        <w:pStyle w:val="ekvaufzhlung1"/>
      </w:pPr>
      <w:r>
        <w:t>A)</w:t>
      </w:r>
      <w:r w:rsidR="008D6971">
        <w:tab/>
      </w:r>
      <w:r>
        <w:t>Filterkaffee</w:t>
      </w:r>
    </w:p>
    <w:p w14:paraId="622AE8B4" w14:textId="00EE5295" w:rsidR="003633EB" w:rsidRDefault="003633EB" w:rsidP="008D6971">
      <w:pPr>
        <w:pStyle w:val="ekvaufzhlung1"/>
      </w:pPr>
      <w:r>
        <w:t>B)</w:t>
      </w:r>
      <w:r w:rsidR="008D6971">
        <w:tab/>
      </w:r>
      <w:r>
        <w:t>Räucherkegel</w:t>
      </w:r>
    </w:p>
    <w:p w14:paraId="232E195C" w14:textId="05BDF6EB" w:rsidR="003633EB" w:rsidRDefault="003633EB" w:rsidP="008D6971">
      <w:pPr>
        <w:pStyle w:val="ekvaufzhlung1"/>
      </w:pPr>
      <w:r>
        <w:t>C)</w:t>
      </w:r>
      <w:r w:rsidR="008D6971">
        <w:tab/>
      </w:r>
      <w:r>
        <w:t>Holzengel aus dem Erzgebirge</w:t>
      </w:r>
    </w:p>
    <w:p w14:paraId="3A8F9B57" w14:textId="609A3B15" w:rsidR="003633EB" w:rsidRDefault="003633EB" w:rsidP="008D6971">
      <w:pPr>
        <w:pStyle w:val="ekvaufzhlung1"/>
      </w:pPr>
      <w:r>
        <w:t>D)</w:t>
      </w:r>
      <w:r w:rsidR="008D6971">
        <w:tab/>
      </w:r>
      <w:r>
        <w:t>Rotkäppchen-Sekt</w:t>
      </w:r>
    </w:p>
    <w:p w14:paraId="77AEAD13" w14:textId="77777777" w:rsidR="006B2A08" w:rsidRPr="006B2A08" w:rsidRDefault="006B2A08" w:rsidP="006B2A08"/>
    <w:p w14:paraId="6E8706AE" w14:textId="11231852" w:rsidR="003633EB" w:rsidRDefault="003633EB" w:rsidP="008D6971">
      <w:pPr>
        <w:pStyle w:val="ekvaufzhlung"/>
      </w:pPr>
      <w:r>
        <w:t>10.</w:t>
      </w:r>
      <w:r w:rsidR="008D6971">
        <w:tab/>
      </w:r>
      <w:r>
        <w:t>Welche Düfte weckten in beiden Teilen Deutschlands Weihnachtsstimmung – trotz unterschiedlicher Produkte?</w:t>
      </w:r>
    </w:p>
    <w:p w14:paraId="71096AE7" w14:textId="77777777" w:rsidR="00D02F4D" w:rsidRDefault="00D02F4D" w:rsidP="00D02F4D">
      <w:pPr>
        <w:pStyle w:val="ekvgrundtexthalbe"/>
      </w:pPr>
    </w:p>
    <w:p w14:paraId="4D183EA4" w14:textId="369E46A8" w:rsidR="003633EB" w:rsidRDefault="003633EB" w:rsidP="008D6971">
      <w:pPr>
        <w:pStyle w:val="ekvaufzhlung1"/>
      </w:pPr>
      <w:r>
        <w:t>A)</w:t>
      </w:r>
      <w:r w:rsidR="008D6971">
        <w:tab/>
      </w:r>
      <w:r>
        <w:t>Vanille und Zimt</w:t>
      </w:r>
    </w:p>
    <w:p w14:paraId="3627F61E" w14:textId="61B0A531" w:rsidR="003633EB" w:rsidRDefault="003633EB" w:rsidP="008D6971">
      <w:pPr>
        <w:pStyle w:val="ekvaufzhlung1"/>
      </w:pPr>
      <w:r>
        <w:t>B)</w:t>
      </w:r>
      <w:r w:rsidR="008D6971">
        <w:tab/>
      </w:r>
      <w:r>
        <w:t>Räucherkerzen und Apfelsinen</w:t>
      </w:r>
    </w:p>
    <w:p w14:paraId="36199CE3" w14:textId="2A4F1339" w:rsidR="003633EB" w:rsidRDefault="003633EB" w:rsidP="008D6971">
      <w:pPr>
        <w:pStyle w:val="ekvaufzhlung1"/>
      </w:pPr>
      <w:r>
        <w:t>C)</w:t>
      </w:r>
      <w:r w:rsidR="008D6971">
        <w:tab/>
      </w:r>
      <w:r>
        <w:t>Lebkuchen und Punsch</w:t>
      </w:r>
    </w:p>
    <w:p w14:paraId="0FA48EF4" w14:textId="64D92BA9" w:rsidR="003633EB" w:rsidRDefault="003633EB" w:rsidP="008D6971">
      <w:pPr>
        <w:pStyle w:val="ekvaufzhlung1"/>
      </w:pPr>
      <w:r>
        <w:t>D)</w:t>
      </w:r>
      <w:r w:rsidR="008D6971">
        <w:tab/>
      </w:r>
      <w:r>
        <w:t>Kiefernnadeln und Bratwurst</w:t>
      </w:r>
    </w:p>
    <w:p w14:paraId="4CD52EB5" w14:textId="37ED442F" w:rsidR="006B2A08" w:rsidRDefault="006B2A08" w:rsidP="006B2A08">
      <w:pPr>
        <w:pStyle w:val="ekvue2arial"/>
      </w:pPr>
      <w:r>
        <w:br w:type="column"/>
      </w:r>
      <w:r>
        <w:lastRenderedPageBreak/>
        <w:t>Quiz: Weihnachten damals – Ost trifft West – Lösung</w:t>
      </w:r>
    </w:p>
    <w:p w14:paraId="6C7B2F5F" w14:textId="296DBA3C" w:rsidR="006B2A08" w:rsidRDefault="006B2A08" w:rsidP="003633EB"/>
    <w:p w14:paraId="02F5B35C" w14:textId="77777777" w:rsidR="0041631E" w:rsidRDefault="0041631E" w:rsidP="0041631E">
      <w:pPr>
        <w:pStyle w:val="ekvaufzhlung"/>
      </w:pPr>
      <w:r>
        <w:t>1.</w:t>
      </w:r>
      <w:r>
        <w:tab/>
        <w:t xml:space="preserve">In der DDR gab es zur Weihnachtszeit ein beliebtes Kinderfernsehprogramm mit einem Märchenfilm, </w:t>
      </w:r>
      <w:r>
        <w:br/>
        <w:t>der traditionell am Heiligabend lief. Welcher war es?</w:t>
      </w:r>
    </w:p>
    <w:p w14:paraId="682D6820" w14:textId="77777777" w:rsidR="0041631E" w:rsidRDefault="0041631E" w:rsidP="0041631E">
      <w:pPr>
        <w:pStyle w:val="ekvgrundtexthalbe"/>
      </w:pPr>
    </w:p>
    <w:p w14:paraId="7502C341" w14:textId="6F2D2710" w:rsidR="003633EB" w:rsidRDefault="003633EB" w:rsidP="0041631E">
      <w:pPr>
        <w:pStyle w:val="ekvaufzhlung1"/>
        <w:numPr>
          <w:ilvl w:val="0"/>
          <w:numId w:val="1"/>
        </w:numPr>
      </w:pPr>
      <w:r>
        <w:t>Drei Haselnüsse für Aschenbrödel</w:t>
      </w:r>
    </w:p>
    <w:p w14:paraId="32085E0C" w14:textId="77777777" w:rsidR="00576E09" w:rsidRDefault="00576E09" w:rsidP="00576E09">
      <w:pPr>
        <w:pStyle w:val="ekvgrundtexthalbe"/>
      </w:pPr>
    </w:p>
    <w:p w14:paraId="06097B6B" w14:textId="5DEF6672" w:rsidR="003633EB" w:rsidRDefault="00576E09" w:rsidP="00576E09">
      <w:pPr>
        <w:pStyle w:val="ekvaufzhlung1"/>
      </w:pPr>
      <w:r>
        <w:tab/>
      </w:r>
      <w:r w:rsidR="003633EB">
        <w:t xml:space="preserve">Der tschechisch-deutsche Märchenfilm (1973) war in der DDR ein Klassiker. </w:t>
      </w:r>
      <w:r w:rsidR="00C16430">
        <w:br/>
      </w:r>
      <w:r w:rsidR="003633EB">
        <w:t>Heute gehört er in ganz Deutschland zum Pflichtprogramm.</w:t>
      </w:r>
    </w:p>
    <w:p w14:paraId="2794258F" w14:textId="77777777" w:rsidR="006B2A08" w:rsidRPr="006B2A08" w:rsidRDefault="006B2A08" w:rsidP="006B2A08"/>
    <w:p w14:paraId="1F189E9F" w14:textId="77777777" w:rsidR="0041631E" w:rsidRDefault="0041631E" w:rsidP="0041631E">
      <w:pPr>
        <w:pStyle w:val="ekvaufzhlung"/>
      </w:pPr>
      <w:r>
        <w:t>2.</w:t>
      </w:r>
      <w:r>
        <w:tab/>
        <w:t>Welches Produkt war in der DDR ein begehrtes West-Geschenk zu Weihnachten?</w:t>
      </w:r>
    </w:p>
    <w:p w14:paraId="28C8098E" w14:textId="77777777" w:rsidR="00576E09" w:rsidRDefault="00576E09" w:rsidP="00576E09">
      <w:pPr>
        <w:pStyle w:val="ekvgrundtexthalbe"/>
      </w:pPr>
    </w:p>
    <w:p w14:paraId="06D536F3" w14:textId="371EEDCD" w:rsidR="003633EB" w:rsidRDefault="003633EB" w:rsidP="00576E09">
      <w:pPr>
        <w:pStyle w:val="ekvaufzhlung1"/>
        <w:numPr>
          <w:ilvl w:val="0"/>
          <w:numId w:val="1"/>
        </w:numPr>
      </w:pPr>
      <w:r>
        <w:t>LEGO</w:t>
      </w:r>
    </w:p>
    <w:p w14:paraId="76BC769A" w14:textId="77777777" w:rsidR="00576E09" w:rsidRDefault="00576E09" w:rsidP="00576E09">
      <w:pPr>
        <w:pStyle w:val="ekvgrundtexthalbe"/>
      </w:pPr>
    </w:p>
    <w:p w14:paraId="3CA9B23D" w14:textId="59CA1124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>West-Spielzeug war kaum erhältlich</w:t>
      </w:r>
      <w:r w:rsidR="00B609BF">
        <w:t xml:space="preserve">. </w:t>
      </w:r>
      <w:r w:rsidR="003633EB">
        <w:t>LEGO, Playmobil oder Matchbox waren echte Highlights unter dem Weihnachtsbaum, wenn sie per Westpaket kamen.</w:t>
      </w:r>
    </w:p>
    <w:p w14:paraId="43FD27D6" w14:textId="77777777" w:rsidR="006B2A08" w:rsidRPr="006B2A08" w:rsidRDefault="006B2A08" w:rsidP="006B2A08"/>
    <w:p w14:paraId="133F60A6" w14:textId="77777777" w:rsidR="0041631E" w:rsidRDefault="0041631E" w:rsidP="0041631E">
      <w:pPr>
        <w:pStyle w:val="ekvaufzhlung"/>
      </w:pPr>
      <w:r>
        <w:t>3.</w:t>
      </w:r>
      <w:r>
        <w:tab/>
        <w:t>Welches Weihnachtslied wurde in beiden Teilen Deutschlands gleichermaßen gesungen, obwohl der Text ursprünglich aus Österreich stammt?</w:t>
      </w:r>
    </w:p>
    <w:p w14:paraId="21DA0BB9" w14:textId="77777777" w:rsidR="00576E09" w:rsidRDefault="00576E09" w:rsidP="00576E09">
      <w:pPr>
        <w:pStyle w:val="ekvgrundtexthalbe"/>
      </w:pPr>
    </w:p>
    <w:p w14:paraId="4963E49E" w14:textId="7442B873" w:rsidR="003633EB" w:rsidRDefault="003633EB" w:rsidP="00576E09">
      <w:pPr>
        <w:pStyle w:val="ekvaufzhlung1"/>
        <w:numPr>
          <w:ilvl w:val="0"/>
          <w:numId w:val="1"/>
        </w:numPr>
      </w:pPr>
      <w:r>
        <w:t>Stille Nacht, heilige Nacht</w:t>
      </w:r>
    </w:p>
    <w:p w14:paraId="39C27657" w14:textId="77777777" w:rsidR="00576E09" w:rsidRDefault="00576E09" w:rsidP="00576E09">
      <w:pPr>
        <w:pStyle w:val="ekvgrundtexthalbe"/>
      </w:pPr>
    </w:p>
    <w:p w14:paraId="1846667B" w14:textId="33FD605F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>Das Lied entstand 1818 in Oberndorf bei Salzburg und verbindet bis heute alle deutschsprachigen Länder zur Weihnachtszeit.</w:t>
      </w:r>
    </w:p>
    <w:p w14:paraId="51741A4B" w14:textId="77777777" w:rsidR="006B2A08" w:rsidRPr="006B2A08" w:rsidRDefault="006B2A08" w:rsidP="006B2A08"/>
    <w:p w14:paraId="10AA3A6D" w14:textId="77777777" w:rsidR="0041631E" w:rsidRDefault="0041631E" w:rsidP="0041631E">
      <w:pPr>
        <w:pStyle w:val="ekvaufzhlung"/>
      </w:pPr>
      <w:r>
        <w:t>4.</w:t>
      </w:r>
      <w:r>
        <w:tab/>
        <w:t>In westdeutschen Wohnzimmern war in den 1970er- und 1980er-Jahren ein typisches Weihnachtssymbol aus Wachs zu finden – welches?</w:t>
      </w:r>
    </w:p>
    <w:p w14:paraId="1BE428BB" w14:textId="77777777" w:rsidR="00576E09" w:rsidRDefault="00576E09" w:rsidP="00576E09">
      <w:pPr>
        <w:pStyle w:val="ekvgrundtexthalbe"/>
      </w:pPr>
    </w:p>
    <w:p w14:paraId="57DEB3FC" w14:textId="40EB69CE" w:rsidR="00576E09" w:rsidRDefault="00576E09" w:rsidP="00576E09">
      <w:pPr>
        <w:pStyle w:val="ekvaufzhlung1"/>
        <w:numPr>
          <w:ilvl w:val="0"/>
          <w:numId w:val="1"/>
        </w:numPr>
      </w:pPr>
      <w:r>
        <w:t>Engel mit Glitzer</w:t>
      </w:r>
    </w:p>
    <w:p w14:paraId="4AA89866" w14:textId="77777777" w:rsidR="00576E09" w:rsidRDefault="00576E09" w:rsidP="00576E09">
      <w:pPr>
        <w:pStyle w:val="ekvgrundtexthalbe"/>
      </w:pPr>
    </w:p>
    <w:p w14:paraId="60D887D9" w14:textId="3DE15DA7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>Diese Dekorationen waren im Westen sehr beliebt, während im Osten meist handgeschnitzte Holzfiguren aus dem Erzgebirge dominierten.</w:t>
      </w:r>
    </w:p>
    <w:p w14:paraId="3BCBAE1D" w14:textId="77777777" w:rsidR="006B2A08" w:rsidRPr="006B2A08" w:rsidRDefault="006B2A08" w:rsidP="006B2A08"/>
    <w:p w14:paraId="65416983" w14:textId="77777777" w:rsidR="0041631E" w:rsidRDefault="0041631E" w:rsidP="0041631E">
      <w:pPr>
        <w:pStyle w:val="ekvaufzhlung"/>
      </w:pPr>
      <w:r>
        <w:t>5.</w:t>
      </w:r>
      <w:r>
        <w:tab/>
        <w:t>Welches Spielzeugunternehmen aus dem Osten brachte viele Kinderaugen an Weihnachten zum Leuchten?</w:t>
      </w:r>
    </w:p>
    <w:p w14:paraId="617BBA4A" w14:textId="77777777" w:rsidR="00576E09" w:rsidRDefault="00576E09" w:rsidP="00576E09">
      <w:pPr>
        <w:pStyle w:val="ekvgrundtexthalbe"/>
      </w:pPr>
    </w:p>
    <w:p w14:paraId="6C8CCEF3" w14:textId="02234965" w:rsidR="003633EB" w:rsidRDefault="003633EB" w:rsidP="00576E09">
      <w:pPr>
        <w:pStyle w:val="ekvaufzhlung1"/>
        <w:numPr>
          <w:ilvl w:val="0"/>
          <w:numId w:val="2"/>
        </w:numPr>
      </w:pPr>
      <w:proofErr w:type="spellStart"/>
      <w:r>
        <w:t>Piko</w:t>
      </w:r>
      <w:proofErr w:type="spellEnd"/>
    </w:p>
    <w:p w14:paraId="40331116" w14:textId="77777777" w:rsidR="00576E09" w:rsidRDefault="00576E09" w:rsidP="00576E09">
      <w:pPr>
        <w:pStyle w:val="ekvgrundtexthalbe"/>
      </w:pPr>
    </w:p>
    <w:p w14:paraId="70EC2354" w14:textId="7302F14C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 xml:space="preserve">Piko-Eisenbahnen aus Sonneberg (Thüringen) waren in der DDR ein Traum vieler Kinder und </w:t>
      </w:r>
      <w:r w:rsidR="00304530">
        <w:br/>
      </w:r>
      <w:r w:rsidR="003633EB">
        <w:t>sind heute noch Sammlerstücke.</w:t>
      </w:r>
    </w:p>
    <w:p w14:paraId="5E4B3904" w14:textId="77777777" w:rsidR="006B2A08" w:rsidRPr="006B2A08" w:rsidRDefault="006B2A08" w:rsidP="006B2A08"/>
    <w:p w14:paraId="001C069B" w14:textId="77777777" w:rsidR="0041631E" w:rsidRDefault="0041631E" w:rsidP="0041631E">
      <w:pPr>
        <w:pStyle w:val="ekvaufzhlung"/>
      </w:pPr>
      <w:r>
        <w:t>6.</w:t>
      </w:r>
      <w:r>
        <w:tab/>
        <w:t>In der DDR war es üblich, an Weihnachten Orangen oder Bananen zu verschenken. Warum?</w:t>
      </w:r>
    </w:p>
    <w:p w14:paraId="1EF124C6" w14:textId="77777777" w:rsidR="00576E09" w:rsidRDefault="00576E09" w:rsidP="00576E09">
      <w:pPr>
        <w:pStyle w:val="ekvgrundtexthalbe"/>
      </w:pPr>
    </w:p>
    <w:p w14:paraId="60256AC7" w14:textId="07CFA78E" w:rsidR="003633EB" w:rsidRDefault="003633EB" w:rsidP="00576E09">
      <w:pPr>
        <w:pStyle w:val="ekvaufzhlung1"/>
        <w:numPr>
          <w:ilvl w:val="0"/>
          <w:numId w:val="3"/>
        </w:numPr>
      </w:pPr>
      <w:r>
        <w:t>Sie galten als exotischer Luxusartikel</w:t>
      </w:r>
    </w:p>
    <w:p w14:paraId="7ECFDFF5" w14:textId="77777777" w:rsidR="00576E09" w:rsidRDefault="00576E09" w:rsidP="00576E09">
      <w:pPr>
        <w:pStyle w:val="ekvgrundtexthalbe"/>
      </w:pPr>
    </w:p>
    <w:p w14:paraId="167E37E0" w14:textId="210FA121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>Südfrüchte waren Mangelware und wurden oft nur zur Weihnachtszeit angeboten</w:t>
      </w:r>
      <w:r w:rsidR="00304530">
        <w:t>. W</w:t>
      </w:r>
      <w:r w:rsidR="003633EB">
        <w:t>er sie bekam, fühlte sich richtig beschenkt.</w:t>
      </w:r>
    </w:p>
    <w:p w14:paraId="4BB06A63" w14:textId="77777777" w:rsidR="006B2A08" w:rsidRPr="006B2A08" w:rsidRDefault="006B2A08" w:rsidP="006B2A08"/>
    <w:p w14:paraId="1AECCCD4" w14:textId="77777777" w:rsidR="0041631E" w:rsidRDefault="0041631E" w:rsidP="0041631E">
      <w:pPr>
        <w:pStyle w:val="ekvaufzhlung"/>
      </w:pPr>
      <w:r>
        <w:t>7.</w:t>
      </w:r>
      <w:r>
        <w:tab/>
        <w:t>Welcher westdeutsche Weihnachtsklassiker aus dem Fernsehen wurde erst nach 1990 regelmäßig auch im Osten gezeigt?</w:t>
      </w:r>
    </w:p>
    <w:p w14:paraId="72C0817C" w14:textId="77777777" w:rsidR="00576E09" w:rsidRDefault="00576E09" w:rsidP="00576E09">
      <w:pPr>
        <w:pStyle w:val="ekvgrundtexthalbe"/>
      </w:pPr>
    </w:p>
    <w:p w14:paraId="25756CA1" w14:textId="61AA8416" w:rsidR="003633EB" w:rsidRDefault="003633EB" w:rsidP="00576E09">
      <w:pPr>
        <w:pStyle w:val="ekvaufzhlung1"/>
        <w:numPr>
          <w:ilvl w:val="0"/>
          <w:numId w:val="3"/>
        </w:numPr>
      </w:pPr>
      <w:r>
        <w:t>Loriot: Weihnachten bei Hoppenstedts</w:t>
      </w:r>
    </w:p>
    <w:p w14:paraId="22924D41" w14:textId="77777777" w:rsidR="00576E09" w:rsidRDefault="00576E09" w:rsidP="00576E09">
      <w:pPr>
        <w:pStyle w:val="ekvgrundtexthalbe"/>
      </w:pPr>
    </w:p>
    <w:p w14:paraId="24D51B6E" w14:textId="31A818E7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>Die legendäre Satire lief im Westen seit 1978, im Osten aber erst nach der Wende</w:t>
      </w:r>
      <w:r w:rsidR="00304530">
        <w:t xml:space="preserve">. </w:t>
      </w:r>
      <w:r w:rsidR="00304530">
        <w:br/>
        <w:t>H</w:t>
      </w:r>
      <w:r w:rsidR="003633EB">
        <w:t>eute Kult für alle Generationen.</w:t>
      </w:r>
    </w:p>
    <w:p w14:paraId="0BFE7A88" w14:textId="065A706D" w:rsidR="0041631E" w:rsidRDefault="00304530" w:rsidP="00304530">
      <w:pPr>
        <w:pStyle w:val="ekvaufzhlung"/>
      </w:pPr>
      <w:r>
        <w:br w:type="column"/>
      </w:r>
      <w:r w:rsidR="0041631E">
        <w:lastRenderedPageBreak/>
        <w:t>8.</w:t>
      </w:r>
      <w:r w:rsidR="0041631E">
        <w:tab/>
        <w:t>In vielen ostdeutschen Familien kam und kommt auch heute noch der Weihnachtsmann persönlich vorbei. In Westdeutschland ist dagegen oft das Christkind zuständig. Woher kommt dieser Unterschied?</w:t>
      </w:r>
    </w:p>
    <w:p w14:paraId="086A760A" w14:textId="77777777" w:rsidR="00576E09" w:rsidRDefault="00576E09" w:rsidP="00576E09">
      <w:pPr>
        <w:pStyle w:val="ekvgrundtexthalbe"/>
      </w:pPr>
    </w:p>
    <w:p w14:paraId="38007273" w14:textId="6AEF6B3E" w:rsidR="003633EB" w:rsidRDefault="003633EB" w:rsidP="00576E09">
      <w:pPr>
        <w:pStyle w:val="ekvaufzhlung1"/>
        <w:numPr>
          <w:ilvl w:val="0"/>
          <w:numId w:val="3"/>
        </w:numPr>
      </w:pPr>
      <w:r>
        <w:t>Das Christkind war eine katholische Tradition</w:t>
      </w:r>
    </w:p>
    <w:p w14:paraId="54A577BD" w14:textId="77777777" w:rsidR="00576E09" w:rsidRDefault="00576E09" w:rsidP="00576E09">
      <w:pPr>
        <w:pStyle w:val="ekvgrundtexthalbe"/>
      </w:pPr>
    </w:p>
    <w:p w14:paraId="04336FCF" w14:textId="2D2F6825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 xml:space="preserve">Im protestantisch geprägten Osten war der Weihnachtsmann </w:t>
      </w:r>
      <w:r w:rsidR="00304530">
        <w:t>als Geschenkebringer</w:t>
      </w:r>
      <w:r w:rsidR="00304530">
        <w:t xml:space="preserve"> </w:t>
      </w:r>
      <w:r w:rsidR="003633EB">
        <w:t xml:space="preserve">verbreiteter, </w:t>
      </w:r>
      <w:r w:rsidR="00304530">
        <w:br/>
      </w:r>
      <w:r w:rsidR="003633EB">
        <w:t>im katholischen Süden und Westen dagegen das Christkind.</w:t>
      </w:r>
    </w:p>
    <w:p w14:paraId="1BCABF7E" w14:textId="77777777" w:rsidR="006B2A08" w:rsidRPr="006B2A08" w:rsidRDefault="006B2A08" w:rsidP="006B2A08"/>
    <w:p w14:paraId="17F97A36" w14:textId="0EBB14EF" w:rsidR="00576E09" w:rsidRDefault="00576E09" w:rsidP="00576E09">
      <w:pPr>
        <w:pStyle w:val="ekvaufzhlung"/>
      </w:pPr>
      <w:r>
        <w:t>9.</w:t>
      </w:r>
      <w:r>
        <w:tab/>
        <w:t>Welches dieser Produkte war ein typisches West-Weihnachts</w:t>
      </w:r>
      <w:r w:rsidR="00B609BF">
        <w:t>geschenk</w:t>
      </w:r>
      <w:r>
        <w:t xml:space="preserve"> im Päckchen für Verwandte </w:t>
      </w:r>
      <w:r w:rsidR="00304530">
        <w:br/>
      </w:r>
      <w:r>
        <w:t>im Osten?</w:t>
      </w:r>
    </w:p>
    <w:p w14:paraId="18FF0DB0" w14:textId="77777777" w:rsidR="00576E09" w:rsidRDefault="00576E09" w:rsidP="00576E09">
      <w:pPr>
        <w:pStyle w:val="ekvgrundtexthalbe"/>
      </w:pPr>
    </w:p>
    <w:p w14:paraId="06360EE8" w14:textId="18FD6E0D" w:rsidR="003633EB" w:rsidRDefault="003633EB" w:rsidP="00576E09">
      <w:pPr>
        <w:pStyle w:val="ekvaufzhlung1"/>
        <w:numPr>
          <w:ilvl w:val="0"/>
          <w:numId w:val="4"/>
        </w:numPr>
      </w:pPr>
      <w:r>
        <w:t>Filterkaffee</w:t>
      </w:r>
    </w:p>
    <w:p w14:paraId="33FA00CC" w14:textId="77777777" w:rsidR="00576E09" w:rsidRDefault="00576E09" w:rsidP="00576E09">
      <w:pPr>
        <w:pStyle w:val="ekvgrundtexthalbe"/>
      </w:pPr>
    </w:p>
    <w:p w14:paraId="62E68DD5" w14:textId="280F426A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>Kaffee war ein knappes Gut in der DDR</w:t>
      </w:r>
      <w:r w:rsidR="00304530">
        <w:t>. W</w:t>
      </w:r>
      <w:r w:rsidR="003633EB">
        <w:t>estkaffee (Jacobs, Eduscho, Tchibo) war deshalb ein echter Schatz im Paket.</w:t>
      </w:r>
    </w:p>
    <w:p w14:paraId="4587FD90" w14:textId="77777777" w:rsidR="006B2A08" w:rsidRPr="006B2A08" w:rsidRDefault="006B2A08" w:rsidP="006B2A08"/>
    <w:p w14:paraId="75E1EE12" w14:textId="77777777" w:rsidR="00576E09" w:rsidRDefault="00576E09" w:rsidP="00576E09">
      <w:pPr>
        <w:pStyle w:val="ekvaufzhlung"/>
      </w:pPr>
      <w:r>
        <w:t>10.</w:t>
      </w:r>
      <w:r>
        <w:tab/>
        <w:t>Welche Düfte weckten in beiden Teilen Deutschlands Weihnachtsstimmung – trotz unterschiedlicher Produkte?</w:t>
      </w:r>
    </w:p>
    <w:p w14:paraId="2C910803" w14:textId="77777777" w:rsidR="00576E09" w:rsidRDefault="00576E09" w:rsidP="00576E09">
      <w:pPr>
        <w:pStyle w:val="ekvgrundtexthalbe"/>
      </w:pPr>
    </w:p>
    <w:p w14:paraId="559FE097" w14:textId="519EE00F" w:rsidR="003633EB" w:rsidRDefault="003633EB" w:rsidP="00576E09">
      <w:pPr>
        <w:pStyle w:val="ekvaufzhlung1"/>
        <w:numPr>
          <w:ilvl w:val="0"/>
          <w:numId w:val="4"/>
        </w:numPr>
      </w:pPr>
      <w:r>
        <w:t>Räucherkerzen und Apfelsinen</w:t>
      </w:r>
    </w:p>
    <w:p w14:paraId="06FA7673" w14:textId="77777777" w:rsidR="00576E09" w:rsidRDefault="00576E09" w:rsidP="00576E09">
      <w:pPr>
        <w:pStyle w:val="ekvgrundtexthalbe"/>
      </w:pPr>
    </w:p>
    <w:p w14:paraId="7177EF72" w14:textId="1F3478A3" w:rsidR="003633EB" w:rsidRDefault="00576E09" w:rsidP="00576E09">
      <w:pPr>
        <w:pStyle w:val="ekvaufzhlung1"/>
      </w:pPr>
      <w:r>
        <w:rPr>
          <w:rFonts w:ascii="Segoe UI Emoji" w:hAnsi="Segoe UI Emoji" w:cs="Segoe UI Emoji"/>
        </w:rPr>
        <w:tab/>
      </w:r>
      <w:r w:rsidR="003633EB">
        <w:t>Im Osten dufteten die berühmten Räuchermännchen aus dem Erzgebirge, im Westen lagen oft Orangen auf dem Tisch</w:t>
      </w:r>
      <w:r w:rsidR="00304530">
        <w:t>. B</w:t>
      </w:r>
      <w:r w:rsidR="003633EB">
        <w:t>eide Düfte sind typisch „Weihnachten“.</w:t>
      </w:r>
    </w:p>
    <w:p w14:paraId="4DC183C4" w14:textId="77777777" w:rsidR="006B2A08" w:rsidRPr="006B2A08" w:rsidRDefault="006B2A08" w:rsidP="006B2A08"/>
    <w:p w14:paraId="7A428B78" w14:textId="77777777" w:rsidR="006B2A08" w:rsidRDefault="006B2A08" w:rsidP="003633EB">
      <w:pPr>
        <w:rPr>
          <w:rFonts w:ascii="Segoe UI Emoji" w:hAnsi="Segoe UI Emoji" w:cs="Segoe UI Emoji"/>
        </w:rPr>
      </w:pPr>
    </w:p>
    <w:p w14:paraId="6063406B" w14:textId="40FA3249" w:rsidR="003633EB" w:rsidRDefault="003633EB" w:rsidP="00304530">
      <w:pPr>
        <w:pStyle w:val="ekvue3arial"/>
      </w:pPr>
      <w:r>
        <w:t>Ergebniswertung (zum Spaß):</w:t>
      </w:r>
    </w:p>
    <w:p w14:paraId="5AAB391D" w14:textId="72FD32D8" w:rsidR="003633EB" w:rsidRDefault="00304530" w:rsidP="00304530">
      <w:pPr>
        <w:pStyle w:val="ekvaufzhlung"/>
      </w:pPr>
      <w:r>
        <w:t>–</w:t>
      </w:r>
      <w:r>
        <w:tab/>
      </w:r>
      <w:r w:rsidR="003633EB">
        <w:t>8–10 Richtige:</w:t>
      </w:r>
      <w:r>
        <w:t xml:space="preserve"> </w:t>
      </w:r>
      <w:r w:rsidR="003633EB">
        <w:t xml:space="preserve">Weihnachtsprofi mit Ost-West-Erfahrung </w:t>
      </w:r>
    </w:p>
    <w:p w14:paraId="75BAEB1E" w14:textId="13EC8EE5" w:rsidR="003633EB" w:rsidRDefault="00304530" w:rsidP="00304530">
      <w:pPr>
        <w:pStyle w:val="ekvaufzhlung"/>
      </w:pPr>
      <w:r>
        <w:t>–</w:t>
      </w:r>
      <w:r>
        <w:tab/>
      </w:r>
      <w:r w:rsidR="003633EB">
        <w:t xml:space="preserve">5–7 Richtige: Nostalgiker mit solider Festtagskenntnis </w:t>
      </w:r>
    </w:p>
    <w:p w14:paraId="1EDAD915" w14:textId="7F41347F" w:rsidR="003633EB" w:rsidRDefault="00304530" w:rsidP="00304530">
      <w:pPr>
        <w:pStyle w:val="ekvaufzhlung"/>
      </w:pPr>
      <w:r>
        <w:t>–</w:t>
      </w:r>
      <w:r>
        <w:tab/>
      </w:r>
      <w:r w:rsidR="003633EB">
        <w:t>0–4 Richtige: Du hast Nachholbedarf</w:t>
      </w:r>
      <w:r>
        <w:t>. A</w:t>
      </w:r>
      <w:r w:rsidR="003633EB">
        <w:t>b vor den Fernseher mit „Drei Haselnüsse für Aschenbrödel“</w:t>
      </w:r>
      <w:r>
        <w:t>.</w:t>
      </w:r>
      <w:r w:rsidR="003633EB">
        <w:t xml:space="preserve"> </w:t>
      </w:r>
    </w:p>
    <w:p w14:paraId="6DCD456F" w14:textId="77777777" w:rsidR="003B6313" w:rsidRPr="000E200F" w:rsidRDefault="003B6313" w:rsidP="000E200F"/>
    <w:sectPr w:rsidR="003B6313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083F" w14:textId="77777777" w:rsidR="00047681" w:rsidRDefault="00047681" w:rsidP="003C599D">
      <w:pPr>
        <w:spacing w:line="240" w:lineRule="auto"/>
      </w:pPr>
      <w:r>
        <w:separator/>
      </w:r>
    </w:p>
  </w:endnote>
  <w:endnote w:type="continuationSeparator" w:id="0">
    <w:p w14:paraId="5A509C34" w14:textId="77777777" w:rsidR="00047681" w:rsidRDefault="0004768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09AA747" w14:textId="77777777" w:rsidTr="00503EE6">
      <w:trPr>
        <w:trHeight w:hRule="exact" w:val="680"/>
      </w:trPr>
      <w:tc>
        <w:tcPr>
          <w:tcW w:w="864" w:type="dxa"/>
          <w:noWrap/>
        </w:tcPr>
        <w:p w14:paraId="06530303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A004D0D" wp14:editId="3898BD6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9A72E95" w14:textId="2A1875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D02F4D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FC43697" w14:textId="076E9C7E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156F0EE2" w14:textId="77777777" w:rsidR="002659C5" w:rsidRPr="00913892" w:rsidRDefault="002659C5" w:rsidP="00913892">
          <w:pPr>
            <w:pStyle w:val="ekvpagina"/>
          </w:pPr>
        </w:p>
      </w:tc>
    </w:tr>
  </w:tbl>
  <w:p w14:paraId="28102AF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AC06" w14:textId="77777777" w:rsidR="00047681" w:rsidRDefault="00047681" w:rsidP="003C599D">
      <w:pPr>
        <w:spacing w:line="240" w:lineRule="auto"/>
      </w:pPr>
      <w:r>
        <w:separator/>
      </w:r>
    </w:p>
  </w:footnote>
  <w:footnote w:type="continuationSeparator" w:id="0">
    <w:p w14:paraId="168533E1" w14:textId="77777777" w:rsidR="00047681" w:rsidRDefault="0004768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032C7E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96489D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089A6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183C1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C5C33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DF65F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457325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200D2B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72C181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1A56AD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4A1504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312E6"/>
    <w:multiLevelType w:val="hybridMultilevel"/>
    <w:tmpl w:val="62048890"/>
    <w:lvl w:ilvl="0" w:tplc="844CDD7C">
      <w:start w:val="1"/>
      <w:numFmt w:val="upp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354673B0"/>
    <w:multiLevelType w:val="hybridMultilevel"/>
    <w:tmpl w:val="4BA8C6C0"/>
    <w:lvl w:ilvl="0" w:tplc="E5021426">
      <w:start w:val="1"/>
      <w:numFmt w:val="upp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4C3A098D"/>
    <w:multiLevelType w:val="hybridMultilevel"/>
    <w:tmpl w:val="3772960A"/>
    <w:lvl w:ilvl="0" w:tplc="289EB71C">
      <w:start w:val="1"/>
      <w:numFmt w:val="upp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6FF421EF"/>
    <w:multiLevelType w:val="hybridMultilevel"/>
    <w:tmpl w:val="C8AC0B66"/>
    <w:lvl w:ilvl="0" w:tplc="83B88DF0">
      <w:start w:val="1"/>
      <w:numFmt w:val="upp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184320952">
    <w:abstractNumId w:val="3"/>
  </w:num>
  <w:num w:numId="2" w16cid:durableId="1980694555">
    <w:abstractNumId w:val="0"/>
  </w:num>
  <w:num w:numId="3" w16cid:durableId="1484934232">
    <w:abstractNumId w:val="2"/>
  </w:num>
  <w:num w:numId="4" w16cid:durableId="777870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E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47681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530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33EB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1631E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5E6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76E09"/>
    <w:rsid w:val="00583FC8"/>
    <w:rsid w:val="00584F88"/>
    <w:rsid w:val="005859EB"/>
    <w:rsid w:val="00587CF5"/>
    <w:rsid w:val="00587DF4"/>
    <w:rsid w:val="00597E2F"/>
    <w:rsid w:val="005A0EC6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A08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6971"/>
    <w:rsid w:val="008D7FDC"/>
    <w:rsid w:val="008E4B7A"/>
    <w:rsid w:val="008E6248"/>
    <w:rsid w:val="008F186A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455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9BF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76DC"/>
    <w:rsid w:val="00C1643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2F4D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580F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7E4DA"/>
  <w15:chartTrackingRefBased/>
  <w15:docId w15:val="{BDFF54F6-58A0-4AD9-A248-2F11094C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B2A08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in76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2025-11-10T14:47:00Z</dcterms:created>
  <dcterms:modified xsi:type="dcterms:W3CDTF">2025-11-12T08:47:00Z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