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
  <Relationship Id="rId3" Type="http://schemas.openxmlformats.org/officeDocument/2006/relationships/extended-properties" Target="docProps/app.xml"/>
  <Relationship Id="rId2" Type="http://schemas.openxmlformats.org/package/2006/relationships/metadata/core-properties" Target="docProps/core.xml"/>
  <Relationship Id="rId1" Type="http://schemas.openxmlformats.org/officeDocument/2006/relationships/officeDocument" Target="word/document.xml"/>
  <Relationship Id="rId4" Type="http://schemas.openxmlformats.org/officeDocument/2006/relationships/custom-properties" Target="docProps/custom.xml"/>
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16sdtfl w16du wp14">
  <w:body>
    <w:p w14:paraId="2D602E2E" w14:textId="5CE7D771" w:rsidR="00A07A47" w:rsidRDefault="00A07A47" w:rsidP="00A07A47">
      <w:pPr>
        <w:pStyle w:val="ekvue2arial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C2E416E" wp14:editId="46178811">
                <wp:simplePos x="0" y="0"/>
                <wp:positionH relativeFrom="margin">
                  <wp:posOffset>-121285</wp:posOffset>
                </wp:positionH>
                <wp:positionV relativeFrom="paragraph">
                  <wp:posOffset>38418</wp:posOffset>
                </wp:positionV>
                <wp:extent cx="174171" cy="174171"/>
                <wp:effectExtent l="19050" t="38100" r="35560" b="35560"/>
                <wp:wrapNone/>
                <wp:docPr id="462050637" name="Stern: 5 Zacken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4171" cy="174171"/>
                        </a:xfrm>
                        <a:prstGeom prst="star5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2E0F3A" id="Stern: 5 Zacken 3" o:spid="_x0000_s1026" style="position:absolute;margin-left:-9.55pt;margin-top:3.05pt;width:13.7pt;height:13.7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coordsize="174171,1741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" path="m,66527r66528,1l87086,r20557,66528l174171,66527r-53822,41116l140907,174171,87086,133054,33264,174171,53822,107643,,66527xe" filled="f" strokecolor="black [3213]" strokeweight="1pt">
                <v:stroke joinstyle="miter"/>
                <v:path arrowok="t" o:connecttype="custom" o:connectlocs="0,66527;66528,66528;87086,0;107643,66528;174171,66527;120349,107643;140907,174171;87086,133054;33264,174171;53822,107643;0,66527" o:connectangles="0,0,0,0,0,0,0,0,0,0,0"/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8266CF5" wp14:editId="2998ED1A">
                <wp:simplePos x="0" y="0"/>
                <wp:positionH relativeFrom="margin">
                  <wp:posOffset>-180975</wp:posOffset>
                </wp:positionH>
                <wp:positionV relativeFrom="paragraph">
                  <wp:posOffset>-283845</wp:posOffset>
                </wp:positionV>
                <wp:extent cx="236220" cy="236220"/>
                <wp:effectExtent l="19050" t="38100" r="30480" b="30480"/>
                <wp:wrapNone/>
                <wp:docPr id="1078789536" name="Stern: 5 Zacken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6220" cy="236220"/>
                        </a:xfrm>
                        <a:prstGeom prst="star5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9A43D0" id="Stern: 5 Zacken 4" o:spid="_x0000_s1026" style="position:absolute;margin-left:-14.25pt;margin-top:-22.35pt;width:18.6pt;height:18.6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coordsize="236220,2362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" path="m,90228r90229,l118110,r27881,90228l236220,90228r-72997,55763l191106,236219,118110,180455,45114,236219,72997,145991,,90228xe" filled="f" strokecolor="black [3213]" strokeweight="1pt">
                <v:stroke joinstyle="miter"/>
                <v:path arrowok="t" o:connecttype="custom" o:connectlocs="0,90228;90229,90228;118110,0;145991,90228;236220,90228;163223,145991;191106,236219;118110,180455;45114,236219;72997,145991;0,90228" o:connectangles="0,0,0,0,0,0,0,0,0,0,0"/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D6054A7" wp14:editId="348FEE84">
                <wp:simplePos x="0" y="0"/>
                <wp:positionH relativeFrom="column">
                  <wp:posOffset>163195</wp:posOffset>
                </wp:positionH>
                <wp:positionV relativeFrom="paragraph">
                  <wp:posOffset>-187960</wp:posOffset>
                </wp:positionV>
                <wp:extent cx="146957" cy="146957"/>
                <wp:effectExtent l="19050" t="38100" r="43815" b="43815"/>
                <wp:wrapNone/>
                <wp:docPr id="1035473261" name="Stern: 5 Zacken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6957" cy="146957"/>
                        </a:xfrm>
                        <a:prstGeom prst="star5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D028F9" id="Stern: 5 Zacken 4" o:spid="_x0000_s1026" style="position:absolute;margin-left:12.85pt;margin-top:-14.8pt;width:11.55pt;height:11.5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46957,1469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" path="m,56132r56133,1l73479,,90824,56133r56133,-1l101544,90824r17347,56133l73479,112264,28066,146957,45413,90824,,56132xe" filled="f" strokecolor="black [3213]" strokeweight="1pt">
                <v:stroke joinstyle="miter"/>
                <v:path arrowok="t" o:connecttype="custom" o:connectlocs="0,56132;56133,56133;73479,0;90824,56133;146957,56132;101544,90824;118891,146957;73479,112264;28066,146957;45413,90824;0,56132" o:connectangles="0,0,0,0,0,0,0,0,0,0,0"/>
              </v:shape>
            </w:pict>
          </mc:Fallback>
        </mc:AlternateContent>
      </w:r>
      <w:r>
        <w:t xml:space="preserve">   </w:t>
      </w:r>
      <w:r w:rsidRPr="00382289">
        <w:t>Weihnachtsr</w:t>
      </w:r>
      <w:r>
        <w:t xml:space="preserve">ätsel – </w:t>
      </w:r>
      <w:proofErr w:type="spellStart"/>
      <w:r w:rsidRPr="00382289">
        <w:t>Suchsel</w:t>
      </w:r>
      <w:proofErr w:type="spellEnd"/>
    </w:p>
    <w:p w14:paraId="47A115C7" w14:textId="77777777" w:rsidR="00A07A47" w:rsidRPr="00382289" w:rsidRDefault="00A07A47" w:rsidP="00A07A47">
      <w:pPr>
        <w:pStyle w:val="ekvue2arial"/>
      </w:pPr>
    </w:p>
    <w:tbl>
      <w:tblPr>
        <w:tblStyle w:val="Tabellenraster"/>
        <w:tblW w:w="8626" w:type="dxa"/>
        <w:tblLook w:val="04A0" w:firstRow="1" w:lastRow="0" w:firstColumn="1" w:lastColumn="0" w:noHBand="0" w:noVBand="1"/>
      </w:tblPr>
      <w:tblGrid>
        <w:gridCol w:w="464"/>
        <w:gridCol w:w="455"/>
        <w:gridCol w:w="463"/>
        <w:gridCol w:w="455"/>
        <w:gridCol w:w="463"/>
        <w:gridCol w:w="455"/>
        <w:gridCol w:w="463"/>
        <w:gridCol w:w="463"/>
        <w:gridCol w:w="428"/>
        <w:gridCol w:w="463"/>
        <w:gridCol w:w="455"/>
        <w:gridCol w:w="428"/>
        <w:gridCol w:w="463"/>
        <w:gridCol w:w="428"/>
        <w:gridCol w:w="463"/>
        <w:gridCol w:w="428"/>
        <w:gridCol w:w="463"/>
        <w:gridCol w:w="463"/>
        <w:gridCol w:w="463"/>
      </w:tblGrid>
      <w:tr w:rsidR="00A07A47" w:rsidRPr="00684C59" w14:paraId="63B4FE8E" w14:textId="77777777" w:rsidTr="00A07A47">
        <w:trPr>
          <w:trHeight w:val="397"/>
        </w:trPr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D86410" w14:textId="77777777" w:rsidR="00A07A47" w:rsidRPr="007B097F" w:rsidRDefault="00A07A47" w:rsidP="001661A7">
            <w:pPr>
              <w:jc w:val="center"/>
            </w:pPr>
            <w:r w:rsidRPr="007B097F">
              <w:t>T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83B358" w14:textId="77777777" w:rsidR="00A07A47" w:rsidRPr="007B097F" w:rsidRDefault="00A07A47" w:rsidP="001661A7">
            <w:pPr>
              <w:jc w:val="center"/>
            </w:pPr>
            <w:r w:rsidRPr="007B097F">
              <w:t>P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8428A3" w14:textId="77777777" w:rsidR="00A07A47" w:rsidRPr="007B097F" w:rsidRDefault="00A07A47" w:rsidP="001661A7">
            <w:pPr>
              <w:jc w:val="center"/>
            </w:pPr>
            <w:r w:rsidRPr="007B097F">
              <w:t>E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17BDBF" w14:textId="77777777" w:rsidR="00A07A47" w:rsidRPr="007B097F" w:rsidRDefault="00A07A47" w:rsidP="001661A7">
            <w:pPr>
              <w:jc w:val="center"/>
            </w:pPr>
            <w:r w:rsidRPr="007B097F">
              <w:t>N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D71BA2" w14:textId="77777777" w:rsidR="00A07A47" w:rsidRPr="007B097F" w:rsidRDefault="00A07A47" w:rsidP="001661A7">
            <w:pPr>
              <w:jc w:val="center"/>
            </w:pPr>
            <w:r w:rsidRPr="007B097F">
              <w:t>W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4BE821" w14:textId="77777777" w:rsidR="00A07A47" w:rsidRPr="007B097F" w:rsidRDefault="00A07A47" w:rsidP="001661A7">
            <w:pPr>
              <w:jc w:val="center"/>
            </w:pPr>
            <w:r w:rsidRPr="007B097F">
              <w:t>R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14D809" w14:textId="77777777" w:rsidR="00A07A47" w:rsidRPr="007B097F" w:rsidRDefault="00A07A47" w:rsidP="001661A7">
            <w:pPr>
              <w:jc w:val="center"/>
            </w:pPr>
            <w:r w:rsidRPr="007B097F">
              <w:t>I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B0A4E4" w14:textId="77777777" w:rsidR="00A07A47" w:rsidRPr="007B097F" w:rsidRDefault="00A07A47" w:rsidP="001661A7">
            <w:pPr>
              <w:jc w:val="center"/>
            </w:pPr>
            <w:r w:rsidRPr="007B097F">
              <w:t>D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B2990B" w14:textId="77777777" w:rsidR="00A07A47" w:rsidRPr="007B097F" w:rsidRDefault="00A07A47" w:rsidP="001661A7">
            <w:pPr>
              <w:jc w:val="center"/>
            </w:pPr>
            <w:r w:rsidRPr="007B097F">
              <w:t>B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A60926" w14:textId="1583BD9F" w:rsidR="00A07A47" w:rsidRPr="007B097F" w:rsidRDefault="00A07A47" w:rsidP="001661A7">
            <w:pPr>
              <w:jc w:val="center"/>
            </w:pPr>
            <w:r w:rsidRPr="007B097F">
              <w:t>A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B9BB98" w14:textId="77777777" w:rsidR="00A07A47" w:rsidRPr="007B097F" w:rsidRDefault="00A07A47" w:rsidP="001661A7">
            <w:pPr>
              <w:jc w:val="center"/>
            </w:pPr>
            <w:r w:rsidRPr="007B097F">
              <w:t>O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5E5FF3" w14:textId="77777777" w:rsidR="00A07A47" w:rsidRPr="007B097F" w:rsidRDefault="00A07A47" w:rsidP="001661A7">
            <w:pPr>
              <w:jc w:val="center"/>
            </w:pPr>
            <w:r w:rsidRPr="007B097F">
              <w:t>C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93F425" w14:textId="77777777" w:rsidR="00A07A47" w:rsidRPr="007B097F" w:rsidRDefault="00A07A47" w:rsidP="001661A7">
            <w:pPr>
              <w:jc w:val="center"/>
            </w:pPr>
            <w:r w:rsidRPr="007B097F">
              <w:t>H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0A2DD9" w14:textId="77777777" w:rsidR="00A07A47" w:rsidRPr="007B097F" w:rsidRDefault="00A07A47" w:rsidP="001661A7">
            <w:pPr>
              <w:jc w:val="center"/>
              <w:rPr>
                <w:color w:val="000000" w:themeColor="text1"/>
              </w:rPr>
            </w:pPr>
            <w:r w:rsidRPr="007B097F">
              <w:rPr>
                <w:color w:val="000000" w:themeColor="text1"/>
              </w:rPr>
              <w:t>N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8DA1CB" w14:textId="77777777" w:rsidR="00A07A47" w:rsidRPr="007B097F" w:rsidRDefault="00A07A47" w:rsidP="001661A7">
            <w:pPr>
              <w:jc w:val="center"/>
              <w:rPr>
                <w:color w:val="000000" w:themeColor="text1"/>
              </w:rPr>
            </w:pPr>
            <w:r w:rsidRPr="007B097F">
              <w:rPr>
                <w:color w:val="000000" w:themeColor="text1"/>
              </w:rPr>
              <w:t>M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84B8EC" w14:textId="77777777" w:rsidR="00A07A47" w:rsidRPr="007B097F" w:rsidRDefault="00A07A47" w:rsidP="001661A7">
            <w:pPr>
              <w:jc w:val="center"/>
            </w:pPr>
            <w:r w:rsidRPr="007B097F">
              <w:t>F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B6F6D9" w14:textId="77777777" w:rsidR="00A07A47" w:rsidRPr="007B097F" w:rsidRDefault="00A07A47" w:rsidP="001661A7">
            <w:pPr>
              <w:jc w:val="center"/>
            </w:pPr>
            <w:r w:rsidRPr="007B097F">
              <w:t>G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28B6C1" w14:textId="77777777" w:rsidR="00A07A47" w:rsidRPr="007B097F" w:rsidRDefault="00A07A47" w:rsidP="001661A7">
            <w:pPr>
              <w:jc w:val="center"/>
            </w:pPr>
            <w:r w:rsidRPr="007B097F">
              <w:t>P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F7CE5F" w14:textId="77777777" w:rsidR="00A07A47" w:rsidRPr="007B097F" w:rsidRDefault="00A07A47" w:rsidP="001661A7">
            <w:pPr>
              <w:jc w:val="center"/>
            </w:pPr>
            <w:r w:rsidRPr="007B097F">
              <w:t>G</w:t>
            </w:r>
          </w:p>
        </w:tc>
      </w:tr>
      <w:tr w:rsidR="00A07A47" w:rsidRPr="00684C59" w14:paraId="2B917211" w14:textId="77777777" w:rsidTr="00A07A47">
        <w:trPr>
          <w:trHeight w:val="397"/>
        </w:trPr>
        <w:tc>
          <w:tcPr>
            <w:tcW w:w="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968AF1" w14:textId="77777777" w:rsidR="00A07A47" w:rsidRPr="007B097F" w:rsidRDefault="00A07A47" w:rsidP="001661A7">
            <w:pPr>
              <w:jc w:val="center"/>
            </w:pPr>
            <w:r w:rsidRPr="007B097F">
              <w:t>U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5D14F7" w14:textId="77777777" w:rsidR="00A07A47" w:rsidRPr="007B097F" w:rsidRDefault="00A07A47" w:rsidP="001661A7">
            <w:pPr>
              <w:jc w:val="center"/>
            </w:pPr>
            <w:r w:rsidRPr="007B097F">
              <w:t>H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FA4AA1" w14:textId="77777777" w:rsidR="00A07A47" w:rsidRPr="007B097F" w:rsidRDefault="00A07A47" w:rsidP="001661A7">
            <w:pPr>
              <w:jc w:val="center"/>
            </w:pPr>
            <w:r w:rsidRPr="007B097F">
              <w:t>I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0DE8EA" w14:textId="77777777" w:rsidR="00A07A47" w:rsidRPr="007B097F" w:rsidRDefault="00A07A47" w:rsidP="001661A7">
            <w:pPr>
              <w:jc w:val="center"/>
            </w:pPr>
            <w:r w:rsidRPr="007B097F">
              <w:t>E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AD3E76" w14:textId="77777777" w:rsidR="00A07A47" w:rsidRPr="007B097F" w:rsidRDefault="00A07A47" w:rsidP="001661A7">
            <w:pPr>
              <w:jc w:val="center"/>
            </w:pPr>
            <w:r w:rsidRPr="007B097F">
              <w:t>T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420C76" w14:textId="77777777" w:rsidR="00A07A47" w:rsidRPr="007B097F" w:rsidRDefault="00A07A47" w:rsidP="001661A7">
            <w:pPr>
              <w:jc w:val="center"/>
            </w:pPr>
            <w:r w:rsidRPr="007B097F">
              <w:t>H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E4CB4E" w14:textId="77777777" w:rsidR="00A07A47" w:rsidRPr="007B097F" w:rsidRDefault="00A07A47" w:rsidP="001661A7">
            <w:pPr>
              <w:jc w:val="center"/>
            </w:pPr>
            <w:r w:rsidRPr="007B097F">
              <w:t>C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585145" w14:textId="77777777" w:rsidR="00A07A47" w:rsidRPr="007B097F" w:rsidRDefault="00A07A47" w:rsidP="001661A7">
            <w:pPr>
              <w:jc w:val="center"/>
            </w:pPr>
            <w:r w:rsidRPr="007B097F">
              <w:t>A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32870E" w14:textId="77777777" w:rsidR="00A07A47" w:rsidRPr="007B097F" w:rsidRDefault="00A07A47" w:rsidP="001661A7">
            <w:pPr>
              <w:jc w:val="center"/>
            </w:pPr>
            <w:r w:rsidRPr="007B097F">
              <w:t>B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73E666" w14:textId="77777777" w:rsidR="00A07A47" w:rsidRPr="007B097F" w:rsidRDefault="00A07A47" w:rsidP="001661A7">
            <w:pPr>
              <w:jc w:val="center"/>
            </w:pPr>
            <w:r w:rsidRPr="007B097F">
              <w:t>E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5ABE62" w14:textId="77777777" w:rsidR="00A07A47" w:rsidRPr="007B097F" w:rsidRDefault="00A07A47" w:rsidP="001661A7">
            <w:pPr>
              <w:jc w:val="center"/>
            </w:pPr>
            <w:r w:rsidRPr="007B097F">
              <w:t>L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467B95" w14:textId="77777777" w:rsidR="00A07A47" w:rsidRPr="007B097F" w:rsidRDefault="00A07A47" w:rsidP="001661A7">
            <w:pPr>
              <w:jc w:val="center"/>
            </w:pPr>
            <w:r w:rsidRPr="007B097F">
              <w:t>A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FFF5FE" w14:textId="77777777" w:rsidR="00A07A47" w:rsidRPr="007B097F" w:rsidRDefault="00A07A47" w:rsidP="001661A7">
            <w:pPr>
              <w:jc w:val="center"/>
            </w:pPr>
            <w:r w:rsidRPr="007B097F">
              <w:t>P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8CFC92" w14:textId="77777777" w:rsidR="00A07A47" w:rsidRPr="007B097F" w:rsidRDefault="00A07A47" w:rsidP="001661A7">
            <w:pPr>
              <w:jc w:val="center"/>
            </w:pPr>
            <w:r w:rsidRPr="007B097F">
              <w:t>T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C24B13" w14:textId="77777777" w:rsidR="00A07A47" w:rsidRPr="007B097F" w:rsidRDefault="00A07A47" w:rsidP="001661A7">
            <w:pPr>
              <w:jc w:val="center"/>
            </w:pPr>
            <w:r w:rsidRPr="007B097F">
              <w:t>J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C6F02B" w14:textId="77777777" w:rsidR="00A07A47" w:rsidRPr="007B097F" w:rsidRDefault="00A07A47" w:rsidP="001661A7">
            <w:pPr>
              <w:jc w:val="center"/>
            </w:pPr>
            <w:r w:rsidRPr="007B097F">
              <w:t>I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F87A6A" w14:textId="77777777" w:rsidR="00A07A47" w:rsidRPr="007B097F" w:rsidRDefault="00A07A47" w:rsidP="001661A7">
            <w:pPr>
              <w:jc w:val="center"/>
            </w:pPr>
            <w:r w:rsidRPr="007B097F">
              <w:t>W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7CF159" w14:textId="77777777" w:rsidR="00A07A47" w:rsidRPr="007B097F" w:rsidRDefault="00A07A47" w:rsidP="001661A7">
            <w:pPr>
              <w:jc w:val="center"/>
            </w:pPr>
            <w:r w:rsidRPr="007B097F">
              <w:t>L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43D00E" w14:textId="77777777" w:rsidR="00A07A47" w:rsidRPr="007B097F" w:rsidRDefault="00A07A47" w:rsidP="001661A7">
            <w:pPr>
              <w:jc w:val="center"/>
            </w:pPr>
            <w:r w:rsidRPr="007B097F">
              <w:t>M</w:t>
            </w:r>
          </w:p>
        </w:tc>
      </w:tr>
      <w:tr w:rsidR="00A07A47" w:rsidRPr="00684C59" w14:paraId="5FEEFED7" w14:textId="77777777" w:rsidTr="00A07A47">
        <w:trPr>
          <w:trHeight w:val="397"/>
        </w:trPr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D1CCDF" w14:textId="77777777" w:rsidR="00A07A47" w:rsidRPr="007B097F" w:rsidRDefault="00A07A47" w:rsidP="001661A7">
            <w:pPr>
              <w:jc w:val="center"/>
            </w:pPr>
            <w:r w:rsidRPr="007B097F">
              <w:t>H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AD408E" w14:textId="77777777" w:rsidR="00A07A47" w:rsidRPr="007B097F" w:rsidRDefault="00A07A47" w:rsidP="001661A7">
            <w:pPr>
              <w:jc w:val="center"/>
            </w:pPr>
            <w:r w:rsidRPr="007B097F">
              <w:t>K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92749A" w14:textId="77777777" w:rsidR="00A07A47" w:rsidRPr="007B097F" w:rsidRDefault="00A07A47" w:rsidP="001661A7">
            <w:pPr>
              <w:jc w:val="center"/>
            </w:pPr>
            <w:r w:rsidRPr="007B097F">
              <w:t>T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904329" w14:textId="77777777" w:rsidR="00A07A47" w:rsidRPr="007B097F" w:rsidRDefault="00A07A47" w:rsidP="001661A7">
            <w:pPr>
              <w:jc w:val="center"/>
            </w:pPr>
            <w:r w:rsidRPr="007B097F">
              <w:t>Z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6D689E" w14:textId="77777777" w:rsidR="00A07A47" w:rsidRPr="007B097F" w:rsidRDefault="00A07A47" w:rsidP="001661A7">
            <w:pPr>
              <w:jc w:val="center"/>
            </w:pPr>
            <w:r>
              <w:t>U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533E74" w14:textId="77777777" w:rsidR="00A07A47" w:rsidRPr="007B097F" w:rsidRDefault="00A07A47" w:rsidP="001661A7">
            <w:pPr>
              <w:jc w:val="center"/>
            </w:pPr>
            <w:r w:rsidRPr="007B097F">
              <w:t>K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8FC5CE" w14:textId="77777777" w:rsidR="00A07A47" w:rsidRPr="007B097F" w:rsidRDefault="00A07A47" w:rsidP="001661A7">
            <w:pPr>
              <w:jc w:val="center"/>
            </w:pPr>
            <w:r w:rsidRPr="007B097F">
              <w:t>E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A42542" w14:textId="77777777" w:rsidR="00A07A47" w:rsidRPr="007B097F" w:rsidRDefault="00A07A47" w:rsidP="001661A7">
            <w:pPr>
              <w:jc w:val="center"/>
            </w:pPr>
            <w:r w:rsidRPr="007B097F">
              <w:t>N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36425E" w14:textId="77777777" w:rsidR="00A07A47" w:rsidRPr="007B097F" w:rsidRDefault="00A07A47" w:rsidP="001661A7">
            <w:pPr>
              <w:jc w:val="center"/>
            </w:pPr>
            <w:r w:rsidRPr="007B097F">
              <w:t>G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9D17D8" w14:textId="77777777" w:rsidR="00A07A47" w:rsidRPr="007B097F" w:rsidRDefault="00A07A47" w:rsidP="001661A7">
            <w:pPr>
              <w:jc w:val="center"/>
            </w:pPr>
            <w:r w:rsidRPr="007B097F">
              <w:t>G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A89183" w14:textId="77777777" w:rsidR="00A07A47" w:rsidRPr="007B097F" w:rsidRDefault="00A07A47" w:rsidP="001661A7">
            <w:pPr>
              <w:jc w:val="center"/>
            </w:pPr>
            <w:r w:rsidRPr="007B097F">
              <w:t>E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E31279" w14:textId="77777777" w:rsidR="00A07A47" w:rsidRPr="007B097F" w:rsidRDefault="00A07A47" w:rsidP="001661A7">
            <w:pPr>
              <w:jc w:val="center"/>
            </w:pPr>
            <w:r w:rsidRPr="007B097F">
              <w:t>Z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489B87" w14:textId="77777777" w:rsidR="00A07A47" w:rsidRPr="007B097F" w:rsidRDefault="00A07A47" w:rsidP="001661A7">
            <w:pPr>
              <w:jc w:val="center"/>
            </w:pPr>
            <w:r w:rsidRPr="007B097F">
              <w:t>W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834F47" w14:textId="77777777" w:rsidR="00A07A47" w:rsidRPr="007B097F" w:rsidRDefault="00A07A47" w:rsidP="001661A7">
            <w:pPr>
              <w:jc w:val="center"/>
            </w:pPr>
            <w:r w:rsidRPr="007B097F">
              <w:t>H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852A56" w14:textId="77777777" w:rsidR="00A07A47" w:rsidRPr="007B097F" w:rsidRDefault="00A07A47" w:rsidP="001661A7">
            <w:pPr>
              <w:jc w:val="center"/>
            </w:pPr>
            <w:r w:rsidRPr="007B097F">
              <w:t>A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B61364" w14:textId="77777777" w:rsidR="00A07A47" w:rsidRPr="007B097F" w:rsidRDefault="00A07A47" w:rsidP="001661A7">
            <w:pPr>
              <w:jc w:val="center"/>
            </w:pPr>
            <w:r w:rsidRPr="007B097F">
              <w:t>S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129741" w14:textId="77777777" w:rsidR="00A07A47" w:rsidRPr="007B097F" w:rsidRDefault="00A07A47" w:rsidP="001661A7">
            <w:pPr>
              <w:jc w:val="center"/>
            </w:pPr>
            <w:r w:rsidRPr="007B097F">
              <w:t>T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416DBC" w14:textId="77777777" w:rsidR="00A07A47" w:rsidRPr="007B097F" w:rsidRDefault="00A07A47" w:rsidP="001661A7">
            <w:pPr>
              <w:jc w:val="center"/>
            </w:pPr>
            <w:r w:rsidRPr="007B097F">
              <w:t>R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1B85F5" w14:textId="77777777" w:rsidR="00A07A47" w:rsidRPr="007B097F" w:rsidRDefault="00A07A47" w:rsidP="001661A7">
            <w:pPr>
              <w:jc w:val="center"/>
            </w:pPr>
            <w:r w:rsidRPr="007B097F">
              <w:t>W</w:t>
            </w:r>
          </w:p>
        </w:tc>
      </w:tr>
      <w:tr w:rsidR="00A07A47" w:rsidRPr="00684C59" w14:paraId="75A4248B" w14:textId="77777777" w:rsidTr="00A07A47">
        <w:trPr>
          <w:trHeight w:val="397"/>
        </w:trPr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B3697A" w14:textId="77777777" w:rsidR="00A07A47" w:rsidRPr="007B097F" w:rsidRDefault="00A07A47" w:rsidP="001661A7">
            <w:pPr>
              <w:jc w:val="center"/>
            </w:pPr>
            <w:r w:rsidRPr="007B097F">
              <w:t>L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E25252" w14:textId="77777777" w:rsidR="00A07A47" w:rsidRPr="007B097F" w:rsidRDefault="00A07A47" w:rsidP="001661A7">
            <w:pPr>
              <w:jc w:val="center"/>
            </w:pPr>
            <w:r w:rsidRPr="007B097F">
              <w:t>E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7D0E4C" w14:textId="77777777" w:rsidR="00A07A47" w:rsidRPr="007B097F" w:rsidRDefault="00A07A47" w:rsidP="001661A7">
            <w:pPr>
              <w:jc w:val="center"/>
            </w:pPr>
            <w:r w:rsidRPr="007B097F">
              <w:t>R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9A52D9" w14:textId="77777777" w:rsidR="00A07A47" w:rsidRPr="007B097F" w:rsidRDefault="00A07A47" w:rsidP="001661A7">
            <w:pPr>
              <w:jc w:val="center"/>
            </w:pPr>
            <w:r w:rsidRPr="007B097F">
              <w:t>R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69357B" w14:textId="77777777" w:rsidR="00A07A47" w:rsidRPr="007B097F" w:rsidRDefault="00A07A47" w:rsidP="001661A7">
            <w:pPr>
              <w:jc w:val="center"/>
            </w:pPr>
            <w:r w:rsidRPr="007B097F">
              <w:t>T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35AA31" w14:textId="77777777" w:rsidR="00A07A47" w:rsidRPr="007B097F" w:rsidRDefault="00A07A47" w:rsidP="001661A7">
            <w:pPr>
              <w:jc w:val="center"/>
            </w:pPr>
            <w:r w:rsidRPr="007B097F">
              <w:t>T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CEF2F7" w14:textId="77777777" w:rsidR="00A07A47" w:rsidRPr="007B097F" w:rsidRDefault="00A07A47" w:rsidP="001661A7">
            <w:pPr>
              <w:jc w:val="center"/>
            </w:pPr>
            <w:r w:rsidRPr="007B097F">
              <w:t>Z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4BCD6B" w14:textId="77777777" w:rsidR="00A07A47" w:rsidRPr="007B097F" w:rsidRDefault="00A07A47" w:rsidP="001661A7">
            <w:pPr>
              <w:jc w:val="center"/>
            </w:pPr>
            <w:r w:rsidRPr="007B097F">
              <w:t>T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14339F" w14:textId="77777777" w:rsidR="00A07A47" w:rsidRPr="007B097F" w:rsidRDefault="00A07A47" w:rsidP="001661A7">
            <w:pPr>
              <w:jc w:val="center"/>
            </w:pPr>
            <w:r w:rsidRPr="007B097F">
              <w:t>U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0D4BFB" w14:textId="77777777" w:rsidR="00A07A47" w:rsidRPr="007B097F" w:rsidRDefault="00A07A47" w:rsidP="001661A7">
            <w:pPr>
              <w:jc w:val="center"/>
            </w:pPr>
            <w:r w:rsidRPr="007B097F">
              <w:t>Y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28ACBB" w14:textId="77777777" w:rsidR="00A07A47" w:rsidRPr="007B097F" w:rsidRDefault="00A07A47" w:rsidP="001661A7">
            <w:pPr>
              <w:jc w:val="center"/>
            </w:pPr>
            <w:r w:rsidRPr="007B097F">
              <w:t>R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7765E4" w14:textId="77777777" w:rsidR="00A07A47" w:rsidRPr="007B097F" w:rsidRDefault="00A07A47" w:rsidP="001661A7">
            <w:pPr>
              <w:jc w:val="center"/>
            </w:pPr>
            <w:r w:rsidRPr="007B097F">
              <w:t>H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8C9B24" w14:textId="77777777" w:rsidR="00A07A47" w:rsidRPr="007B097F" w:rsidRDefault="00A07A47" w:rsidP="001661A7">
            <w:pPr>
              <w:jc w:val="center"/>
            </w:pPr>
            <w:r w:rsidRPr="007B097F">
              <w:t>T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28A093" w14:textId="77777777" w:rsidR="00A07A47" w:rsidRPr="007B097F" w:rsidRDefault="00A07A47" w:rsidP="001661A7">
            <w:pPr>
              <w:jc w:val="center"/>
            </w:pPr>
            <w:r w:rsidRPr="007B097F">
              <w:t>L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A501D7" w14:textId="77777777" w:rsidR="00A07A47" w:rsidRPr="007B097F" w:rsidRDefault="00A07A47" w:rsidP="001661A7">
            <w:pPr>
              <w:jc w:val="center"/>
            </w:pPr>
            <w:r w:rsidRPr="007B097F">
              <w:t>K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447828" w14:textId="77777777" w:rsidR="00A07A47" w:rsidRPr="007B097F" w:rsidRDefault="00A07A47" w:rsidP="001661A7">
            <w:pPr>
              <w:jc w:val="center"/>
            </w:pPr>
            <w:r w:rsidRPr="007B097F">
              <w:t>R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C29BAF" w14:textId="77777777" w:rsidR="00A07A47" w:rsidRPr="007B097F" w:rsidRDefault="00A07A47" w:rsidP="001661A7">
            <w:pPr>
              <w:jc w:val="center"/>
            </w:pPr>
            <w:r w:rsidRPr="007B097F">
              <w:t>L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DB3381" w14:textId="77777777" w:rsidR="00A07A47" w:rsidRPr="007B097F" w:rsidRDefault="00A07A47" w:rsidP="001661A7">
            <w:pPr>
              <w:jc w:val="center"/>
            </w:pPr>
            <w:r w:rsidRPr="007B097F">
              <w:t>R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53DF23" w14:textId="77777777" w:rsidR="00A07A47" w:rsidRPr="007B097F" w:rsidRDefault="00A07A47" w:rsidP="001661A7">
            <w:pPr>
              <w:jc w:val="center"/>
            </w:pPr>
            <w:r w:rsidRPr="007B097F">
              <w:t>I</w:t>
            </w:r>
          </w:p>
        </w:tc>
      </w:tr>
      <w:tr w:rsidR="00A07A47" w14:paraId="4E281686" w14:textId="77777777" w:rsidTr="00A07A47">
        <w:trPr>
          <w:trHeight w:val="397"/>
        </w:trPr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1AD8BD" w14:textId="77777777" w:rsidR="00A07A47" w:rsidRPr="007B097F" w:rsidRDefault="00A07A47" w:rsidP="001661A7">
            <w:pPr>
              <w:jc w:val="center"/>
            </w:pPr>
            <w:r w:rsidRPr="007B097F">
              <w:t>M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F9A865" w14:textId="77777777" w:rsidR="00A07A47" w:rsidRPr="007B097F" w:rsidRDefault="00A07A47" w:rsidP="001661A7">
            <w:pPr>
              <w:jc w:val="center"/>
            </w:pPr>
            <w:r w:rsidRPr="007B097F">
              <w:t>S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BE0D72" w14:textId="77777777" w:rsidR="00A07A47" w:rsidRPr="007B097F" w:rsidRDefault="00A07A47" w:rsidP="001661A7">
            <w:pPr>
              <w:jc w:val="center"/>
            </w:pPr>
            <w:r w:rsidRPr="007B097F">
              <w:t>F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16B7B0" w14:textId="77777777" w:rsidR="00A07A47" w:rsidRPr="007B097F" w:rsidRDefault="00A07A47" w:rsidP="001661A7">
            <w:pPr>
              <w:jc w:val="center"/>
            </w:pPr>
            <w:r w:rsidRPr="007B097F">
              <w:t>Y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91BCA6" w14:textId="77777777" w:rsidR="00A07A47" w:rsidRPr="007B097F" w:rsidRDefault="00A07A47" w:rsidP="001661A7">
            <w:pPr>
              <w:jc w:val="center"/>
            </w:pPr>
            <w:r w:rsidRPr="007B097F">
              <w:t>G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FEDA63" w14:textId="77777777" w:rsidR="00A07A47" w:rsidRPr="007B097F" w:rsidRDefault="00A07A47" w:rsidP="001661A7">
            <w:pPr>
              <w:jc w:val="center"/>
            </w:pPr>
            <w:r w:rsidRPr="007B097F">
              <w:t>F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0CD6A3" w14:textId="77777777" w:rsidR="00A07A47" w:rsidRPr="007B097F" w:rsidRDefault="00A07A47" w:rsidP="001661A7">
            <w:pPr>
              <w:jc w:val="center"/>
            </w:pPr>
            <w:r w:rsidRPr="007B097F">
              <w:t>N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9320C8" w14:textId="77777777" w:rsidR="00A07A47" w:rsidRPr="007B097F" w:rsidRDefault="00A07A47" w:rsidP="001661A7">
            <w:pPr>
              <w:jc w:val="center"/>
            </w:pPr>
            <w:r w:rsidRPr="007B097F">
              <w:t>E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5D4BE8" w14:textId="77777777" w:rsidR="00A07A47" w:rsidRPr="007B097F" w:rsidRDefault="00A07A47" w:rsidP="001661A7">
            <w:pPr>
              <w:jc w:val="center"/>
            </w:pPr>
            <w:r w:rsidRPr="007B097F">
              <w:t>R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35E669" w14:textId="77777777" w:rsidR="00A07A47" w:rsidRPr="007B097F" w:rsidRDefault="00A07A47" w:rsidP="001661A7">
            <w:pPr>
              <w:jc w:val="center"/>
            </w:pPr>
            <w:r w:rsidRPr="007B097F">
              <w:t>P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D52FF8" w14:textId="77777777" w:rsidR="00A07A47" w:rsidRPr="007B097F" w:rsidRDefault="00A07A47" w:rsidP="001661A7">
            <w:pPr>
              <w:jc w:val="center"/>
            </w:pPr>
            <w:r w:rsidRPr="007B097F">
              <w:t>U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9E3787" w14:textId="77777777" w:rsidR="00A07A47" w:rsidRPr="007B097F" w:rsidRDefault="00A07A47" w:rsidP="001661A7">
            <w:pPr>
              <w:jc w:val="center"/>
            </w:pPr>
            <w:r w:rsidRPr="007B097F">
              <w:t>N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C50864" w14:textId="77777777" w:rsidR="00A07A47" w:rsidRPr="007B097F" w:rsidRDefault="00A07A47" w:rsidP="001661A7">
            <w:pPr>
              <w:jc w:val="center"/>
            </w:pPr>
            <w:r w:rsidRPr="007B097F">
              <w:t>S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DFAFB5" w14:textId="77777777" w:rsidR="00A07A47" w:rsidRPr="007B097F" w:rsidRDefault="00A07A47" w:rsidP="001661A7">
            <w:pPr>
              <w:jc w:val="center"/>
            </w:pPr>
            <w:r w:rsidRPr="007B097F">
              <w:t>C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648241" w14:textId="77777777" w:rsidR="00A07A47" w:rsidRPr="007B097F" w:rsidRDefault="00A07A47" w:rsidP="001661A7">
            <w:pPr>
              <w:jc w:val="center"/>
            </w:pPr>
            <w:r w:rsidRPr="007B097F">
              <w:t>H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E5C6BC" w14:textId="77777777" w:rsidR="00A07A47" w:rsidRPr="007B097F" w:rsidRDefault="00A07A47" w:rsidP="001661A7">
            <w:pPr>
              <w:jc w:val="center"/>
            </w:pPr>
            <w:r w:rsidRPr="007B097F">
              <w:t>E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06134F" w14:textId="77777777" w:rsidR="00A07A47" w:rsidRPr="007B097F" w:rsidRDefault="00A07A47" w:rsidP="001661A7">
            <w:pPr>
              <w:jc w:val="center"/>
            </w:pPr>
            <w:r w:rsidRPr="007B097F">
              <w:t>F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F7EA9" w14:textId="77777777" w:rsidR="00A07A47" w:rsidRPr="007B097F" w:rsidRDefault="00A07A47" w:rsidP="001661A7">
            <w:pPr>
              <w:jc w:val="center"/>
            </w:pPr>
            <w:r w:rsidRPr="007B097F">
              <w:t>S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4B05BD" w14:textId="77777777" w:rsidR="00A07A47" w:rsidRPr="007B097F" w:rsidRDefault="00A07A47" w:rsidP="001661A7">
            <w:pPr>
              <w:jc w:val="center"/>
            </w:pPr>
            <w:r w:rsidRPr="007B097F">
              <w:t>A</w:t>
            </w:r>
          </w:p>
        </w:tc>
      </w:tr>
      <w:tr w:rsidR="00A07A47" w:rsidRPr="00684C59" w14:paraId="35E91ACE" w14:textId="77777777" w:rsidTr="00A07A47">
        <w:trPr>
          <w:trHeight w:val="397"/>
        </w:trPr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F4FE0D" w14:textId="77777777" w:rsidR="00A07A47" w:rsidRPr="007B097F" w:rsidRDefault="00A07A47" w:rsidP="001661A7">
            <w:pPr>
              <w:jc w:val="center"/>
            </w:pPr>
            <w:r w:rsidRPr="007B097F">
              <w:t>N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C31DBA" w14:textId="77777777" w:rsidR="00A07A47" w:rsidRPr="007B097F" w:rsidRDefault="00A07A47" w:rsidP="001661A7">
            <w:pPr>
              <w:jc w:val="center"/>
            </w:pPr>
            <w:r w:rsidRPr="007B097F">
              <w:t>A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583CB7" w14:textId="77777777" w:rsidR="00A07A47" w:rsidRPr="007B097F" w:rsidRDefault="00A07A47" w:rsidP="001661A7">
            <w:pPr>
              <w:jc w:val="center"/>
            </w:pPr>
            <w:r w:rsidRPr="007B097F">
              <w:t>V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1E11A6" w14:textId="77777777" w:rsidR="00A07A47" w:rsidRPr="007B097F" w:rsidRDefault="00A07A47" w:rsidP="001661A7">
            <w:pPr>
              <w:jc w:val="center"/>
            </w:pPr>
            <w:r w:rsidRPr="007B097F">
              <w:t>L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97C6A0" w14:textId="77777777" w:rsidR="00A07A47" w:rsidRPr="007B097F" w:rsidRDefault="00A07A47" w:rsidP="001661A7">
            <w:pPr>
              <w:jc w:val="center"/>
            </w:pPr>
            <w:r w:rsidRPr="007B097F">
              <w:t>R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ABC03D" w14:textId="77777777" w:rsidR="00A07A47" w:rsidRPr="007B097F" w:rsidRDefault="00A07A47" w:rsidP="001661A7">
            <w:pPr>
              <w:jc w:val="center"/>
            </w:pPr>
            <w:r w:rsidRPr="007B097F">
              <w:t>M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FAD560" w14:textId="77777777" w:rsidR="00A07A47" w:rsidRPr="007B097F" w:rsidRDefault="00A07A47" w:rsidP="001661A7">
            <w:pPr>
              <w:jc w:val="center"/>
            </w:pPr>
            <w:r w:rsidRPr="007B097F">
              <w:t>A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D8AF53" w14:textId="77777777" w:rsidR="00A07A47" w:rsidRPr="007B097F" w:rsidRDefault="00A07A47" w:rsidP="001661A7">
            <w:pPr>
              <w:jc w:val="center"/>
            </w:pPr>
            <w:r w:rsidRPr="007B097F">
              <w:t>A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CAC8C2" w14:textId="77777777" w:rsidR="00A07A47" w:rsidRPr="007B097F" w:rsidRDefault="00A07A47" w:rsidP="001661A7">
            <w:pPr>
              <w:jc w:val="center"/>
            </w:pPr>
            <w:r w:rsidRPr="007B097F">
              <w:t>E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84B0DD" w14:textId="77777777" w:rsidR="00A07A47" w:rsidRPr="007B097F" w:rsidRDefault="00A07A47" w:rsidP="001661A7">
            <w:pPr>
              <w:jc w:val="center"/>
            </w:pPr>
            <w:r w:rsidRPr="007B097F">
              <w:t>T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81E7D3" w14:textId="77777777" w:rsidR="00A07A47" w:rsidRPr="007B097F" w:rsidRDefault="00A07A47" w:rsidP="001661A7">
            <w:pPr>
              <w:jc w:val="center"/>
            </w:pPr>
            <w:r w:rsidRPr="007B097F">
              <w:t>G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A765D0" w14:textId="77777777" w:rsidR="00A07A47" w:rsidRPr="007B097F" w:rsidRDefault="00A07A47" w:rsidP="001661A7">
            <w:pPr>
              <w:jc w:val="center"/>
            </w:pPr>
            <w:r w:rsidRPr="007B097F">
              <w:t>P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F9C670" w14:textId="77777777" w:rsidR="00A07A47" w:rsidRPr="007B097F" w:rsidRDefault="00A07A47" w:rsidP="001661A7">
            <w:pPr>
              <w:jc w:val="center"/>
            </w:pPr>
            <w:r w:rsidRPr="007B097F">
              <w:t>E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3E836A" w14:textId="77777777" w:rsidR="00A07A47" w:rsidRPr="007B097F" w:rsidRDefault="00A07A47" w:rsidP="001661A7">
            <w:pPr>
              <w:jc w:val="center"/>
            </w:pPr>
            <w:r w:rsidRPr="007B097F">
              <w:t>B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445358" w14:textId="77777777" w:rsidR="00A07A47" w:rsidRPr="007B097F" w:rsidRDefault="00A07A47" w:rsidP="001661A7">
            <w:pPr>
              <w:jc w:val="center"/>
            </w:pPr>
            <w:r w:rsidRPr="007B097F">
              <w:t>E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3E4F02" w14:textId="77777777" w:rsidR="00A07A47" w:rsidRPr="007B097F" w:rsidRDefault="00A07A47" w:rsidP="001661A7">
            <w:pPr>
              <w:jc w:val="center"/>
            </w:pPr>
            <w:r w:rsidRPr="007B097F">
              <w:t>B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69B2E7" w14:textId="77777777" w:rsidR="00A07A47" w:rsidRPr="007B097F" w:rsidRDefault="00A07A47" w:rsidP="001661A7">
            <w:pPr>
              <w:jc w:val="center"/>
            </w:pPr>
            <w:r w:rsidRPr="007B097F">
              <w:t>O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012415" w14:textId="77777777" w:rsidR="00A07A47" w:rsidRPr="007B097F" w:rsidRDefault="00A07A47" w:rsidP="001661A7">
            <w:pPr>
              <w:jc w:val="center"/>
            </w:pPr>
            <w:r w:rsidRPr="007B097F">
              <w:t>N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D1FD23" w14:textId="77777777" w:rsidR="00A07A47" w:rsidRPr="007B097F" w:rsidRDefault="00A07A47" w:rsidP="001661A7">
            <w:pPr>
              <w:jc w:val="center"/>
            </w:pPr>
            <w:r w:rsidRPr="007B097F">
              <w:t>A</w:t>
            </w:r>
          </w:p>
        </w:tc>
      </w:tr>
      <w:tr w:rsidR="00A07A47" w:rsidRPr="00684C59" w14:paraId="14A49A01" w14:textId="77777777" w:rsidTr="00A07A47">
        <w:trPr>
          <w:trHeight w:val="397"/>
        </w:trPr>
        <w:tc>
          <w:tcPr>
            <w:tcW w:w="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B62AAD" w14:textId="77777777" w:rsidR="00A07A47" w:rsidRPr="007B097F" w:rsidRDefault="00A07A47" w:rsidP="001661A7">
            <w:pPr>
              <w:jc w:val="center"/>
            </w:pPr>
            <w:r w:rsidRPr="007B097F">
              <w:t>E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900085" w14:textId="77777777" w:rsidR="00A07A47" w:rsidRPr="007B097F" w:rsidRDefault="00A07A47" w:rsidP="001661A7">
            <w:pPr>
              <w:jc w:val="center"/>
            </w:pPr>
            <w:r w:rsidRPr="007B097F">
              <w:t>I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70C7B5" w14:textId="77777777" w:rsidR="00A07A47" w:rsidRPr="007B097F" w:rsidRDefault="00A07A47" w:rsidP="001661A7">
            <w:pPr>
              <w:jc w:val="center"/>
            </w:pPr>
            <w:r w:rsidRPr="007B097F">
              <w:t>W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AA38FA" w14:textId="77777777" w:rsidR="00A07A47" w:rsidRPr="007B097F" w:rsidRDefault="00A07A47" w:rsidP="001661A7">
            <w:pPr>
              <w:jc w:val="center"/>
            </w:pPr>
            <w:r w:rsidRPr="007B097F">
              <w:t>M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58C0F0" w14:textId="77777777" w:rsidR="00A07A47" w:rsidRPr="007B097F" w:rsidRDefault="00A07A47" w:rsidP="001661A7">
            <w:pPr>
              <w:jc w:val="center"/>
            </w:pPr>
            <w:r w:rsidRPr="007B097F">
              <w:t>A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EE832A" w14:textId="77777777" w:rsidR="00A07A47" w:rsidRPr="007B097F" w:rsidRDefault="00A07A47" w:rsidP="001661A7">
            <w:pPr>
              <w:jc w:val="center"/>
            </w:pPr>
            <w:r w:rsidRPr="007B097F">
              <w:t>E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2AC325" w14:textId="77777777" w:rsidR="00A07A47" w:rsidRPr="007B097F" w:rsidRDefault="00A07A47" w:rsidP="001661A7">
            <w:pPr>
              <w:jc w:val="center"/>
            </w:pPr>
            <w:r w:rsidRPr="007B097F">
              <w:t>R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8D1099" w14:textId="77777777" w:rsidR="00A07A47" w:rsidRPr="007B097F" w:rsidRDefault="00A07A47" w:rsidP="001661A7">
            <w:pPr>
              <w:jc w:val="center"/>
            </w:pPr>
            <w:r w:rsidRPr="007B097F">
              <w:t>C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C2933A" w14:textId="77777777" w:rsidR="00A07A47" w:rsidRPr="007B097F" w:rsidRDefault="00A07A47" w:rsidP="001661A7">
            <w:pPr>
              <w:jc w:val="center"/>
            </w:pPr>
            <w:r w:rsidRPr="007B097F">
              <w:t>H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96FA27" w14:textId="77777777" w:rsidR="00A07A47" w:rsidRPr="007B097F" w:rsidRDefault="00A07A47" w:rsidP="001661A7">
            <w:pPr>
              <w:jc w:val="center"/>
            </w:pPr>
            <w:r w:rsidRPr="007B097F">
              <w:t>E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077B16" w14:textId="77777777" w:rsidR="00A07A47" w:rsidRPr="007B097F" w:rsidRDefault="00A07A47" w:rsidP="001661A7">
            <w:pPr>
              <w:jc w:val="center"/>
            </w:pPr>
            <w:r w:rsidRPr="007B097F">
              <w:t>N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0A01CA" w14:textId="77777777" w:rsidR="00A07A47" w:rsidRPr="007B097F" w:rsidRDefault="00A07A47" w:rsidP="001661A7">
            <w:pPr>
              <w:jc w:val="center"/>
            </w:pPr>
            <w:r w:rsidRPr="007B097F">
              <w:t>D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F37387" w14:textId="77777777" w:rsidR="00A07A47" w:rsidRPr="007B097F" w:rsidRDefault="00A07A47" w:rsidP="001661A7">
            <w:pPr>
              <w:jc w:val="center"/>
            </w:pPr>
            <w:r w:rsidRPr="007B097F">
              <w:t>A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A3F761" w14:textId="77777777" w:rsidR="00A07A47" w:rsidRPr="007B097F" w:rsidRDefault="00A07A47" w:rsidP="001661A7">
            <w:pPr>
              <w:jc w:val="center"/>
            </w:pPr>
            <w:r w:rsidRPr="007B097F">
              <w:t>J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562F4F" w14:textId="77777777" w:rsidR="00A07A47" w:rsidRPr="007B097F" w:rsidRDefault="00A07A47" w:rsidP="001661A7">
            <w:pPr>
              <w:jc w:val="center"/>
            </w:pPr>
            <w:r w:rsidRPr="007B097F">
              <w:t>M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61D932" w14:textId="77777777" w:rsidR="00A07A47" w:rsidRPr="007B097F" w:rsidRDefault="00A07A47" w:rsidP="001661A7">
            <w:pPr>
              <w:jc w:val="center"/>
            </w:pPr>
            <w:r w:rsidRPr="007B097F">
              <w:t>V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D6116E" w14:textId="77777777" w:rsidR="00A07A47" w:rsidRPr="007B097F" w:rsidRDefault="00A07A47" w:rsidP="001661A7">
            <w:pPr>
              <w:jc w:val="center"/>
            </w:pPr>
            <w:r w:rsidRPr="007B097F">
              <w:t>F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6780A1" w14:textId="77777777" w:rsidR="00A07A47" w:rsidRPr="007B097F" w:rsidRDefault="00A07A47" w:rsidP="001661A7">
            <w:pPr>
              <w:jc w:val="center"/>
            </w:pPr>
            <w:r w:rsidRPr="007B097F">
              <w:t>A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BE67E6" w14:textId="77777777" w:rsidR="00A07A47" w:rsidRPr="007B097F" w:rsidRDefault="00A07A47" w:rsidP="001661A7">
            <w:pPr>
              <w:jc w:val="center"/>
            </w:pPr>
            <w:r w:rsidRPr="007B097F">
              <w:t>N</w:t>
            </w:r>
          </w:p>
        </w:tc>
      </w:tr>
      <w:tr w:rsidR="00A07A47" w:rsidRPr="00684C59" w14:paraId="387ABDE9" w14:textId="77777777" w:rsidTr="00A07A47">
        <w:trPr>
          <w:trHeight w:val="397"/>
        </w:trPr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B4DBBA" w14:textId="77777777" w:rsidR="00A07A47" w:rsidRPr="007B097F" w:rsidRDefault="00A07A47" w:rsidP="001661A7">
            <w:pPr>
              <w:jc w:val="center"/>
            </w:pPr>
            <w:r w:rsidRPr="007B097F">
              <w:t>A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5E2D5B" w14:textId="77777777" w:rsidR="00A07A47" w:rsidRPr="007B097F" w:rsidRDefault="00A07A47" w:rsidP="001661A7">
            <w:pPr>
              <w:jc w:val="center"/>
            </w:pPr>
            <w:r w:rsidRPr="007B097F">
              <w:t>T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FF0482" w14:textId="77777777" w:rsidR="00A07A47" w:rsidRPr="007B097F" w:rsidRDefault="00A07A47" w:rsidP="001661A7">
            <w:pPr>
              <w:jc w:val="center"/>
            </w:pPr>
            <w:r w:rsidRPr="007B097F">
              <w:t>L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5C99DD" w14:textId="77777777" w:rsidR="00A07A47" w:rsidRPr="007B097F" w:rsidRDefault="00A07A47" w:rsidP="001661A7">
            <w:pPr>
              <w:jc w:val="center"/>
            </w:pPr>
            <w:r w:rsidRPr="007B097F">
              <w:t>I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877452" w14:textId="77777777" w:rsidR="00A07A47" w:rsidRPr="007B097F" w:rsidRDefault="00A07A47" w:rsidP="001661A7">
            <w:pPr>
              <w:jc w:val="center"/>
            </w:pPr>
            <w:r w:rsidRPr="007B097F">
              <w:t>D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86611B" w14:textId="77777777" w:rsidR="00A07A47" w:rsidRPr="007B097F" w:rsidRDefault="00A07A47" w:rsidP="001661A7">
            <w:pPr>
              <w:jc w:val="center"/>
            </w:pPr>
            <w:r w:rsidRPr="007B097F">
              <w:t>E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481131" w14:textId="77777777" w:rsidR="00A07A47" w:rsidRPr="007B097F" w:rsidRDefault="00A07A47" w:rsidP="001661A7">
            <w:pPr>
              <w:jc w:val="center"/>
            </w:pPr>
            <w:r w:rsidRPr="007B097F">
              <w:t>W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C84A1B" w14:textId="77777777" w:rsidR="00A07A47" w:rsidRPr="007B097F" w:rsidRDefault="00A07A47" w:rsidP="001661A7">
            <w:pPr>
              <w:jc w:val="center"/>
            </w:pPr>
            <w:r w:rsidRPr="007B097F">
              <w:t>J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CFEEAF" w14:textId="77777777" w:rsidR="00A07A47" w:rsidRPr="007B097F" w:rsidRDefault="00A07A47" w:rsidP="001661A7">
            <w:pPr>
              <w:jc w:val="center"/>
            </w:pPr>
            <w:r w:rsidRPr="007B097F">
              <w:t>U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049998" w14:textId="77777777" w:rsidR="00A07A47" w:rsidRPr="007B097F" w:rsidRDefault="00A07A47" w:rsidP="001661A7">
            <w:pPr>
              <w:jc w:val="center"/>
            </w:pPr>
            <w:r w:rsidRPr="007B097F">
              <w:t>N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855D51" w14:textId="77777777" w:rsidR="00A07A47" w:rsidRPr="007B097F" w:rsidRDefault="00A07A47" w:rsidP="001661A7">
            <w:pPr>
              <w:jc w:val="center"/>
            </w:pPr>
            <w:r w:rsidRPr="007B097F">
              <w:t>M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59EB6D" w14:textId="77777777" w:rsidR="00A07A47" w:rsidRPr="007B097F" w:rsidRDefault="00A07A47" w:rsidP="001661A7">
            <w:pPr>
              <w:jc w:val="center"/>
            </w:pPr>
            <w:r w:rsidRPr="007B097F">
              <w:t>T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A9B04F" w14:textId="77777777" w:rsidR="00A07A47" w:rsidRPr="007B097F" w:rsidRDefault="00A07A47" w:rsidP="001661A7">
            <w:pPr>
              <w:jc w:val="center"/>
            </w:pPr>
            <w:r w:rsidRPr="007B097F">
              <w:t>D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DD75E8" w14:textId="77777777" w:rsidR="00A07A47" w:rsidRPr="007B097F" w:rsidRDefault="00A07A47" w:rsidP="001661A7">
            <w:pPr>
              <w:jc w:val="center"/>
            </w:pPr>
            <w:r w:rsidRPr="007B097F">
              <w:t>B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010963" w14:textId="77777777" w:rsidR="00A07A47" w:rsidRPr="007B097F" w:rsidRDefault="00A07A47" w:rsidP="001661A7">
            <w:pPr>
              <w:jc w:val="center"/>
            </w:pPr>
            <w:r w:rsidRPr="007B097F">
              <w:t>F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D21F70" w14:textId="77777777" w:rsidR="00A07A47" w:rsidRPr="007B097F" w:rsidRDefault="00A07A47" w:rsidP="001661A7">
            <w:pPr>
              <w:jc w:val="center"/>
            </w:pPr>
            <w:r w:rsidRPr="007B097F">
              <w:t>P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0CEAED" w14:textId="77777777" w:rsidR="00A07A47" w:rsidRPr="007B097F" w:rsidRDefault="00A07A47" w:rsidP="001661A7">
            <w:pPr>
              <w:jc w:val="center"/>
            </w:pPr>
            <w:r w:rsidRPr="007B097F">
              <w:t>M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9D3467" w14:textId="77777777" w:rsidR="00A07A47" w:rsidRPr="007B097F" w:rsidRDefault="00A07A47" w:rsidP="001661A7">
            <w:pPr>
              <w:jc w:val="center"/>
            </w:pPr>
            <w:r w:rsidRPr="007B097F">
              <w:t>X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F03700" w14:textId="77777777" w:rsidR="00A07A47" w:rsidRPr="007B097F" w:rsidRDefault="00A07A47" w:rsidP="001661A7">
            <w:pPr>
              <w:jc w:val="center"/>
            </w:pPr>
            <w:r w:rsidRPr="007B097F">
              <w:t>R</w:t>
            </w:r>
          </w:p>
        </w:tc>
      </w:tr>
      <w:tr w:rsidR="00A07A47" w:rsidRPr="00684C59" w14:paraId="3799965F" w14:textId="77777777" w:rsidTr="00A07A47">
        <w:trPr>
          <w:trHeight w:val="397"/>
        </w:trPr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D4755A" w14:textId="77777777" w:rsidR="00A07A47" w:rsidRPr="007B097F" w:rsidRDefault="00A07A47" w:rsidP="001661A7">
            <w:pPr>
              <w:jc w:val="center"/>
            </w:pPr>
            <w:r w:rsidRPr="007B097F">
              <w:t>T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A6D225" w14:textId="77777777" w:rsidR="00A07A47" w:rsidRPr="007B097F" w:rsidRDefault="00A07A47" w:rsidP="001661A7">
            <w:pPr>
              <w:jc w:val="center"/>
            </w:pPr>
            <w:r w:rsidRPr="007B097F">
              <w:t>M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D87DC0" w14:textId="77777777" w:rsidR="00A07A47" w:rsidRPr="007B097F" w:rsidRDefault="00A07A47" w:rsidP="001661A7">
            <w:pPr>
              <w:jc w:val="center"/>
            </w:pPr>
            <w:r w:rsidRPr="007B097F">
              <w:t>G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5D244F" w14:textId="77777777" w:rsidR="00A07A47" w:rsidRPr="007B097F" w:rsidRDefault="00A07A47" w:rsidP="001661A7">
            <w:pPr>
              <w:jc w:val="center"/>
            </w:pPr>
            <w:r w:rsidRPr="007B097F">
              <w:t>S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46EAC1" w14:textId="77777777" w:rsidR="00A07A47" w:rsidRPr="007B097F" w:rsidRDefault="00A07A47" w:rsidP="001661A7">
            <w:pPr>
              <w:jc w:val="center"/>
            </w:pPr>
            <w:r w:rsidRPr="007B097F">
              <w:t>E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A8B1D9" w14:textId="77777777" w:rsidR="00A07A47" w:rsidRPr="007B097F" w:rsidRDefault="00A07A47" w:rsidP="001661A7">
            <w:pPr>
              <w:jc w:val="center"/>
            </w:pPr>
            <w:r w:rsidRPr="007B097F">
              <w:t>Z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BBB376" w14:textId="77777777" w:rsidR="00A07A47" w:rsidRPr="007B097F" w:rsidRDefault="00A07A47" w:rsidP="001661A7">
            <w:pPr>
              <w:jc w:val="center"/>
            </w:pPr>
            <w:r w:rsidRPr="007B097F">
              <w:t>E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E0A9B6" w14:textId="77777777" w:rsidR="00A07A47" w:rsidRPr="007B097F" w:rsidRDefault="00A07A47" w:rsidP="001661A7">
            <w:pPr>
              <w:jc w:val="center"/>
            </w:pPr>
            <w:r w:rsidRPr="007B097F">
              <w:t>I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DB57B2" w14:textId="77777777" w:rsidR="00A07A47" w:rsidRPr="007B097F" w:rsidRDefault="00A07A47" w:rsidP="001661A7">
            <w:pPr>
              <w:jc w:val="center"/>
            </w:pPr>
            <w:r w:rsidRPr="007B097F">
              <w:t>L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C04ACB" w14:textId="77777777" w:rsidR="00A07A47" w:rsidRPr="007B097F" w:rsidRDefault="00A07A47" w:rsidP="001661A7">
            <w:pPr>
              <w:jc w:val="center"/>
            </w:pPr>
            <w:r w:rsidRPr="007B097F">
              <w:t>A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02135B" w14:textId="77777777" w:rsidR="00A07A47" w:rsidRPr="007B097F" w:rsidRDefault="00A07A47" w:rsidP="001661A7">
            <w:pPr>
              <w:jc w:val="center"/>
            </w:pPr>
            <w:r w:rsidRPr="007B097F">
              <w:t>E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AD5A16" w14:textId="77777777" w:rsidR="00A07A47" w:rsidRPr="007B097F" w:rsidRDefault="00A07A47" w:rsidP="001661A7">
            <w:pPr>
              <w:jc w:val="center"/>
            </w:pPr>
            <w:r w:rsidRPr="007B097F">
              <w:t>R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65B12A" w14:textId="77777777" w:rsidR="00A07A47" w:rsidRPr="007B097F" w:rsidRDefault="00A07A47" w:rsidP="001661A7">
            <w:pPr>
              <w:jc w:val="center"/>
            </w:pPr>
            <w:r w:rsidRPr="007B097F">
              <w:t>A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4A9AC9" w14:textId="77777777" w:rsidR="00A07A47" w:rsidRPr="007B097F" w:rsidRDefault="00A07A47" w:rsidP="001661A7">
            <w:pPr>
              <w:jc w:val="center"/>
            </w:pPr>
            <w:r w:rsidRPr="007B097F">
              <w:t>A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20D4AD" w14:textId="77777777" w:rsidR="00A07A47" w:rsidRPr="007B097F" w:rsidRDefault="00A07A47" w:rsidP="001661A7">
            <w:pPr>
              <w:jc w:val="center"/>
            </w:pPr>
            <w:r w:rsidRPr="007B097F">
              <w:t>S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8BF1E0" w14:textId="77777777" w:rsidR="00A07A47" w:rsidRPr="007B097F" w:rsidRDefault="00A07A47" w:rsidP="001661A7">
            <w:pPr>
              <w:jc w:val="center"/>
            </w:pPr>
            <w:r w:rsidRPr="007B097F">
              <w:t>J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CAEFF8" w14:textId="77777777" w:rsidR="00A07A47" w:rsidRPr="007B097F" w:rsidRDefault="00A07A47" w:rsidP="001661A7">
            <w:pPr>
              <w:jc w:val="center"/>
            </w:pPr>
            <w:r w:rsidRPr="007B097F">
              <w:t>L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64F5E1" w14:textId="77777777" w:rsidR="00A07A47" w:rsidRPr="007B097F" w:rsidRDefault="00A07A47" w:rsidP="001661A7">
            <w:pPr>
              <w:jc w:val="center"/>
            </w:pPr>
            <w:r w:rsidRPr="007B097F">
              <w:t>K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398B16" w14:textId="77777777" w:rsidR="00A07A47" w:rsidRPr="007B097F" w:rsidRDefault="00A07A47" w:rsidP="001661A7">
            <w:pPr>
              <w:jc w:val="center"/>
            </w:pPr>
            <w:r w:rsidRPr="007B097F">
              <w:t>E</w:t>
            </w:r>
          </w:p>
        </w:tc>
      </w:tr>
      <w:tr w:rsidR="00A07A47" w:rsidRPr="00684C59" w14:paraId="0DD559B8" w14:textId="77777777" w:rsidTr="00A07A47">
        <w:trPr>
          <w:trHeight w:val="397"/>
        </w:trPr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2A8A03" w14:textId="77777777" w:rsidR="00A07A47" w:rsidRPr="007B097F" w:rsidRDefault="00A07A47" w:rsidP="001661A7">
            <w:pPr>
              <w:jc w:val="center"/>
            </w:pPr>
            <w:r w:rsidRPr="007B097F">
              <w:t>L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FD6436" w14:textId="77777777" w:rsidR="00A07A47" w:rsidRPr="007B097F" w:rsidRDefault="00A07A47" w:rsidP="001661A7">
            <w:pPr>
              <w:jc w:val="center"/>
            </w:pPr>
            <w:r w:rsidRPr="007B097F">
              <w:t>N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FA64A0" w14:textId="77777777" w:rsidR="00A07A47" w:rsidRPr="007B097F" w:rsidRDefault="00A07A47" w:rsidP="001661A7">
            <w:pPr>
              <w:jc w:val="center"/>
            </w:pPr>
            <w:r w:rsidRPr="007B097F">
              <w:t>R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F33573" w14:textId="77777777" w:rsidR="00A07A47" w:rsidRPr="007B097F" w:rsidRDefault="00A07A47" w:rsidP="001661A7">
            <w:pPr>
              <w:jc w:val="center"/>
            </w:pPr>
            <w:r w:rsidRPr="007B097F">
              <w:t>H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566920" w14:textId="77777777" w:rsidR="00A07A47" w:rsidRPr="007B097F" w:rsidRDefault="00A07A47" w:rsidP="001661A7">
            <w:pPr>
              <w:jc w:val="center"/>
            </w:pPr>
            <w:r w:rsidRPr="007B097F">
              <w:t>P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0BBD20" w14:textId="77777777" w:rsidR="00A07A47" w:rsidRPr="007B097F" w:rsidRDefault="00A07A47" w:rsidP="001661A7">
            <w:pPr>
              <w:jc w:val="center"/>
            </w:pPr>
            <w:r w:rsidRPr="007B097F">
              <w:t>V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635FEC" w14:textId="77777777" w:rsidR="00A07A47" w:rsidRPr="007B097F" w:rsidRDefault="00A07A47" w:rsidP="001661A7">
            <w:pPr>
              <w:jc w:val="center"/>
            </w:pPr>
            <w:r w:rsidRPr="007B097F">
              <w:t>A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63BEC5" w14:textId="77777777" w:rsidR="00A07A47" w:rsidRPr="007B097F" w:rsidRDefault="00A07A47" w:rsidP="001661A7">
            <w:pPr>
              <w:jc w:val="center"/>
            </w:pPr>
            <w:r w:rsidRPr="007B097F">
              <w:t>E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9A63D4" w14:textId="77777777" w:rsidR="00A07A47" w:rsidRPr="007B097F" w:rsidRDefault="00A07A47" w:rsidP="001661A7">
            <w:pPr>
              <w:jc w:val="center"/>
            </w:pPr>
            <w:r w:rsidRPr="007B097F">
              <w:t>N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F4BB2C" w14:textId="77777777" w:rsidR="00A07A47" w:rsidRPr="007B097F" w:rsidRDefault="00A07A47" w:rsidP="001661A7">
            <w:pPr>
              <w:jc w:val="center"/>
            </w:pPr>
            <w:r w:rsidRPr="007B097F">
              <w:t>J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BD43E7" w14:textId="77777777" w:rsidR="00A07A47" w:rsidRPr="007B097F" w:rsidRDefault="00A07A47" w:rsidP="001661A7">
            <w:pPr>
              <w:jc w:val="center"/>
            </w:pPr>
            <w:r w:rsidRPr="007B097F">
              <w:t>D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E2C23E" w14:textId="77777777" w:rsidR="00A07A47" w:rsidRPr="007B097F" w:rsidRDefault="00A07A47" w:rsidP="001661A7">
            <w:pPr>
              <w:jc w:val="center"/>
            </w:pPr>
            <w:r w:rsidRPr="007B097F">
              <w:t>G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42AFBF" w14:textId="77777777" w:rsidR="00A07A47" w:rsidRPr="007B097F" w:rsidRDefault="00A07A47" w:rsidP="001661A7">
            <w:pPr>
              <w:jc w:val="center"/>
            </w:pPr>
            <w:r w:rsidRPr="007B097F">
              <w:t>E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5D0973" w14:textId="77777777" w:rsidR="00A07A47" w:rsidRPr="007B097F" w:rsidRDefault="00A07A47" w:rsidP="001661A7">
            <w:pPr>
              <w:jc w:val="center"/>
            </w:pPr>
            <w:r w:rsidRPr="007B097F">
              <w:t>D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408388" w14:textId="77777777" w:rsidR="00A07A47" w:rsidRPr="007B097F" w:rsidRDefault="00A07A47" w:rsidP="001661A7">
            <w:pPr>
              <w:jc w:val="center"/>
            </w:pPr>
            <w:r w:rsidRPr="007B097F">
              <w:t>W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02AA89" w14:textId="77777777" w:rsidR="00A07A47" w:rsidRPr="007B097F" w:rsidRDefault="00A07A47" w:rsidP="001661A7">
            <w:pPr>
              <w:jc w:val="center"/>
            </w:pPr>
            <w:r w:rsidRPr="007B097F">
              <w:t>L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55111A" w14:textId="77777777" w:rsidR="00A07A47" w:rsidRPr="007B097F" w:rsidRDefault="00A07A47" w:rsidP="001661A7">
            <w:pPr>
              <w:jc w:val="center"/>
            </w:pPr>
            <w:r w:rsidRPr="007B097F">
              <w:t>A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7DF4CA" w14:textId="77777777" w:rsidR="00A07A47" w:rsidRPr="007B097F" w:rsidRDefault="00A07A47" w:rsidP="001661A7">
            <w:pPr>
              <w:jc w:val="center"/>
            </w:pPr>
            <w:r w:rsidRPr="007B097F">
              <w:t>E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24BF8D" w14:textId="77777777" w:rsidR="00A07A47" w:rsidRPr="007B097F" w:rsidRDefault="00A07A47" w:rsidP="001661A7">
            <w:pPr>
              <w:jc w:val="center"/>
            </w:pPr>
            <w:r w:rsidRPr="007B097F">
              <w:t>B</w:t>
            </w:r>
          </w:p>
        </w:tc>
      </w:tr>
      <w:tr w:rsidR="00A07A47" w:rsidRPr="00684C59" w14:paraId="5BD3E4A3" w14:textId="77777777" w:rsidTr="00A07A47">
        <w:trPr>
          <w:trHeight w:val="397"/>
        </w:trPr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DFA4FC" w14:textId="77777777" w:rsidR="00A07A47" w:rsidRPr="007B097F" w:rsidRDefault="00A07A47" w:rsidP="001661A7">
            <w:pPr>
              <w:jc w:val="center"/>
            </w:pPr>
            <w:r w:rsidRPr="007B097F">
              <w:t>E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C939C7" w14:textId="77777777" w:rsidR="00A07A47" w:rsidRPr="007B097F" w:rsidRDefault="00A07A47" w:rsidP="001661A7">
            <w:pPr>
              <w:jc w:val="center"/>
            </w:pPr>
            <w:r w:rsidRPr="007B097F">
              <w:t>D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BA6627" w14:textId="77777777" w:rsidR="00A07A47" w:rsidRPr="007B097F" w:rsidRDefault="00A07A47" w:rsidP="001661A7">
            <w:pPr>
              <w:jc w:val="center"/>
            </w:pPr>
            <w:r w:rsidRPr="007B097F">
              <w:t>S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EDBE5D" w14:textId="77777777" w:rsidR="00A07A47" w:rsidRPr="007B097F" w:rsidRDefault="00A07A47" w:rsidP="001661A7">
            <w:pPr>
              <w:jc w:val="center"/>
            </w:pPr>
            <w:r w:rsidRPr="007B097F">
              <w:t>G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ACA13E" w14:textId="77777777" w:rsidR="00A07A47" w:rsidRPr="007B097F" w:rsidRDefault="00A07A47" w:rsidP="001661A7">
            <w:pPr>
              <w:jc w:val="center"/>
              <w:rPr>
                <w:color w:val="FFC000" w:themeColor="accent4"/>
              </w:rPr>
            </w:pPr>
            <w:r w:rsidRPr="007B097F">
              <w:rPr>
                <w:color w:val="000000" w:themeColor="text1"/>
              </w:rPr>
              <w:t>T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B2AEDA" w14:textId="77777777" w:rsidR="00A07A47" w:rsidRPr="007B097F" w:rsidRDefault="00A07A47" w:rsidP="001661A7">
            <w:pPr>
              <w:jc w:val="center"/>
              <w:rPr>
                <w:color w:val="FFC000" w:themeColor="accent4"/>
              </w:rPr>
            </w:pPr>
            <w:r w:rsidRPr="007B097F">
              <w:rPr>
                <w:color w:val="000000" w:themeColor="text1"/>
              </w:rPr>
              <w:t>A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EAA740" w14:textId="77777777" w:rsidR="00A07A47" w:rsidRPr="007B097F" w:rsidRDefault="00A07A47" w:rsidP="001661A7">
            <w:pPr>
              <w:jc w:val="center"/>
              <w:rPr>
                <w:color w:val="000000" w:themeColor="text1"/>
              </w:rPr>
            </w:pPr>
            <w:r w:rsidRPr="007B097F">
              <w:rPr>
                <w:color w:val="000000" w:themeColor="text1"/>
              </w:rPr>
              <w:t>I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1F3C15" w14:textId="77777777" w:rsidR="00A07A47" w:rsidRPr="007B097F" w:rsidRDefault="00A07A47" w:rsidP="001661A7">
            <w:pPr>
              <w:jc w:val="center"/>
              <w:rPr>
                <w:color w:val="000000" w:themeColor="text1"/>
              </w:rPr>
            </w:pPr>
            <w:r w:rsidRPr="007B097F">
              <w:rPr>
                <w:color w:val="000000" w:themeColor="text1"/>
              </w:rPr>
              <w:t>L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50D8F5" w14:textId="77777777" w:rsidR="00A07A47" w:rsidRPr="007B097F" w:rsidRDefault="00A07A47" w:rsidP="001661A7">
            <w:pPr>
              <w:jc w:val="center"/>
              <w:rPr>
                <w:color w:val="000000" w:themeColor="text1"/>
              </w:rPr>
            </w:pPr>
            <w:r w:rsidRPr="007B097F">
              <w:rPr>
                <w:color w:val="000000" w:themeColor="text1"/>
              </w:rPr>
              <w:t>E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9FF4FC" w14:textId="77777777" w:rsidR="00A07A47" w:rsidRPr="007B097F" w:rsidRDefault="00A07A47" w:rsidP="001661A7">
            <w:pPr>
              <w:jc w:val="center"/>
              <w:rPr>
                <w:color w:val="000000" w:themeColor="text1"/>
              </w:rPr>
            </w:pPr>
            <w:r w:rsidRPr="007B097F">
              <w:rPr>
                <w:color w:val="000000" w:themeColor="text1"/>
              </w:rPr>
              <w:t>X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865A6A" w14:textId="77777777" w:rsidR="00A07A47" w:rsidRPr="007B097F" w:rsidRDefault="00A07A47" w:rsidP="001661A7">
            <w:pPr>
              <w:jc w:val="center"/>
              <w:rPr>
                <w:color w:val="000000" w:themeColor="text1"/>
              </w:rPr>
            </w:pPr>
            <w:r w:rsidRPr="007B097F">
              <w:rPr>
                <w:color w:val="000000" w:themeColor="text1"/>
              </w:rPr>
              <w:t>I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475985" w14:textId="77777777" w:rsidR="00A07A47" w:rsidRPr="007B097F" w:rsidRDefault="00A07A47" w:rsidP="001661A7">
            <w:pPr>
              <w:jc w:val="center"/>
              <w:rPr>
                <w:color w:val="000000" w:themeColor="text1"/>
              </w:rPr>
            </w:pPr>
            <w:r w:rsidRPr="007B097F">
              <w:rPr>
                <w:color w:val="000000" w:themeColor="text1"/>
              </w:rPr>
              <w:t>T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4201F5" w14:textId="77777777" w:rsidR="00A07A47" w:rsidRPr="007B097F" w:rsidRDefault="00A07A47" w:rsidP="001661A7">
            <w:pPr>
              <w:jc w:val="center"/>
              <w:rPr>
                <w:color w:val="000000" w:themeColor="text1"/>
              </w:rPr>
            </w:pPr>
            <w:r w:rsidRPr="007B097F">
              <w:rPr>
                <w:color w:val="000000" w:themeColor="text1"/>
              </w:rPr>
              <w:t>T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51E827" w14:textId="77777777" w:rsidR="00A07A47" w:rsidRPr="007B097F" w:rsidRDefault="00A07A47" w:rsidP="001661A7">
            <w:pPr>
              <w:jc w:val="center"/>
            </w:pPr>
            <w:r w:rsidRPr="007B097F">
              <w:t>E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43E15B" w14:textId="77777777" w:rsidR="00A07A47" w:rsidRPr="007B097F" w:rsidRDefault="00A07A47" w:rsidP="001661A7">
            <w:pPr>
              <w:jc w:val="center"/>
            </w:pPr>
            <w:r w:rsidRPr="007B097F">
              <w:t>S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293AF3" w14:textId="77777777" w:rsidR="00A07A47" w:rsidRPr="007B097F" w:rsidRDefault="00A07A47" w:rsidP="001661A7">
            <w:pPr>
              <w:jc w:val="center"/>
            </w:pPr>
            <w:r w:rsidRPr="007B097F">
              <w:t>U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C73C6B" w14:textId="77777777" w:rsidR="00A07A47" w:rsidRPr="007B097F" w:rsidRDefault="00A07A47" w:rsidP="001661A7">
            <w:pPr>
              <w:jc w:val="center"/>
            </w:pPr>
            <w:r w:rsidRPr="007B097F">
              <w:t>N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659AEE" w14:textId="77777777" w:rsidR="00A07A47" w:rsidRPr="007B097F" w:rsidRDefault="00A07A47" w:rsidP="001661A7">
            <w:pPr>
              <w:jc w:val="center"/>
            </w:pPr>
            <w:r w:rsidRPr="007B097F">
              <w:t>A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F56FEE" w14:textId="77777777" w:rsidR="00A07A47" w:rsidRPr="007B097F" w:rsidRDefault="00A07A47" w:rsidP="001661A7">
            <w:pPr>
              <w:jc w:val="center"/>
            </w:pPr>
            <w:r w:rsidRPr="007B097F">
              <w:t>N</w:t>
            </w:r>
          </w:p>
        </w:tc>
      </w:tr>
      <w:tr w:rsidR="00A07A47" w:rsidRPr="00684C59" w14:paraId="25589723" w14:textId="77777777" w:rsidTr="00A07A47">
        <w:trPr>
          <w:trHeight w:val="397"/>
        </w:trPr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F71F9F" w14:textId="77777777" w:rsidR="00A07A47" w:rsidRPr="007B097F" w:rsidRDefault="00A07A47" w:rsidP="001661A7">
            <w:pPr>
              <w:jc w:val="center"/>
            </w:pPr>
            <w:r w:rsidRPr="007B097F">
              <w:t>W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8511DF" w14:textId="77777777" w:rsidR="00A07A47" w:rsidRPr="007B097F" w:rsidRDefault="00A07A47" w:rsidP="001661A7">
            <w:pPr>
              <w:jc w:val="center"/>
            </w:pPr>
            <w:r w:rsidRPr="007B097F">
              <w:t>F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0B5C45" w14:textId="77777777" w:rsidR="00A07A47" w:rsidRPr="007B097F" w:rsidRDefault="00A07A47" w:rsidP="001661A7">
            <w:pPr>
              <w:jc w:val="center"/>
            </w:pPr>
            <w:r w:rsidRPr="007B097F">
              <w:t>Y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DFAF1D" w14:textId="77777777" w:rsidR="00A07A47" w:rsidRPr="007B097F" w:rsidRDefault="00A07A47" w:rsidP="001661A7">
            <w:pPr>
              <w:jc w:val="center"/>
            </w:pPr>
            <w:r w:rsidRPr="007B097F">
              <w:t>M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4DC2AE" w14:textId="77777777" w:rsidR="00A07A47" w:rsidRPr="007B097F" w:rsidRDefault="00A07A47" w:rsidP="001661A7">
            <w:pPr>
              <w:jc w:val="center"/>
            </w:pPr>
            <w:r w:rsidRPr="007B097F">
              <w:t>E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324A35" w14:textId="7A0E2C57" w:rsidR="00A07A47" w:rsidRPr="007B097F" w:rsidRDefault="00A07A47" w:rsidP="001661A7">
            <w:pPr>
              <w:jc w:val="center"/>
            </w:pPr>
            <w:r w:rsidRPr="007B097F">
              <w:t>P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55812F" w14:textId="77777777" w:rsidR="00A07A47" w:rsidRPr="007B097F" w:rsidRDefault="00A07A47" w:rsidP="001661A7">
            <w:pPr>
              <w:jc w:val="center"/>
            </w:pPr>
            <w:r w:rsidRPr="007B097F">
              <w:t>T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49CF2D" w14:textId="77777777" w:rsidR="00A07A47" w:rsidRPr="007B097F" w:rsidRDefault="00A07A47" w:rsidP="001661A7">
            <w:pPr>
              <w:jc w:val="center"/>
            </w:pPr>
            <w:r w:rsidRPr="007B097F">
              <w:t>N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9DC8CB" w14:textId="77777777" w:rsidR="00A07A47" w:rsidRPr="007B097F" w:rsidRDefault="00A07A47" w:rsidP="001661A7">
            <w:pPr>
              <w:jc w:val="center"/>
            </w:pPr>
            <w:r w:rsidRPr="007B097F">
              <w:t>D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2CC640" w14:textId="77777777" w:rsidR="00A07A47" w:rsidRPr="007B097F" w:rsidRDefault="00A07A47" w:rsidP="001661A7">
            <w:pPr>
              <w:jc w:val="center"/>
            </w:pPr>
            <w:r w:rsidRPr="007B097F">
              <w:t>W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BE490F" w14:textId="77777777" w:rsidR="00A07A47" w:rsidRPr="007B097F" w:rsidRDefault="00A07A47" w:rsidP="001661A7">
            <w:pPr>
              <w:jc w:val="center"/>
            </w:pPr>
            <w:r w:rsidRPr="007B097F">
              <w:t>B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05AD0D" w14:textId="77777777" w:rsidR="00A07A47" w:rsidRPr="007B097F" w:rsidRDefault="00A07A47" w:rsidP="001661A7">
            <w:pPr>
              <w:jc w:val="center"/>
            </w:pPr>
            <w:r w:rsidRPr="007B097F">
              <w:t>D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CC9515" w14:textId="77777777" w:rsidR="00A07A47" w:rsidRPr="007B097F" w:rsidRDefault="00A07A47" w:rsidP="001661A7">
            <w:pPr>
              <w:jc w:val="center"/>
            </w:pPr>
            <w:r w:rsidRPr="007B097F">
              <w:t>E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7FF371" w14:textId="77777777" w:rsidR="00A07A47" w:rsidRPr="007B097F" w:rsidRDefault="00A07A47" w:rsidP="001661A7">
            <w:pPr>
              <w:jc w:val="center"/>
            </w:pPr>
            <w:r w:rsidRPr="007B097F">
              <w:t>H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AADAFE" w14:textId="77777777" w:rsidR="00A07A47" w:rsidRPr="007B097F" w:rsidRDefault="00A07A47" w:rsidP="001661A7">
            <w:pPr>
              <w:jc w:val="center"/>
            </w:pPr>
            <w:r w:rsidRPr="007B097F">
              <w:t>K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A00ACE" w14:textId="77777777" w:rsidR="00A07A47" w:rsidRPr="007B097F" w:rsidRDefault="00A07A47" w:rsidP="001661A7">
            <w:pPr>
              <w:jc w:val="center"/>
            </w:pPr>
            <w:r w:rsidRPr="007B097F">
              <w:t>T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CB5415" w14:textId="77777777" w:rsidR="00A07A47" w:rsidRPr="007B097F" w:rsidRDefault="00A07A47" w:rsidP="001661A7">
            <w:pPr>
              <w:jc w:val="center"/>
            </w:pPr>
            <w:r w:rsidRPr="007B097F">
              <w:t>K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657BE7" w14:textId="77777777" w:rsidR="00A07A47" w:rsidRPr="007B097F" w:rsidRDefault="00A07A47" w:rsidP="001661A7">
            <w:pPr>
              <w:jc w:val="center"/>
            </w:pPr>
            <w:r w:rsidRPr="007B097F">
              <w:t>W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4F1153" w14:textId="77777777" w:rsidR="00A07A47" w:rsidRPr="007B097F" w:rsidRDefault="00A07A47" w:rsidP="001661A7">
            <w:pPr>
              <w:jc w:val="center"/>
            </w:pPr>
            <w:r w:rsidRPr="007B097F">
              <w:t>O</w:t>
            </w:r>
          </w:p>
        </w:tc>
      </w:tr>
      <w:tr w:rsidR="00A07A47" w:rsidRPr="00684C59" w14:paraId="42924A5A" w14:textId="77777777" w:rsidTr="00A07A47">
        <w:trPr>
          <w:trHeight w:val="397"/>
        </w:trPr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AAE877" w14:textId="77777777" w:rsidR="00A07A47" w:rsidRPr="007B097F" w:rsidRDefault="00A07A47" w:rsidP="001661A7">
            <w:pPr>
              <w:jc w:val="center"/>
            </w:pPr>
            <w:r w:rsidRPr="007B097F">
              <w:t>E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A4F367" w14:textId="77777777" w:rsidR="00A07A47" w:rsidRPr="007B097F" w:rsidRDefault="00A07A47" w:rsidP="001661A7">
            <w:pPr>
              <w:jc w:val="center"/>
            </w:pPr>
            <w:r w:rsidRPr="007B097F">
              <w:t>H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1A658D" w14:textId="77777777" w:rsidR="00A07A47" w:rsidRPr="007B097F" w:rsidRDefault="00A07A47" w:rsidP="001661A7">
            <w:pPr>
              <w:jc w:val="center"/>
            </w:pPr>
            <w:r w:rsidRPr="007B097F">
              <w:t>I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B68F5D" w14:textId="77777777" w:rsidR="00A07A47" w:rsidRPr="007B097F" w:rsidRDefault="00A07A47" w:rsidP="001661A7">
            <w:pPr>
              <w:jc w:val="center"/>
            </w:pPr>
            <w:r w:rsidRPr="007B097F">
              <w:t>U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A6D085" w14:textId="77777777" w:rsidR="00A07A47" w:rsidRPr="007B097F" w:rsidRDefault="00A07A47" w:rsidP="001661A7">
            <w:pPr>
              <w:jc w:val="center"/>
            </w:pPr>
            <w:r w:rsidRPr="007B097F">
              <w:t>O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9A4593" w14:textId="77777777" w:rsidR="00A07A47" w:rsidRPr="007B097F" w:rsidRDefault="00A07A47" w:rsidP="001661A7">
            <w:pPr>
              <w:jc w:val="center"/>
            </w:pPr>
            <w:r w:rsidRPr="007B097F">
              <w:t>N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6BE847" w14:textId="77777777" w:rsidR="00A07A47" w:rsidRPr="007B097F" w:rsidRDefault="00A07A47" w:rsidP="001661A7">
            <w:pPr>
              <w:jc w:val="center"/>
            </w:pPr>
            <w:r w:rsidRPr="007B097F">
              <w:t>E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BAB765" w14:textId="77777777" w:rsidR="00A07A47" w:rsidRPr="007B097F" w:rsidRDefault="00A07A47" w:rsidP="001661A7">
            <w:pPr>
              <w:jc w:val="center"/>
            </w:pPr>
            <w:r w:rsidRPr="007B097F">
              <w:t>D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1A8219" w14:textId="77777777" w:rsidR="00A07A47" w:rsidRPr="007B097F" w:rsidRDefault="00A07A47" w:rsidP="001661A7">
            <w:pPr>
              <w:jc w:val="center"/>
            </w:pPr>
            <w:r w:rsidRPr="007B097F">
              <w:t>C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FDBBD9" w14:textId="77777777" w:rsidR="00A07A47" w:rsidRPr="007B097F" w:rsidRDefault="00A07A47" w:rsidP="001661A7">
            <w:pPr>
              <w:jc w:val="center"/>
            </w:pPr>
            <w:r w:rsidRPr="007B097F">
              <w:t>H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1C213D" w14:textId="77777777" w:rsidR="00A07A47" w:rsidRPr="007B097F" w:rsidRDefault="00A07A47" w:rsidP="001661A7">
            <w:pPr>
              <w:jc w:val="center"/>
            </w:pPr>
            <w:r w:rsidRPr="007B097F">
              <w:t>D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33FDD9" w14:textId="77777777" w:rsidR="00A07A47" w:rsidRPr="007B097F" w:rsidRDefault="00A07A47" w:rsidP="001661A7">
            <w:pPr>
              <w:jc w:val="center"/>
            </w:pPr>
            <w:r w:rsidRPr="007B097F">
              <w:t>E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9E3BC2" w14:textId="77777777" w:rsidR="00A07A47" w:rsidRPr="007B097F" w:rsidRDefault="00A07A47" w:rsidP="001661A7">
            <w:pPr>
              <w:jc w:val="center"/>
            </w:pPr>
            <w:r w:rsidRPr="007B097F">
              <w:t>G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6757B7" w14:textId="77777777" w:rsidR="00A07A47" w:rsidRPr="007B097F" w:rsidRDefault="00A07A47" w:rsidP="001661A7">
            <w:pPr>
              <w:jc w:val="center"/>
            </w:pPr>
            <w:r w:rsidRPr="007B097F">
              <w:t>A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9D0A4F" w14:textId="77777777" w:rsidR="00A07A47" w:rsidRPr="007B097F" w:rsidRDefault="00A07A47" w:rsidP="001661A7">
            <w:pPr>
              <w:jc w:val="center"/>
            </w:pPr>
            <w:r w:rsidRPr="007B097F">
              <w:t>I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A131DE" w14:textId="77777777" w:rsidR="00A07A47" w:rsidRPr="007B097F" w:rsidRDefault="00A07A47" w:rsidP="001661A7">
            <w:pPr>
              <w:jc w:val="center"/>
            </w:pPr>
            <w:r w:rsidRPr="007B097F">
              <w:t>U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030230" w14:textId="77777777" w:rsidR="00A07A47" w:rsidRPr="007B097F" w:rsidRDefault="00A07A47" w:rsidP="001661A7">
            <w:pPr>
              <w:jc w:val="center"/>
            </w:pPr>
            <w:r w:rsidRPr="007B097F">
              <w:t>E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77E4E6" w14:textId="77777777" w:rsidR="00A07A47" w:rsidRPr="007B097F" w:rsidRDefault="00A07A47" w:rsidP="001661A7">
            <w:pPr>
              <w:jc w:val="center"/>
            </w:pPr>
            <w:r w:rsidRPr="007B097F">
              <w:t>M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950FF8" w14:textId="77777777" w:rsidR="00A07A47" w:rsidRPr="007B097F" w:rsidRDefault="00A07A47" w:rsidP="001661A7">
            <w:pPr>
              <w:jc w:val="center"/>
            </w:pPr>
            <w:r w:rsidRPr="007B097F">
              <w:t>L</w:t>
            </w:r>
          </w:p>
        </w:tc>
      </w:tr>
      <w:tr w:rsidR="00A07A47" w14:paraId="3398D8EF" w14:textId="77777777" w:rsidTr="00A07A47">
        <w:trPr>
          <w:trHeight w:val="397"/>
        </w:trPr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3B2D73" w14:textId="77777777" w:rsidR="00A07A47" w:rsidRPr="007B097F" w:rsidRDefault="00A07A47" w:rsidP="001661A7">
            <w:pPr>
              <w:jc w:val="center"/>
            </w:pPr>
            <w:r w:rsidRPr="007B097F">
              <w:t>R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4B4495" w14:textId="77777777" w:rsidR="00A07A47" w:rsidRPr="007B097F" w:rsidRDefault="00A07A47" w:rsidP="001661A7">
            <w:pPr>
              <w:jc w:val="center"/>
            </w:pPr>
            <w:r w:rsidRPr="007B097F">
              <w:t>Z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92DDA0" w14:textId="77777777" w:rsidR="00A07A47" w:rsidRPr="007B097F" w:rsidRDefault="00A07A47" w:rsidP="001661A7">
            <w:pPr>
              <w:jc w:val="center"/>
            </w:pPr>
            <w:r w:rsidRPr="007B097F">
              <w:t>E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4D0BBB" w14:textId="77777777" w:rsidR="00A07A47" w:rsidRPr="007B097F" w:rsidRDefault="00A07A47" w:rsidP="001661A7">
            <w:pPr>
              <w:jc w:val="center"/>
            </w:pPr>
            <w:r w:rsidRPr="007B097F">
              <w:t>B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C7DF26" w14:textId="77777777" w:rsidR="00A07A47" w:rsidRPr="007B097F" w:rsidRDefault="00A07A47" w:rsidP="001661A7">
            <w:pPr>
              <w:jc w:val="center"/>
            </w:pPr>
            <w:r w:rsidRPr="007B097F">
              <w:t>A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C882F5" w14:textId="77777777" w:rsidR="00A07A47" w:rsidRPr="007B097F" w:rsidRDefault="00A07A47" w:rsidP="001661A7">
            <w:pPr>
              <w:jc w:val="center"/>
            </w:pPr>
            <w:r w:rsidRPr="007B097F">
              <w:t>V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54B5CA" w14:textId="77777777" w:rsidR="00A07A47" w:rsidRPr="007B097F" w:rsidRDefault="00A07A47" w:rsidP="001661A7">
            <w:pPr>
              <w:jc w:val="center"/>
            </w:pPr>
            <w:r w:rsidRPr="007B097F">
              <w:t>H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CED67C" w14:textId="77777777" w:rsidR="00A07A47" w:rsidRPr="007B097F" w:rsidRDefault="00A07A47" w:rsidP="001661A7">
            <w:pPr>
              <w:jc w:val="center"/>
            </w:pPr>
            <w:r w:rsidRPr="007B097F">
              <w:t>K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070D32" w14:textId="77777777" w:rsidR="00A07A47" w:rsidRPr="007B097F" w:rsidRDefault="00A07A47" w:rsidP="001661A7">
            <w:pPr>
              <w:jc w:val="center"/>
            </w:pPr>
            <w:r w:rsidRPr="007B097F">
              <w:t>D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91E8D8" w14:textId="77777777" w:rsidR="00A07A47" w:rsidRPr="007B097F" w:rsidRDefault="00A07A47" w:rsidP="001661A7">
            <w:pPr>
              <w:jc w:val="center"/>
            </w:pPr>
            <w:r w:rsidRPr="007B097F">
              <w:t>E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9E75DB" w14:textId="77777777" w:rsidR="00A07A47" w:rsidRPr="007B097F" w:rsidRDefault="00A07A47" w:rsidP="001661A7">
            <w:pPr>
              <w:jc w:val="center"/>
            </w:pPr>
            <w:r w:rsidRPr="007B097F">
              <w:t>U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1C2A6A" w14:textId="77777777" w:rsidR="00A07A47" w:rsidRPr="007B097F" w:rsidRDefault="00A07A47" w:rsidP="001661A7">
            <w:pPr>
              <w:jc w:val="center"/>
            </w:pPr>
            <w:r w:rsidRPr="007B097F">
              <w:t>T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93EA31" w14:textId="77777777" w:rsidR="00A07A47" w:rsidRPr="007B097F" w:rsidRDefault="00A07A47" w:rsidP="001661A7">
            <w:pPr>
              <w:jc w:val="center"/>
            </w:pPr>
            <w:r w:rsidRPr="007B097F">
              <w:t>S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8C30CA" w14:textId="77777777" w:rsidR="00A07A47" w:rsidRPr="007B097F" w:rsidRDefault="00A07A47" w:rsidP="001661A7">
            <w:pPr>
              <w:jc w:val="center"/>
            </w:pPr>
            <w:r w:rsidRPr="007B097F">
              <w:t>C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38B12B" w14:textId="77777777" w:rsidR="00A07A47" w:rsidRPr="007B097F" w:rsidRDefault="00A07A47" w:rsidP="001661A7">
            <w:pPr>
              <w:jc w:val="center"/>
            </w:pPr>
            <w:r w:rsidRPr="007B097F">
              <w:t>H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F174CC" w14:textId="77777777" w:rsidR="00A07A47" w:rsidRPr="007B097F" w:rsidRDefault="00A07A47" w:rsidP="001661A7">
            <w:pPr>
              <w:jc w:val="center"/>
            </w:pPr>
            <w:r w:rsidRPr="007B097F">
              <w:t>L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1A761A" w14:textId="77777777" w:rsidR="00A07A47" w:rsidRPr="007B097F" w:rsidRDefault="00A07A47" w:rsidP="001661A7">
            <w:pPr>
              <w:jc w:val="center"/>
            </w:pPr>
            <w:r w:rsidRPr="007B097F">
              <w:t>A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F317B90" w14:textId="77777777" w:rsidR="00A07A47" w:rsidRPr="007B097F" w:rsidRDefault="00A07A47" w:rsidP="001661A7">
            <w:pPr>
              <w:jc w:val="center"/>
            </w:pPr>
            <w:r w:rsidRPr="007B097F">
              <w:t>N</w:t>
            </w:r>
          </w:p>
        </w:tc>
        <w:tc>
          <w:tcPr>
            <w:tcW w:w="39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85E4563" w14:textId="77777777" w:rsidR="00A07A47" w:rsidRPr="007B097F" w:rsidRDefault="00A07A47" w:rsidP="001661A7">
            <w:pPr>
              <w:jc w:val="center"/>
            </w:pPr>
            <w:r w:rsidRPr="007B097F">
              <w:t>D</w:t>
            </w:r>
          </w:p>
        </w:tc>
      </w:tr>
      <w:tr w:rsidR="00A07A47" w:rsidRPr="00684C59" w14:paraId="5112F6A8" w14:textId="77777777" w:rsidTr="00A07A47">
        <w:trPr>
          <w:trHeight w:val="397"/>
        </w:trPr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C706DE" w14:textId="77777777" w:rsidR="00A07A47" w:rsidRPr="007B097F" w:rsidRDefault="00A07A47" w:rsidP="001661A7">
            <w:pPr>
              <w:jc w:val="center"/>
            </w:pPr>
            <w:r w:rsidRPr="007B097F">
              <w:t>T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5F3569" w14:textId="77777777" w:rsidR="00A07A47" w:rsidRPr="007B097F" w:rsidRDefault="00A07A47" w:rsidP="001661A7">
            <w:pPr>
              <w:jc w:val="center"/>
            </w:pPr>
            <w:r w:rsidRPr="007B097F">
              <w:t>O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90D0EA" w14:textId="77777777" w:rsidR="00A07A47" w:rsidRPr="007B097F" w:rsidRDefault="00A07A47" w:rsidP="001661A7">
            <w:pPr>
              <w:jc w:val="center"/>
            </w:pPr>
            <w:r w:rsidRPr="007B097F">
              <w:t>P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AB7DB1" w14:textId="77777777" w:rsidR="00A07A47" w:rsidRPr="007B097F" w:rsidRDefault="00A07A47" w:rsidP="001661A7">
            <w:pPr>
              <w:jc w:val="center"/>
            </w:pPr>
            <w:r w:rsidRPr="007B097F">
              <w:t>E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01E397" w14:textId="77777777" w:rsidR="00A07A47" w:rsidRPr="007B097F" w:rsidRDefault="00A07A47" w:rsidP="001661A7">
            <w:pPr>
              <w:jc w:val="center"/>
            </w:pPr>
            <w:r w:rsidRPr="007B097F">
              <w:t>F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84EE18" w14:textId="77777777" w:rsidR="00A07A47" w:rsidRPr="007B097F" w:rsidRDefault="00A07A47" w:rsidP="001661A7">
            <w:pPr>
              <w:jc w:val="center"/>
            </w:pPr>
            <w:r w:rsidRPr="007B097F">
              <w:t>F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AF118C" w14:textId="77777777" w:rsidR="00A07A47" w:rsidRPr="007B097F" w:rsidRDefault="00A07A47" w:rsidP="001661A7">
            <w:pPr>
              <w:jc w:val="center"/>
            </w:pPr>
            <w:r w:rsidRPr="007B097F">
              <w:t>A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40E107" w14:textId="77777777" w:rsidR="00A07A47" w:rsidRPr="007B097F" w:rsidRDefault="00A07A47" w:rsidP="001661A7">
            <w:pPr>
              <w:jc w:val="center"/>
            </w:pPr>
            <w:r w:rsidRPr="007B097F">
              <w:t>W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05BA15" w14:textId="77777777" w:rsidR="00A07A47" w:rsidRPr="007B097F" w:rsidRDefault="00A07A47" w:rsidP="001661A7">
            <w:pPr>
              <w:jc w:val="center"/>
            </w:pPr>
            <w:r w:rsidRPr="007B097F">
              <w:t>O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C0B116" w14:textId="77777777" w:rsidR="00A07A47" w:rsidRPr="007B097F" w:rsidRDefault="00A07A47" w:rsidP="001661A7">
            <w:pPr>
              <w:jc w:val="center"/>
              <w:rPr>
                <w:color w:val="FF0000"/>
              </w:rPr>
            </w:pPr>
            <w:r w:rsidRPr="007B097F">
              <w:rPr>
                <w:color w:val="000000" w:themeColor="text1"/>
              </w:rPr>
              <w:t>R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5683C4" w14:textId="77777777" w:rsidR="00A07A47" w:rsidRPr="007B097F" w:rsidRDefault="00A07A47" w:rsidP="001661A7">
            <w:pPr>
              <w:jc w:val="center"/>
            </w:pPr>
            <w:r w:rsidRPr="007B097F">
              <w:t>A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09C9E7" w14:textId="77777777" w:rsidR="00A07A47" w:rsidRPr="007B097F" w:rsidRDefault="00A07A47" w:rsidP="001661A7">
            <w:pPr>
              <w:jc w:val="center"/>
            </w:pPr>
            <w:r w:rsidRPr="007B097F">
              <w:t>U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935246" w14:textId="77777777" w:rsidR="00A07A47" w:rsidRPr="007B097F" w:rsidRDefault="00A07A47" w:rsidP="001661A7">
            <w:pPr>
              <w:jc w:val="center"/>
            </w:pPr>
            <w:r w:rsidRPr="007B097F">
              <w:t>L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C81979" w14:textId="77777777" w:rsidR="00A07A47" w:rsidRPr="007B097F" w:rsidRDefault="00A07A47" w:rsidP="001661A7">
            <w:pPr>
              <w:jc w:val="center"/>
            </w:pPr>
            <w:r w:rsidRPr="007B097F">
              <w:t>J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863330" w14:textId="77777777" w:rsidR="00A07A47" w:rsidRPr="007B097F" w:rsidRDefault="00A07A47" w:rsidP="001661A7">
            <w:pPr>
              <w:jc w:val="center"/>
            </w:pPr>
            <w:r w:rsidRPr="007B097F">
              <w:t>D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669893" w14:textId="77777777" w:rsidR="00A07A47" w:rsidRPr="007B097F" w:rsidRDefault="00A07A47" w:rsidP="001661A7">
            <w:pPr>
              <w:jc w:val="center"/>
            </w:pPr>
            <w:r w:rsidRPr="007B097F">
              <w:t>K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F7F49A" w14:textId="77777777" w:rsidR="00A07A47" w:rsidRPr="007B097F" w:rsidRDefault="00A07A47" w:rsidP="001661A7">
            <w:pPr>
              <w:jc w:val="center"/>
            </w:pPr>
            <w:r w:rsidRPr="007B097F">
              <w:t>M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6F9070" w14:textId="77777777" w:rsidR="00A07A47" w:rsidRPr="007B097F" w:rsidRDefault="00A07A47" w:rsidP="001661A7">
            <w:pPr>
              <w:jc w:val="center"/>
            </w:pPr>
            <w:r w:rsidRPr="007B097F">
              <w:t>R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04E005" w14:textId="77777777" w:rsidR="00A07A47" w:rsidRPr="007B097F" w:rsidRDefault="00A07A47" w:rsidP="001661A7">
            <w:pPr>
              <w:jc w:val="center"/>
            </w:pPr>
            <w:r w:rsidRPr="007B097F">
              <w:t>W</w:t>
            </w:r>
          </w:p>
        </w:tc>
      </w:tr>
      <w:tr w:rsidR="00A07A47" w:rsidRPr="00684C59" w14:paraId="405543E6" w14:textId="77777777" w:rsidTr="00A07A47">
        <w:trPr>
          <w:trHeight w:val="397"/>
        </w:trPr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8D78E0" w14:textId="77777777" w:rsidR="00A07A47" w:rsidRPr="007B097F" w:rsidRDefault="00A07A47" w:rsidP="001661A7">
            <w:pPr>
              <w:jc w:val="center"/>
            </w:pPr>
            <w:r w:rsidRPr="007B097F">
              <w:t>P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630E27" w14:textId="77777777" w:rsidR="00A07A47" w:rsidRPr="007B097F" w:rsidRDefault="00A07A47" w:rsidP="001661A7">
            <w:pPr>
              <w:jc w:val="center"/>
            </w:pPr>
            <w:r w:rsidRPr="007B097F">
              <w:t>F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22D3C5" w14:textId="77777777" w:rsidR="00A07A47" w:rsidRPr="007B097F" w:rsidRDefault="00A07A47" w:rsidP="001661A7">
            <w:pPr>
              <w:jc w:val="center"/>
            </w:pPr>
            <w:r w:rsidRPr="007B097F">
              <w:t>J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231218" w14:textId="77777777" w:rsidR="00A07A47" w:rsidRPr="007B097F" w:rsidRDefault="00A07A47" w:rsidP="001661A7">
            <w:pPr>
              <w:jc w:val="center"/>
            </w:pPr>
            <w:r w:rsidRPr="007B097F">
              <w:t>O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7A0147" w14:textId="77777777" w:rsidR="00A07A47" w:rsidRPr="007B097F" w:rsidRDefault="00A07A47" w:rsidP="001661A7">
            <w:pPr>
              <w:jc w:val="center"/>
            </w:pPr>
            <w:r w:rsidRPr="007B097F">
              <w:t>M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8FE379" w14:textId="77777777" w:rsidR="00A07A47" w:rsidRPr="007B097F" w:rsidRDefault="00A07A47" w:rsidP="001661A7">
            <w:pPr>
              <w:jc w:val="center"/>
            </w:pPr>
            <w:r w:rsidRPr="007B097F">
              <w:t>A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167B43" w14:textId="77777777" w:rsidR="00A07A47" w:rsidRPr="007B097F" w:rsidRDefault="00A07A47" w:rsidP="001661A7">
            <w:pPr>
              <w:jc w:val="center"/>
            </w:pPr>
            <w:r w:rsidRPr="007B097F">
              <w:t>E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839F2B" w14:textId="77777777" w:rsidR="00A07A47" w:rsidRPr="007B097F" w:rsidRDefault="00A07A47" w:rsidP="001661A7">
            <w:pPr>
              <w:jc w:val="center"/>
            </w:pPr>
            <w:r w:rsidRPr="007B097F">
              <w:t>L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7E08B1" w14:textId="77777777" w:rsidR="00A07A47" w:rsidRPr="007B097F" w:rsidRDefault="00A07A47" w:rsidP="001661A7">
            <w:pPr>
              <w:jc w:val="center"/>
            </w:pPr>
            <w:r w:rsidRPr="007B097F">
              <w:t>I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20407F" w14:textId="77777777" w:rsidR="00A07A47" w:rsidRPr="007B097F" w:rsidRDefault="00A07A47" w:rsidP="001661A7">
            <w:pPr>
              <w:jc w:val="center"/>
            </w:pPr>
            <w:r w:rsidRPr="007B097F">
              <w:t>M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572BF0" w14:textId="77777777" w:rsidR="00A07A47" w:rsidRPr="007B097F" w:rsidRDefault="00A07A47" w:rsidP="001661A7">
            <w:pPr>
              <w:jc w:val="center"/>
            </w:pPr>
            <w:r w:rsidRPr="007B097F">
              <w:t>S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3D944B" w14:textId="77777777" w:rsidR="00A07A47" w:rsidRPr="007B097F" w:rsidRDefault="00A07A47" w:rsidP="001661A7">
            <w:pPr>
              <w:jc w:val="center"/>
            </w:pPr>
            <w:r w:rsidRPr="007B097F">
              <w:t>I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6ECFB3" w14:textId="77777777" w:rsidR="00A07A47" w:rsidRPr="007B097F" w:rsidRDefault="00A07A47" w:rsidP="001661A7">
            <w:pPr>
              <w:jc w:val="center"/>
            </w:pPr>
            <w:r w:rsidRPr="007B097F">
              <w:t>C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22C053" w14:textId="77777777" w:rsidR="00A07A47" w:rsidRPr="007B097F" w:rsidRDefault="00A07A47" w:rsidP="001661A7">
            <w:pPr>
              <w:jc w:val="center"/>
            </w:pPr>
            <w:r w:rsidRPr="007B097F">
              <w:t>R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38EFC4" w14:textId="77777777" w:rsidR="00A07A47" w:rsidRPr="007B097F" w:rsidRDefault="00A07A47" w:rsidP="001661A7">
            <w:pPr>
              <w:jc w:val="center"/>
            </w:pPr>
            <w:r w:rsidRPr="007B097F">
              <w:t>P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531436" w14:textId="77777777" w:rsidR="00A07A47" w:rsidRPr="007B097F" w:rsidRDefault="00A07A47" w:rsidP="001661A7">
            <w:pPr>
              <w:jc w:val="center"/>
            </w:pPr>
            <w:r w:rsidRPr="007B097F">
              <w:t>N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3B2593" w14:textId="77777777" w:rsidR="00A07A47" w:rsidRPr="007B097F" w:rsidRDefault="00A07A47" w:rsidP="001661A7">
            <w:pPr>
              <w:jc w:val="center"/>
            </w:pPr>
            <w:r w:rsidRPr="007B097F">
              <w:t>E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1D3698" w14:textId="77777777" w:rsidR="00A07A47" w:rsidRPr="007B097F" w:rsidRDefault="00A07A47" w:rsidP="001661A7">
            <w:pPr>
              <w:jc w:val="center"/>
            </w:pPr>
            <w:r w:rsidRPr="007B097F">
              <w:t>E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C435EA" w14:textId="77777777" w:rsidR="00A07A47" w:rsidRPr="007B097F" w:rsidRDefault="00A07A47" w:rsidP="001661A7">
            <w:pPr>
              <w:jc w:val="center"/>
            </w:pPr>
            <w:r w:rsidRPr="007B097F">
              <w:t>O</w:t>
            </w:r>
          </w:p>
        </w:tc>
      </w:tr>
      <w:tr w:rsidR="00A07A47" w:rsidRPr="00684C59" w14:paraId="7A7749E4" w14:textId="77777777" w:rsidTr="00A07A47">
        <w:trPr>
          <w:trHeight w:val="397"/>
        </w:trPr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1AABFE" w14:textId="77777777" w:rsidR="00A07A47" w:rsidRPr="007B097F" w:rsidRDefault="00A07A47" w:rsidP="001661A7">
            <w:pPr>
              <w:jc w:val="center"/>
            </w:pPr>
            <w:r w:rsidRPr="007B097F">
              <w:t>I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44F627" w14:textId="77777777" w:rsidR="00A07A47" w:rsidRPr="007B097F" w:rsidRDefault="00A07A47" w:rsidP="001661A7">
            <w:pPr>
              <w:jc w:val="center"/>
            </w:pPr>
            <w:r w:rsidRPr="007B097F">
              <w:t>E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A42FEE" w14:textId="77777777" w:rsidR="00A07A47" w:rsidRPr="007B097F" w:rsidRDefault="00A07A47" w:rsidP="001661A7">
            <w:pPr>
              <w:jc w:val="center"/>
            </w:pPr>
            <w:r w:rsidRPr="007B097F">
              <w:t>P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CF7761" w14:textId="77777777" w:rsidR="00A07A47" w:rsidRPr="007B097F" w:rsidRDefault="00A07A47" w:rsidP="001661A7">
            <w:pPr>
              <w:jc w:val="center"/>
            </w:pPr>
            <w:r w:rsidRPr="007B097F">
              <w:t>A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23ADBD" w14:textId="77777777" w:rsidR="00A07A47" w:rsidRPr="007B097F" w:rsidRDefault="00A07A47" w:rsidP="001661A7">
            <w:pPr>
              <w:jc w:val="center"/>
            </w:pPr>
            <w:r w:rsidRPr="007B097F">
              <w:t>N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CCFBE9" w14:textId="77777777" w:rsidR="00A07A47" w:rsidRPr="007B097F" w:rsidRDefault="00A07A47" w:rsidP="001661A7">
            <w:pPr>
              <w:jc w:val="center"/>
            </w:pPr>
            <w:r w:rsidRPr="007B097F">
              <w:t>E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E8E1BA" w14:textId="77777777" w:rsidR="00A07A47" w:rsidRPr="007B097F" w:rsidRDefault="00A07A47" w:rsidP="001661A7">
            <w:pPr>
              <w:jc w:val="center"/>
            </w:pPr>
            <w:r w:rsidRPr="007B097F">
              <w:t>T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286C5E" w14:textId="77777777" w:rsidR="00A07A47" w:rsidRPr="007B097F" w:rsidRDefault="00A07A47" w:rsidP="001661A7">
            <w:pPr>
              <w:jc w:val="center"/>
            </w:pPr>
            <w:r w:rsidRPr="007B097F">
              <w:t>T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D23D24" w14:textId="77777777" w:rsidR="00A07A47" w:rsidRPr="007B097F" w:rsidRDefault="00A07A47" w:rsidP="001661A7">
            <w:pPr>
              <w:jc w:val="center"/>
            </w:pPr>
            <w:r w:rsidRPr="007B097F">
              <w:t>O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809CF7" w14:textId="77777777" w:rsidR="00A07A47" w:rsidRPr="007B097F" w:rsidRDefault="00A07A47" w:rsidP="001661A7">
            <w:pPr>
              <w:jc w:val="center"/>
            </w:pPr>
            <w:r w:rsidRPr="007B097F">
              <w:t>N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12988D" w14:textId="77777777" w:rsidR="00A07A47" w:rsidRPr="007B097F" w:rsidRDefault="00A07A47" w:rsidP="001661A7">
            <w:pPr>
              <w:jc w:val="center"/>
            </w:pPr>
            <w:r w:rsidRPr="007B097F">
              <w:t>E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735DD9" w14:textId="77777777" w:rsidR="00A07A47" w:rsidRPr="007B097F" w:rsidRDefault="00A07A47" w:rsidP="001661A7">
            <w:pPr>
              <w:jc w:val="center"/>
            </w:pPr>
            <w:r w:rsidRPr="007B097F">
              <w:t>H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E414CA" w14:textId="77777777" w:rsidR="00A07A47" w:rsidRPr="007B097F" w:rsidRDefault="00A07A47" w:rsidP="001661A7">
            <w:pPr>
              <w:jc w:val="center"/>
            </w:pPr>
            <w:r w:rsidRPr="007B097F">
              <w:t>U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FE63C0" w14:textId="77777777" w:rsidR="00A07A47" w:rsidRPr="007B097F" w:rsidRDefault="00A07A47" w:rsidP="001661A7">
            <w:pPr>
              <w:jc w:val="center"/>
            </w:pPr>
            <w:r w:rsidRPr="007B097F">
              <w:t>A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457279" w14:textId="77777777" w:rsidR="00A07A47" w:rsidRPr="007B097F" w:rsidRDefault="00A07A47" w:rsidP="001661A7">
            <w:pPr>
              <w:jc w:val="center"/>
            </w:pPr>
            <w:r w:rsidRPr="007B097F">
              <w:t>N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456EDE" w14:textId="77777777" w:rsidR="00A07A47" w:rsidRPr="007B097F" w:rsidRDefault="00A07A47" w:rsidP="001661A7">
            <w:pPr>
              <w:jc w:val="center"/>
            </w:pPr>
            <w:r w:rsidRPr="007B097F">
              <w:t>E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BAE522" w14:textId="77777777" w:rsidR="00A07A47" w:rsidRPr="007B097F" w:rsidRDefault="00A07A47" w:rsidP="001661A7">
            <w:pPr>
              <w:jc w:val="center"/>
            </w:pPr>
            <w:r w:rsidRPr="007B097F">
              <w:t>O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F522D2" w14:textId="77777777" w:rsidR="00A07A47" w:rsidRPr="007B097F" w:rsidRDefault="00A07A47" w:rsidP="001661A7">
            <w:pPr>
              <w:jc w:val="center"/>
            </w:pPr>
            <w:r w:rsidRPr="007B097F">
              <w:t>T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45811E" w14:textId="77777777" w:rsidR="00A07A47" w:rsidRPr="007B097F" w:rsidRDefault="00A07A47" w:rsidP="001661A7">
            <w:pPr>
              <w:jc w:val="center"/>
            </w:pPr>
            <w:r w:rsidRPr="007B097F">
              <w:t>U</w:t>
            </w:r>
          </w:p>
        </w:tc>
      </w:tr>
      <w:tr w:rsidR="00A07A47" w:rsidRPr="00684C59" w14:paraId="0F39F17D" w14:textId="77777777" w:rsidTr="00A07A47">
        <w:trPr>
          <w:trHeight w:val="397"/>
        </w:trPr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5AA28B" w14:textId="77777777" w:rsidR="00A07A47" w:rsidRPr="007B097F" w:rsidRDefault="00A07A47" w:rsidP="001661A7">
            <w:pPr>
              <w:jc w:val="center"/>
            </w:pPr>
            <w:r w:rsidRPr="007B097F">
              <w:t>L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1A8BEF" w14:textId="77777777" w:rsidR="00A07A47" w:rsidRPr="007B097F" w:rsidRDefault="00A07A47" w:rsidP="001661A7">
            <w:pPr>
              <w:jc w:val="center"/>
            </w:pPr>
            <w:r w:rsidRPr="007B097F">
              <w:t>A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7716B4" w14:textId="77777777" w:rsidR="00A07A47" w:rsidRPr="007B097F" w:rsidRDefault="00A07A47" w:rsidP="001661A7">
            <w:pPr>
              <w:jc w:val="center"/>
            </w:pPr>
            <w:r w:rsidRPr="007B097F">
              <w:t>D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AEF126" w14:textId="77777777" w:rsidR="00A07A47" w:rsidRPr="007B097F" w:rsidRDefault="00A07A47" w:rsidP="001661A7">
            <w:pPr>
              <w:jc w:val="center"/>
            </w:pPr>
            <w:r w:rsidRPr="007B097F">
              <w:t>I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661F16" w14:textId="77777777" w:rsidR="00A07A47" w:rsidRPr="007B097F" w:rsidRDefault="00A07A47" w:rsidP="001661A7">
            <w:pPr>
              <w:jc w:val="center"/>
            </w:pPr>
            <w:r w:rsidRPr="007B097F">
              <w:t>N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C3787D" w14:textId="77777777" w:rsidR="00A07A47" w:rsidRPr="007B097F" w:rsidRDefault="00A07A47" w:rsidP="001661A7">
            <w:pPr>
              <w:jc w:val="center"/>
            </w:pPr>
            <w:r w:rsidRPr="007B097F">
              <w:t>C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F24A05" w14:textId="77777777" w:rsidR="00A07A47" w:rsidRPr="007B097F" w:rsidRDefault="00A07A47" w:rsidP="001661A7">
            <w:pPr>
              <w:jc w:val="center"/>
            </w:pPr>
            <w:r w:rsidRPr="007B097F">
              <w:t>H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0E9043" w14:textId="77777777" w:rsidR="00A07A47" w:rsidRPr="007B097F" w:rsidRDefault="00A07A47" w:rsidP="001661A7">
            <w:pPr>
              <w:jc w:val="center"/>
            </w:pPr>
            <w:r w:rsidRPr="007B097F">
              <w:t>A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C12A23" w14:textId="77777777" w:rsidR="00A07A47" w:rsidRPr="007B097F" w:rsidRDefault="00A07A47" w:rsidP="001661A7">
            <w:pPr>
              <w:jc w:val="center"/>
            </w:pPr>
            <w:r w:rsidRPr="007B097F">
              <w:t>X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7A6BB6" w14:textId="77777777" w:rsidR="00A07A47" w:rsidRPr="007B097F" w:rsidRDefault="00A07A47" w:rsidP="001661A7">
            <w:pPr>
              <w:jc w:val="center"/>
            </w:pPr>
            <w:r w:rsidRPr="007B097F">
              <w:t>L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830DA4" w14:textId="77777777" w:rsidR="00A07A47" w:rsidRPr="007B097F" w:rsidRDefault="00A07A47" w:rsidP="001661A7">
            <w:pPr>
              <w:jc w:val="center"/>
            </w:pPr>
            <w:r w:rsidRPr="007B097F">
              <w:t>O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AF3553" w14:textId="77777777" w:rsidR="00A07A47" w:rsidRPr="007B097F" w:rsidRDefault="00A07A47" w:rsidP="001661A7">
            <w:pPr>
              <w:jc w:val="center"/>
            </w:pPr>
            <w:r w:rsidRPr="007B097F">
              <w:t>R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9DAEF5" w14:textId="77777777" w:rsidR="00A07A47" w:rsidRPr="007B097F" w:rsidRDefault="00A07A47" w:rsidP="001661A7">
            <w:pPr>
              <w:jc w:val="center"/>
            </w:pPr>
            <w:r w:rsidRPr="007B097F">
              <w:t>C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4DC5F2" w14:textId="77777777" w:rsidR="00A07A47" w:rsidRPr="007B097F" w:rsidRDefault="00A07A47" w:rsidP="001661A7">
            <w:pPr>
              <w:jc w:val="center"/>
            </w:pPr>
            <w:r w:rsidRPr="007B097F">
              <w:t>O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AF9FB2" w14:textId="77777777" w:rsidR="00A07A47" w:rsidRPr="007B097F" w:rsidRDefault="00A07A47" w:rsidP="001661A7">
            <w:pPr>
              <w:jc w:val="center"/>
            </w:pPr>
            <w:r w:rsidRPr="007B097F">
              <w:t>A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8E2DC8" w14:textId="77777777" w:rsidR="00A07A47" w:rsidRPr="007B097F" w:rsidRDefault="00A07A47" w:rsidP="001661A7">
            <w:pPr>
              <w:jc w:val="center"/>
            </w:pPr>
            <w:r w:rsidRPr="007B097F">
              <w:t>V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7F1B63" w14:textId="77777777" w:rsidR="00A07A47" w:rsidRPr="007B097F" w:rsidRDefault="00A07A47" w:rsidP="001661A7">
            <w:pPr>
              <w:jc w:val="center"/>
            </w:pPr>
            <w:r w:rsidRPr="007B097F">
              <w:t>P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4A749D" w14:textId="77777777" w:rsidR="00A07A47" w:rsidRPr="007B097F" w:rsidRDefault="00A07A47" w:rsidP="001661A7">
            <w:pPr>
              <w:jc w:val="center"/>
            </w:pPr>
            <w:r w:rsidRPr="007B097F">
              <w:t>N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688818" w14:textId="77777777" w:rsidR="00A07A47" w:rsidRPr="007B097F" w:rsidRDefault="00A07A47" w:rsidP="001661A7">
            <w:pPr>
              <w:jc w:val="center"/>
            </w:pPr>
            <w:r w:rsidRPr="007B097F">
              <w:t>M</w:t>
            </w:r>
          </w:p>
        </w:tc>
      </w:tr>
    </w:tbl>
    <w:p w14:paraId="3CF20A0C" w14:textId="77777777" w:rsidR="00A07A47" w:rsidRDefault="00A07A47" w:rsidP="00A07A47">
      <w:pPr>
        <w:jc w:val="both"/>
        <w:rPr>
          <w:rFonts w:ascii="Arial" w:hAnsi="Arial" w:cs="Arial"/>
          <w:sz w:val="20"/>
          <w:szCs w:val="20"/>
          <w:u w:val="single"/>
        </w:rPr>
      </w:pPr>
    </w:p>
    <w:p w14:paraId="2C784CB2" w14:textId="77777777" w:rsidR="00A07A47" w:rsidRPr="00C418D6" w:rsidRDefault="00A07A47" w:rsidP="00A07A47">
      <w:pPr>
        <w:jc w:val="both"/>
        <w:rPr>
          <w:rFonts w:ascii="Arial" w:hAnsi="Arial" w:cs="Arial"/>
          <w:sz w:val="20"/>
          <w:szCs w:val="20"/>
          <w:u w:val="single"/>
        </w:rPr>
      </w:pPr>
      <w:r>
        <w:rPr>
          <w:rFonts w:ascii="Arial" w:hAnsi="Arial" w:cs="Arial"/>
          <w:sz w:val="20"/>
          <w:szCs w:val="20"/>
          <w:u w:val="single"/>
        </w:rPr>
        <w:t>Lösungswörter</w:t>
      </w:r>
      <w:r w:rsidRPr="004775A9">
        <w:rPr>
          <w:rFonts w:ascii="Arial" w:hAnsi="Arial" w:cs="Arial"/>
          <w:sz w:val="20"/>
          <w:szCs w:val="20"/>
          <w:u w:val="single"/>
        </w:rPr>
        <w:t>: (waagerecht-, senkrecht-, diagonal-,</w:t>
      </w:r>
      <w:r>
        <w:rPr>
          <w:rFonts w:ascii="Arial" w:hAnsi="Arial" w:cs="Arial"/>
          <w:sz w:val="20"/>
          <w:szCs w:val="20"/>
          <w:u w:val="single"/>
        </w:rPr>
        <w:t xml:space="preserve"> spiegelverkehrt und Ä wird durch AE ersetzt</w:t>
      </w:r>
      <w:r w:rsidRPr="004775A9">
        <w:rPr>
          <w:rFonts w:ascii="Arial" w:hAnsi="Arial" w:cs="Arial"/>
          <w:sz w:val="20"/>
          <w:szCs w:val="20"/>
          <w:u w:val="single"/>
        </w:rPr>
        <w:t>)</w:t>
      </w:r>
    </w:p>
    <w:p w14:paraId="1E231671" w14:textId="5D53503E" w:rsidR="00A07A47" w:rsidRPr="005327BE" w:rsidRDefault="00A07A47" w:rsidP="00A07A47">
      <w:pPr>
        <w:jc w:val="both"/>
        <w:rPr>
          <w:rFonts w:ascii="Arial" w:hAnsi="Arial" w:cs="Arial"/>
          <w:sz w:val="20"/>
          <w:szCs w:val="20"/>
        </w:rPr>
      </w:pPr>
      <w:r w:rsidRPr="005327BE">
        <w:rPr>
          <w:rFonts w:ascii="Arial" w:hAnsi="Arial" w:cs="Arial"/>
          <w:sz w:val="20"/>
          <w:szCs w:val="20"/>
        </w:rPr>
        <w:t>Ursprungsform des Lebkuchens stammt aus: ________________</w:t>
      </w:r>
      <w:r w:rsidR="001661A7">
        <w:rPr>
          <w:rFonts w:ascii="Arial" w:hAnsi="Arial" w:cs="Arial"/>
          <w:sz w:val="20"/>
          <w:szCs w:val="20"/>
        </w:rPr>
        <w:t>____</w:t>
      </w:r>
      <w:r w:rsidRPr="005327BE">
        <w:rPr>
          <w:rFonts w:ascii="Arial" w:hAnsi="Arial" w:cs="Arial"/>
          <w:sz w:val="20"/>
          <w:szCs w:val="20"/>
        </w:rPr>
        <w:t>_</w:t>
      </w:r>
    </w:p>
    <w:p w14:paraId="4320B55B" w14:textId="626C1458" w:rsidR="00A07A47" w:rsidRPr="005327BE" w:rsidRDefault="00A07A47" w:rsidP="00A07A47">
      <w:pPr>
        <w:jc w:val="both"/>
        <w:rPr>
          <w:rFonts w:ascii="Arial" w:hAnsi="Arial" w:cs="Arial"/>
          <w:sz w:val="20"/>
          <w:szCs w:val="20"/>
        </w:rPr>
      </w:pPr>
      <w:r w:rsidRPr="005327BE">
        <w:rPr>
          <w:rFonts w:ascii="Arial" w:hAnsi="Arial" w:cs="Arial"/>
          <w:sz w:val="20"/>
          <w:szCs w:val="20"/>
        </w:rPr>
        <w:t>Botanischer Name der Stechpalme: ____________</w:t>
      </w:r>
      <w:r w:rsidR="001661A7">
        <w:rPr>
          <w:rFonts w:ascii="Arial" w:hAnsi="Arial" w:cs="Arial"/>
          <w:sz w:val="20"/>
          <w:szCs w:val="20"/>
        </w:rPr>
        <w:t>____</w:t>
      </w:r>
      <w:r w:rsidRPr="005327BE">
        <w:rPr>
          <w:rFonts w:ascii="Arial" w:hAnsi="Arial" w:cs="Arial"/>
          <w:sz w:val="20"/>
          <w:szCs w:val="20"/>
        </w:rPr>
        <w:t>_____</w:t>
      </w:r>
    </w:p>
    <w:p w14:paraId="58DA48C3" w14:textId="77239928" w:rsidR="00A07A47" w:rsidRPr="005327BE" w:rsidRDefault="00A07A47" w:rsidP="00A07A47">
      <w:pPr>
        <w:jc w:val="both"/>
        <w:rPr>
          <w:rFonts w:ascii="Arial" w:hAnsi="Arial" w:cs="Arial"/>
          <w:sz w:val="20"/>
          <w:szCs w:val="20"/>
        </w:rPr>
      </w:pPr>
      <w:r w:rsidRPr="005327BE">
        <w:rPr>
          <w:rFonts w:ascii="Arial" w:hAnsi="Arial" w:cs="Arial"/>
          <w:sz w:val="20"/>
          <w:szCs w:val="20"/>
        </w:rPr>
        <w:t>Ursprungsort der Nordmanntanne: ___________</w:t>
      </w:r>
      <w:r w:rsidR="001661A7">
        <w:rPr>
          <w:rFonts w:ascii="Arial" w:hAnsi="Arial" w:cs="Arial"/>
          <w:sz w:val="20"/>
          <w:szCs w:val="20"/>
        </w:rPr>
        <w:t>____</w:t>
      </w:r>
      <w:r w:rsidRPr="005327BE">
        <w:rPr>
          <w:rFonts w:ascii="Arial" w:hAnsi="Arial" w:cs="Arial"/>
          <w:sz w:val="20"/>
          <w:szCs w:val="20"/>
        </w:rPr>
        <w:t>______</w:t>
      </w:r>
    </w:p>
    <w:p w14:paraId="49263F79" w14:textId="34DE61AD" w:rsidR="00A07A47" w:rsidRPr="005327BE" w:rsidRDefault="00A07A47" w:rsidP="00A07A47">
      <w:pPr>
        <w:jc w:val="both"/>
        <w:rPr>
          <w:rFonts w:ascii="Arial" w:hAnsi="Arial" w:cs="Arial"/>
          <w:sz w:val="20"/>
          <w:szCs w:val="20"/>
        </w:rPr>
      </w:pPr>
      <w:r w:rsidRPr="005327BE">
        <w:rPr>
          <w:rFonts w:ascii="Arial" w:hAnsi="Arial" w:cs="Arial"/>
          <w:sz w:val="20"/>
          <w:szCs w:val="20"/>
        </w:rPr>
        <w:t>Traditionelle Mütze des Nikolauses: __________</w:t>
      </w:r>
      <w:r w:rsidR="001661A7">
        <w:rPr>
          <w:rFonts w:ascii="Arial" w:hAnsi="Arial" w:cs="Arial"/>
          <w:sz w:val="20"/>
          <w:szCs w:val="20"/>
        </w:rPr>
        <w:t>____</w:t>
      </w:r>
      <w:r w:rsidRPr="005327BE">
        <w:rPr>
          <w:rFonts w:ascii="Arial" w:hAnsi="Arial" w:cs="Arial"/>
          <w:sz w:val="20"/>
          <w:szCs w:val="20"/>
        </w:rPr>
        <w:t>_______</w:t>
      </w:r>
    </w:p>
    <w:p w14:paraId="5B5DEE9B" w14:textId="29B57272" w:rsidR="00A07A47" w:rsidRPr="005327BE" w:rsidRDefault="00A07A47" w:rsidP="00A07A47">
      <w:pPr>
        <w:jc w:val="both"/>
        <w:rPr>
          <w:rFonts w:ascii="Arial" w:hAnsi="Arial" w:cs="Arial"/>
          <w:sz w:val="20"/>
          <w:szCs w:val="20"/>
        </w:rPr>
      </w:pPr>
      <w:r w:rsidRPr="005327BE">
        <w:rPr>
          <w:rFonts w:ascii="Arial" w:hAnsi="Arial" w:cs="Arial"/>
          <w:sz w:val="20"/>
          <w:szCs w:val="20"/>
        </w:rPr>
        <w:t>Welches Gewürz gehört auf jeden Fall in Spekulatius: __________</w:t>
      </w:r>
      <w:r w:rsidR="001661A7">
        <w:rPr>
          <w:rFonts w:ascii="Arial" w:hAnsi="Arial" w:cs="Arial"/>
          <w:sz w:val="20"/>
          <w:szCs w:val="20"/>
        </w:rPr>
        <w:t>____</w:t>
      </w:r>
      <w:r w:rsidRPr="005327BE">
        <w:rPr>
          <w:rFonts w:ascii="Arial" w:hAnsi="Arial" w:cs="Arial"/>
          <w:sz w:val="20"/>
          <w:szCs w:val="20"/>
        </w:rPr>
        <w:t>_______</w:t>
      </w:r>
    </w:p>
    <w:p w14:paraId="3D978E7E" w14:textId="6B6A9794" w:rsidR="00A07A47" w:rsidRPr="005327BE" w:rsidRDefault="00A07A47" w:rsidP="00A07A47">
      <w:pPr>
        <w:jc w:val="both"/>
        <w:rPr>
          <w:rFonts w:ascii="Arial" w:hAnsi="Arial" w:cs="Arial"/>
          <w:sz w:val="20"/>
          <w:szCs w:val="20"/>
        </w:rPr>
      </w:pPr>
      <w:r w:rsidRPr="005327BE">
        <w:rPr>
          <w:rFonts w:ascii="Arial" w:hAnsi="Arial" w:cs="Arial"/>
          <w:sz w:val="20"/>
          <w:szCs w:val="20"/>
        </w:rPr>
        <w:t>Ursprungsland des Adventskalenders: _______________</w:t>
      </w:r>
      <w:r w:rsidR="001661A7">
        <w:rPr>
          <w:rFonts w:ascii="Arial" w:hAnsi="Arial" w:cs="Arial"/>
          <w:sz w:val="20"/>
          <w:szCs w:val="20"/>
        </w:rPr>
        <w:t>_____</w:t>
      </w:r>
      <w:r w:rsidRPr="005327BE">
        <w:rPr>
          <w:rFonts w:ascii="Arial" w:hAnsi="Arial" w:cs="Arial"/>
          <w:sz w:val="20"/>
          <w:szCs w:val="20"/>
        </w:rPr>
        <w:t>__</w:t>
      </w:r>
    </w:p>
    <w:p w14:paraId="7A425DF9" w14:textId="1D373DF4" w:rsidR="00A07A47" w:rsidRPr="005327BE" w:rsidRDefault="00A07A47" w:rsidP="00A07A47">
      <w:pPr>
        <w:jc w:val="both"/>
        <w:rPr>
          <w:rFonts w:ascii="Arial" w:hAnsi="Arial" w:cs="Arial"/>
          <w:sz w:val="20"/>
          <w:szCs w:val="20"/>
        </w:rPr>
      </w:pPr>
      <w:r w:rsidRPr="005327BE">
        <w:rPr>
          <w:rFonts w:ascii="Arial" w:hAnsi="Arial" w:cs="Arial"/>
          <w:sz w:val="20"/>
          <w:szCs w:val="20"/>
        </w:rPr>
        <w:t>Warmes Getränk zur Weihnachtszeit: ______________</w:t>
      </w:r>
      <w:r w:rsidR="001661A7">
        <w:rPr>
          <w:rFonts w:ascii="Arial" w:hAnsi="Arial" w:cs="Arial"/>
          <w:sz w:val="20"/>
          <w:szCs w:val="20"/>
        </w:rPr>
        <w:t>_____</w:t>
      </w:r>
      <w:r w:rsidRPr="005327BE">
        <w:rPr>
          <w:rFonts w:ascii="Arial" w:hAnsi="Arial" w:cs="Arial"/>
          <w:sz w:val="20"/>
          <w:szCs w:val="20"/>
        </w:rPr>
        <w:t>___</w:t>
      </w:r>
    </w:p>
    <w:p w14:paraId="5F1C105E" w14:textId="0AB38B07" w:rsidR="00A07A47" w:rsidRPr="005327BE" w:rsidRDefault="00A07A47" w:rsidP="00A07A47">
      <w:pPr>
        <w:jc w:val="both"/>
        <w:rPr>
          <w:rFonts w:ascii="Arial" w:hAnsi="Arial" w:cs="Arial"/>
          <w:sz w:val="20"/>
          <w:szCs w:val="20"/>
        </w:rPr>
      </w:pPr>
      <w:r w:rsidRPr="005327BE">
        <w:rPr>
          <w:rFonts w:ascii="Arial" w:hAnsi="Arial" w:cs="Arial"/>
          <w:sz w:val="20"/>
          <w:szCs w:val="20"/>
        </w:rPr>
        <w:t>Italienischer Weihnachtskuchen mit Trockenfrüchten: ________</w:t>
      </w:r>
      <w:r w:rsidR="001661A7">
        <w:rPr>
          <w:rFonts w:ascii="Arial" w:hAnsi="Arial" w:cs="Arial"/>
          <w:sz w:val="20"/>
          <w:szCs w:val="20"/>
        </w:rPr>
        <w:t>_____</w:t>
      </w:r>
      <w:r w:rsidRPr="005327BE">
        <w:rPr>
          <w:rFonts w:ascii="Arial" w:hAnsi="Arial" w:cs="Arial"/>
          <w:sz w:val="20"/>
          <w:szCs w:val="20"/>
        </w:rPr>
        <w:t>_________</w:t>
      </w:r>
    </w:p>
    <w:p w14:paraId="52ACCA2D" w14:textId="587CC406" w:rsidR="00A07A47" w:rsidRPr="005327BE" w:rsidRDefault="00A07A47" w:rsidP="00A07A47">
      <w:pPr>
        <w:jc w:val="both"/>
        <w:rPr>
          <w:rFonts w:ascii="Arial" w:hAnsi="Arial" w:cs="Arial"/>
          <w:sz w:val="20"/>
          <w:szCs w:val="20"/>
        </w:rPr>
      </w:pPr>
      <w:r w:rsidRPr="005327BE">
        <w:rPr>
          <w:rFonts w:ascii="Arial" w:hAnsi="Arial" w:cs="Arial"/>
          <w:sz w:val="20"/>
          <w:szCs w:val="20"/>
        </w:rPr>
        <w:t>Weihnachtszeit ist _______________</w:t>
      </w:r>
      <w:r w:rsidR="001661A7">
        <w:rPr>
          <w:rFonts w:ascii="Arial" w:hAnsi="Arial" w:cs="Arial"/>
          <w:sz w:val="20"/>
          <w:szCs w:val="20"/>
        </w:rPr>
        <w:t>____</w:t>
      </w:r>
      <w:r w:rsidRPr="005327BE">
        <w:rPr>
          <w:rFonts w:ascii="Arial" w:hAnsi="Arial" w:cs="Arial"/>
          <w:sz w:val="20"/>
          <w:szCs w:val="20"/>
        </w:rPr>
        <w:t>__zeit.</w:t>
      </w:r>
    </w:p>
    <w:p w14:paraId="49D50CFE" w14:textId="4B6BDACB" w:rsidR="00A07A47" w:rsidRDefault="00A07A47" w:rsidP="00A07A47">
      <w:pPr>
        <w:jc w:val="both"/>
        <w:rPr>
          <w:rFonts w:ascii="Arial" w:hAnsi="Arial" w:cs="Arial"/>
          <w:sz w:val="20"/>
          <w:szCs w:val="20"/>
        </w:rPr>
      </w:pPr>
      <w:r w:rsidRPr="005327BE">
        <w:rPr>
          <w:rFonts w:ascii="Arial" w:hAnsi="Arial" w:cs="Arial"/>
          <w:sz w:val="20"/>
          <w:szCs w:val="20"/>
        </w:rPr>
        <w:t>Komponist des Weihnachtsoratorium: _____</w:t>
      </w:r>
      <w:r w:rsidR="001661A7">
        <w:rPr>
          <w:rFonts w:ascii="Arial" w:hAnsi="Arial" w:cs="Arial"/>
          <w:sz w:val="20"/>
          <w:szCs w:val="20"/>
        </w:rPr>
        <w:t>____</w:t>
      </w:r>
      <w:r w:rsidRPr="005327BE">
        <w:rPr>
          <w:rFonts w:ascii="Arial" w:hAnsi="Arial" w:cs="Arial"/>
          <w:sz w:val="20"/>
          <w:szCs w:val="20"/>
        </w:rPr>
        <w:t>____________</w:t>
      </w:r>
    </w:p>
    <w:p w14:paraId="287E3A65" w14:textId="77777777" w:rsidR="003B6313" w:rsidRPr="000E200F" w:rsidRDefault="003B6313" w:rsidP="000E200F"/>
    <w:sectPr w:rsidR="003B6313" w:rsidRPr="000E200F" w:rsidSect="00720DCE">
      <w:headerReference w:type="default" r:id="rId6"/>
      <w:footerReference w:type="default" r:id="rId7"/>
      <w:type w:val="continuous"/>
      <w:pgSz w:w="11906" w:h="16838" w:code="9"/>
      <w:pgMar w:top="1758" w:right="1276" w:bottom="1531" w:left="1276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23625B" w14:textId="77777777" w:rsidR="00630867" w:rsidRDefault="00630867" w:rsidP="003C599D">
      <w:pPr>
        <w:spacing w:line="240" w:lineRule="auto"/>
      </w:pPr>
      <w:r>
        <w:separator/>
      </w:r>
    </w:p>
  </w:endnote>
  <w:endnote w:type="continuationSeparator" w:id="0">
    <w:p w14:paraId="7976B54E" w14:textId="77777777" w:rsidR="00630867" w:rsidRDefault="00630867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1000" w:type="dxa"/>
      <w:tblInd w:w="-822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864"/>
      <w:gridCol w:w="3570"/>
      <w:gridCol w:w="5753"/>
      <w:gridCol w:w="813"/>
    </w:tblGrid>
    <w:tr w:rsidR="002659C5" w:rsidRPr="00F42294" w14:paraId="369FC539" w14:textId="77777777" w:rsidTr="00503EE6">
      <w:trPr>
        <w:trHeight w:hRule="exact" w:val="680"/>
      </w:trPr>
      <w:tc>
        <w:tcPr>
          <w:tcW w:w="864" w:type="dxa"/>
          <w:noWrap/>
        </w:tcPr>
        <w:p w14:paraId="3C48324F" w14:textId="77777777" w:rsidR="002659C5" w:rsidRPr="00913892" w:rsidRDefault="002659C5" w:rsidP="005E4C30">
          <w:pPr>
            <w:pStyle w:val="ekvpaginabild"/>
            <w:jc w:val="both"/>
          </w:pPr>
          <w:r w:rsidRPr="00913892">
            <w:rPr>
              <w:noProof/>
              <w:lang w:eastAsia="de-DE"/>
            </w:rPr>
            <w:drawing>
              <wp:inline distT="0" distB="0" distL="0" distR="0" wp14:anchorId="20AAC959" wp14:editId="52FB0D88">
                <wp:extent cx="468000" cy="234000"/>
                <wp:effectExtent l="0" t="0" r="8255" b="0"/>
                <wp:docPr id="4" name="Grafik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70" w:type="dxa"/>
          <w:noWrap/>
          <w:tcMar>
            <w:right w:w="57" w:type="dxa"/>
          </w:tcMar>
        </w:tcPr>
        <w:p w14:paraId="38BED60B" w14:textId="2711D39E" w:rsidR="002659C5" w:rsidRPr="00913892" w:rsidRDefault="002659C5" w:rsidP="00503EE6">
          <w:pPr>
            <w:pStyle w:val="ekvpagina"/>
          </w:pPr>
          <w:r w:rsidRPr="00913892">
            <w:t xml:space="preserve">© Ernst Klett Verlag GmbH, </w:t>
          </w:r>
          <w:r w:rsidR="00CF40E8">
            <w:t xml:space="preserve">Stuttgart </w:t>
          </w:r>
          <w:r w:rsidR="00A07A47">
            <w:t>2025</w:t>
          </w:r>
          <w:r w:rsidRPr="00913892">
            <w:t xml:space="preserve"> | www.klett.de | Alle Rechte vorbehalten. Von dieser Druckvorlage ist die Vervielfältigung für den</w:t>
          </w:r>
          <w:r>
            <w:t xml:space="preserve"> </w:t>
          </w:r>
          <w:r w:rsidRPr="00913892">
            <w:t>eigenen</w:t>
          </w:r>
          <w:r>
            <w:t xml:space="preserve"> </w:t>
          </w:r>
          <w:r w:rsidRPr="00913892">
            <w:t>Unterrichtsgebrauch gestattet. Die Kopiergebühren sind abgegolten.</w:t>
          </w:r>
        </w:p>
      </w:tc>
      <w:tc>
        <w:tcPr>
          <w:tcW w:w="5753" w:type="dxa"/>
          <w:noWrap/>
        </w:tcPr>
        <w:p w14:paraId="317B33C9" w14:textId="4136480E" w:rsidR="002659C5" w:rsidRPr="00913892" w:rsidRDefault="000E200F" w:rsidP="000E200F">
          <w:pPr>
            <w:pStyle w:val="ekvquelle"/>
          </w:pPr>
          <w:r w:rsidRPr="000E200F">
            <w:rPr>
              <w:rStyle w:val="ekvquellefett"/>
            </w:rPr>
            <w:t>Text:</w:t>
          </w:r>
          <w:r>
            <w:t xml:space="preserve"> </w:t>
          </w:r>
          <w:r w:rsidR="00A07A47">
            <w:t>Lena Neye</w:t>
          </w:r>
        </w:p>
      </w:tc>
      <w:tc>
        <w:tcPr>
          <w:tcW w:w="813" w:type="dxa"/>
        </w:tcPr>
        <w:p w14:paraId="5E7E8421" w14:textId="77777777" w:rsidR="002659C5" w:rsidRPr="00913892" w:rsidRDefault="002659C5" w:rsidP="00913892">
          <w:pPr>
            <w:pStyle w:val="ekvpagina"/>
          </w:pPr>
        </w:p>
      </w:tc>
    </w:tr>
  </w:tbl>
  <w:p w14:paraId="2A5DF061" w14:textId="77777777" w:rsidR="002659C5" w:rsidRDefault="002659C5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1D5600" w14:textId="77777777" w:rsidR="00630867" w:rsidRDefault="00630867" w:rsidP="003C599D">
      <w:pPr>
        <w:spacing w:line="240" w:lineRule="auto"/>
      </w:pPr>
      <w:r>
        <w:separator/>
      </w:r>
    </w:p>
  </w:footnote>
  <w:footnote w:type="continuationSeparator" w:id="0">
    <w:p w14:paraId="10FDBB16" w14:textId="77777777" w:rsidR="00630867" w:rsidRDefault="00630867" w:rsidP="003C599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1000" w:type="dxa"/>
      <w:tblInd w:w="-822" w:type="dxa"/>
      <w:tblBorders>
        <w:insideH w:val="single" w:sz="8" w:space="0" w:color="808080"/>
      </w:tblBorders>
      <w:tblLayout w:type="fixed"/>
      <w:tblLook w:val="01E0" w:firstRow="1" w:lastRow="1" w:firstColumn="1" w:lastColumn="1" w:noHBand="0" w:noVBand="0"/>
    </w:tblPr>
    <w:tblGrid>
      <w:gridCol w:w="818"/>
      <w:gridCol w:w="3856"/>
      <w:gridCol w:w="1321"/>
      <w:gridCol w:w="2041"/>
      <w:gridCol w:w="2081"/>
      <w:gridCol w:w="883"/>
    </w:tblGrid>
    <w:tr w:rsidR="00901B13" w:rsidRPr="00C172AE" w14:paraId="40ED981D" w14:textId="77777777" w:rsidTr="00431E62">
      <w:trPr>
        <w:trHeight w:hRule="exact" w:val="510"/>
      </w:trPr>
      <w:tc>
        <w:tcPr>
          <w:tcW w:w="818" w:type="dxa"/>
          <w:tcBorders>
            <w:top w:val="nil"/>
            <w:bottom w:val="nil"/>
            <w:right w:val="nil"/>
          </w:tcBorders>
          <w:noWrap/>
          <w:vAlign w:val="bottom"/>
        </w:tcPr>
        <w:p w14:paraId="013B91C9" w14:textId="77777777" w:rsidR="00901B13" w:rsidRPr="00AE65F6" w:rsidRDefault="00901B13" w:rsidP="00901B13"/>
      </w:tc>
      <w:tc>
        <w:tcPr>
          <w:tcW w:w="3856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65547095" w14:textId="77777777" w:rsidR="00901B13" w:rsidRPr="007C1230" w:rsidRDefault="00901B13" w:rsidP="00901B13">
          <w:pPr>
            <w:pStyle w:val="ekvkolumnentitel"/>
          </w:pPr>
          <w:r w:rsidRPr="007C1230">
            <w:t>Name:</w:t>
          </w:r>
        </w:p>
      </w:tc>
      <w:tc>
        <w:tcPr>
          <w:tcW w:w="132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736FF68B" w14:textId="77777777" w:rsidR="00901B13" w:rsidRPr="007C1230" w:rsidRDefault="00901B13" w:rsidP="00901B13">
          <w:pPr>
            <w:pStyle w:val="ekvkolumnentitel"/>
          </w:pPr>
          <w:r w:rsidRPr="007C1230">
            <w:t>Klasse:</w:t>
          </w:r>
        </w:p>
      </w:tc>
      <w:tc>
        <w:tcPr>
          <w:tcW w:w="204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295225D0" w14:textId="77777777" w:rsidR="00901B13" w:rsidRPr="007C1230" w:rsidRDefault="00901B13" w:rsidP="00901B13">
          <w:pPr>
            <w:pStyle w:val="ekvkolumnentitel"/>
          </w:pPr>
          <w:r w:rsidRPr="007C1230">
            <w:t>Datum:</w:t>
          </w:r>
        </w:p>
      </w:tc>
      <w:tc>
        <w:tcPr>
          <w:tcW w:w="208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4F816504" w14:textId="77777777" w:rsidR="00901B13" w:rsidRPr="007C1230" w:rsidRDefault="00901B13" w:rsidP="00901B13">
          <w:pPr>
            <w:pStyle w:val="ekvkvnummer"/>
          </w:pPr>
        </w:p>
      </w:tc>
      <w:tc>
        <w:tcPr>
          <w:tcW w:w="883" w:type="dxa"/>
          <w:tcBorders>
            <w:top w:val="nil"/>
            <w:left w:val="nil"/>
            <w:bottom w:val="nil"/>
          </w:tcBorders>
          <w:noWrap/>
          <w:vAlign w:val="bottom"/>
        </w:tcPr>
        <w:p w14:paraId="320D3D18" w14:textId="77777777" w:rsidR="00901B13" w:rsidRPr="007636A0" w:rsidRDefault="00901B13" w:rsidP="00901B13">
          <w:pPr>
            <w:pStyle w:val="ekvkapitel"/>
            <w:rPr>
              <w:color w:val="FFFFFF" w:themeColor="background1"/>
            </w:rPr>
          </w:pPr>
        </w:p>
      </w:tc>
    </w:tr>
    <w:tr w:rsidR="00901B13" w:rsidRPr="00BF17F2" w14:paraId="0F7F9425" w14:textId="77777777" w:rsidTr="00431E62">
      <w:tblPrEx>
        <w:tblCellMar>
          <w:left w:w="70" w:type="dxa"/>
          <w:right w:w="70" w:type="dxa"/>
        </w:tblCellMar>
        <w:tblLook w:val="0000" w:firstRow="0" w:lastRow="0" w:firstColumn="0" w:lastColumn="0" w:noHBand="0" w:noVBand="0"/>
      </w:tblPrEx>
      <w:trPr>
        <w:trHeight w:hRule="exact" w:val="794"/>
      </w:trPr>
      <w:tc>
        <w:tcPr>
          <w:tcW w:w="818" w:type="dxa"/>
          <w:tcBorders>
            <w:bottom w:val="nil"/>
            <w:right w:val="nil"/>
          </w:tcBorders>
          <w:noWrap/>
          <w:vAlign w:val="bottom"/>
        </w:tcPr>
        <w:p w14:paraId="75F15491" w14:textId="77777777" w:rsidR="00901B13" w:rsidRPr="00BF17F2" w:rsidRDefault="00901B13" w:rsidP="00901B13">
          <w:pPr>
            <w:rPr>
              <w:color w:val="FFFFFF" w:themeColor="background1"/>
            </w:rPr>
          </w:pPr>
        </w:p>
      </w:tc>
      <w:tc>
        <w:tcPr>
          <w:tcW w:w="10182" w:type="dxa"/>
          <w:gridSpan w:val="5"/>
          <w:tcBorders>
            <w:left w:val="nil"/>
            <w:bottom w:val="nil"/>
          </w:tcBorders>
          <w:noWrap/>
          <w:vAlign w:val="bottom"/>
        </w:tcPr>
        <w:p w14:paraId="46463C2E" w14:textId="77777777" w:rsidR="00901B13" w:rsidRPr="00BF17F2" w:rsidRDefault="00901B13" w:rsidP="00901B13">
          <w:pPr>
            <w:rPr>
              <w:color w:val="FFFFFF" w:themeColor="background1"/>
            </w:rPr>
          </w:pPr>
        </w:p>
      </w:tc>
    </w:tr>
  </w:tbl>
  <w:p w14:paraId="2C630458" w14:textId="77777777" w:rsidR="00901B13" w:rsidRDefault="00901B13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7A47"/>
    <w:rsid w:val="000040E2"/>
    <w:rsid w:val="0001210D"/>
    <w:rsid w:val="00014D7E"/>
    <w:rsid w:val="0002009E"/>
    <w:rsid w:val="00020440"/>
    <w:rsid w:val="000307B4"/>
    <w:rsid w:val="00030EDB"/>
    <w:rsid w:val="000317DC"/>
    <w:rsid w:val="00035074"/>
    <w:rsid w:val="00037566"/>
    <w:rsid w:val="00043523"/>
    <w:rsid w:val="000520A2"/>
    <w:rsid w:val="000523D4"/>
    <w:rsid w:val="00053B2F"/>
    <w:rsid w:val="00054678"/>
    <w:rsid w:val="00054A93"/>
    <w:rsid w:val="0006258C"/>
    <w:rsid w:val="00062D31"/>
    <w:rsid w:val="000756D0"/>
    <w:rsid w:val="000779C3"/>
    <w:rsid w:val="000812E6"/>
    <w:rsid w:val="00090AB2"/>
    <w:rsid w:val="000928AA"/>
    <w:rsid w:val="00092E87"/>
    <w:rsid w:val="000939F5"/>
    <w:rsid w:val="00094F01"/>
    <w:rsid w:val="000A13A1"/>
    <w:rsid w:val="000A4BD4"/>
    <w:rsid w:val="000A51A5"/>
    <w:rsid w:val="000A7892"/>
    <w:rsid w:val="000B098D"/>
    <w:rsid w:val="000B7BD3"/>
    <w:rsid w:val="000C11E0"/>
    <w:rsid w:val="000C77CA"/>
    <w:rsid w:val="000D40DE"/>
    <w:rsid w:val="000D4791"/>
    <w:rsid w:val="000D5ADE"/>
    <w:rsid w:val="000E200F"/>
    <w:rsid w:val="000E343E"/>
    <w:rsid w:val="000E72F2"/>
    <w:rsid w:val="000F21E8"/>
    <w:rsid w:val="000F47EE"/>
    <w:rsid w:val="000F6468"/>
    <w:rsid w:val="000F7910"/>
    <w:rsid w:val="00103057"/>
    <w:rsid w:val="00107D77"/>
    <w:rsid w:val="00116EF2"/>
    <w:rsid w:val="00124062"/>
    <w:rsid w:val="00126C2B"/>
    <w:rsid w:val="00131417"/>
    <w:rsid w:val="001343C4"/>
    <w:rsid w:val="00137DDD"/>
    <w:rsid w:val="00140765"/>
    <w:rsid w:val="001524C9"/>
    <w:rsid w:val="00161B4B"/>
    <w:rsid w:val="001641FA"/>
    <w:rsid w:val="0016475A"/>
    <w:rsid w:val="00165ECC"/>
    <w:rsid w:val="00166019"/>
    <w:rsid w:val="001661A7"/>
    <w:rsid w:val="00182050"/>
    <w:rsid w:val="00182B7D"/>
    <w:rsid w:val="001845AC"/>
    <w:rsid w:val="00186866"/>
    <w:rsid w:val="00190B65"/>
    <w:rsid w:val="00193A18"/>
    <w:rsid w:val="001A3936"/>
    <w:rsid w:val="001A5BD5"/>
    <w:rsid w:val="001B454A"/>
    <w:rsid w:val="001C2DC7"/>
    <w:rsid w:val="001C2F20"/>
    <w:rsid w:val="001C3792"/>
    <w:rsid w:val="001C499E"/>
    <w:rsid w:val="001C6C8F"/>
    <w:rsid w:val="001D0CB4"/>
    <w:rsid w:val="001D1169"/>
    <w:rsid w:val="001D2674"/>
    <w:rsid w:val="001D39FD"/>
    <w:rsid w:val="001D7E89"/>
    <w:rsid w:val="001E485B"/>
    <w:rsid w:val="001F1E3D"/>
    <w:rsid w:val="001F26EC"/>
    <w:rsid w:val="001F5252"/>
    <w:rsid w:val="001F53F1"/>
    <w:rsid w:val="0020055A"/>
    <w:rsid w:val="00201AA1"/>
    <w:rsid w:val="00205239"/>
    <w:rsid w:val="00205866"/>
    <w:rsid w:val="00214764"/>
    <w:rsid w:val="00216D91"/>
    <w:rsid w:val="002240EA"/>
    <w:rsid w:val="002266E8"/>
    <w:rsid w:val="002277D2"/>
    <w:rsid w:val="002301FF"/>
    <w:rsid w:val="00232213"/>
    <w:rsid w:val="00245DA5"/>
    <w:rsid w:val="00246F77"/>
    <w:rsid w:val="002527A5"/>
    <w:rsid w:val="002548B1"/>
    <w:rsid w:val="00255466"/>
    <w:rsid w:val="00255FE3"/>
    <w:rsid w:val="00257785"/>
    <w:rsid w:val="00260B8C"/>
    <w:rsid w:val="002610EC"/>
    <w:rsid w:val="002613E6"/>
    <w:rsid w:val="00261D9E"/>
    <w:rsid w:val="0026281C"/>
    <w:rsid w:val="00263CEC"/>
    <w:rsid w:val="0026581E"/>
    <w:rsid w:val="002659C5"/>
    <w:rsid w:val="00274F6B"/>
    <w:rsid w:val="00275884"/>
    <w:rsid w:val="00280525"/>
    <w:rsid w:val="00280A12"/>
    <w:rsid w:val="0028107C"/>
    <w:rsid w:val="0028231D"/>
    <w:rsid w:val="00284F97"/>
    <w:rsid w:val="00287B24"/>
    <w:rsid w:val="00287DC0"/>
    <w:rsid w:val="00291485"/>
    <w:rsid w:val="00291D9D"/>
    <w:rsid w:val="00292470"/>
    <w:rsid w:val="0029673A"/>
    <w:rsid w:val="002A25AE"/>
    <w:rsid w:val="002B3DF1"/>
    <w:rsid w:val="002B52EB"/>
    <w:rsid w:val="002B64EA"/>
    <w:rsid w:val="002C5D15"/>
    <w:rsid w:val="002D41F4"/>
    <w:rsid w:val="002D7B0C"/>
    <w:rsid w:val="002D7B42"/>
    <w:rsid w:val="002E163A"/>
    <w:rsid w:val="002E21C3"/>
    <w:rsid w:val="002F1328"/>
    <w:rsid w:val="002F5FFC"/>
    <w:rsid w:val="00302866"/>
    <w:rsid w:val="00303749"/>
    <w:rsid w:val="00304833"/>
    <w:rsid w:val="00313596"/>
    <w:rsid w:val="00313FD8"/>
    <w:rsid w:val="00314970"/>
    <w:rsid w:val="00315EA9"/>
    <w:rsid w:val="00320087"/>
    <w:rsid w:val="00321063"/>
    <w:rsid w:val="003259C6"/>
    <w:rsid w:val="0032667B"/>
    <w:rsid w:val="00331D08"/>
    <w:rsid w:val="003323B5"/>
    <w:rsid w:val="003373EF"/>
    <w:rsid w:val="00337E7F"/>
    <w:rsid w:val="00344EC7"/>
    <w:rsid w:val="00350FBE"/>
    <w:rsid w:val="00357BFF"/>
    <w:rsid w:val="003611D5"/>
    <w:rsid w:val="00362B02"/>
    <w:rsid w:val="0036404C"/>
    <w:rsid w:val="00364D77"/>
    <w:rsid w:val="003653D5"/>
    <w:rsid w:val="00366388"/>
    <w:rsid w:val="003714AA"/>
    <w:rsid w:val="00376A0A"/>
    <w:rsid w:val="00380B14"/>
    <w:rsid w:val="0038356B"/>
    <w:rsid w:val="00384305"/>
    <w:rsid w:val="0039268F"/>
    <w:rsid w:val="00392F9B"/>
    <w:rsid w:val="00394595"/>
    <w:rsid w:val="003945FF"/>
    <w:rsid w:val="0039465E"/>
    <w:rsid w:val="003A1A19"/>
    <w:rsid w:val="003A4682"/>
    <w:rsid w:val="003A5B0C"/>
    <w:rsid w:val="003B01CD"/>
    <w:rsid w:val="003B348E"/>
    <w:rsid w:val="003B3ED5"/>
    <w:rsid w:val="003B6313"/>
    <w:rsid w:val="003C113F"/>
    <w:rsid w:val="003C39DC"/>
    <w:rsid w:val="003C599D"/>
    <w:rsid w:val="003D3722"/>
    <w:rsid w:val="003D3D68"/>
    <w:rsid w:val="003D70F5"/>
    <w:rsid w:val="003E21AC"/>
    <w:rsid w:val="003E6330"/>
    <w:rsid w:val="003E7B62"/>
    <w:rsid w:val="003F0467"/>
    <w:rsid w:val="003F362F"/>
    <w:rsid w:val="00405D0B"/>
    <w:rsid w:val="00411B18"/>
    <w:rsid w:val="004136AD"/>
    <w:rsid w:val="00415565"/>
    <w:rsid w:val="00415632"/>
    <w:rsid w:val="00415F8A"/>
    <w:rsid w:val="0042107E"/>
    <w:rsid w:val="004235B1"/>
    <w:rsid w:val="004236D5"/>
    <w:rsid w:val="00424375"/>
    <w:rsid w:val="004372DD"/>
    <w:rsid w:val="00441088"/>
    <w:rsid w:val="00441724"/>
    <w:rsid w:val="0044185E"/>
    <w:rsid w:val="00446431"/>
    <w:rsid w:val="00446AED"/>
    <w:rsid w:val="00454148"/>
    <w:rsid w:val="00460932"/>
    <w:rsid w:val="004621B3"/>
    <w:rsid w:val="0046364F"/>
    <w:rsid w:val="00465073"/>
    <w:rsid w:val="0047471A"/>
    <w:rsid w:val="00475402"/>
    <w:rsid w:val="004819BA"/>
    <w:rsid w:val="00483A7A"/>
    <w:rsid w:val="00483D65"/>
    <w:rsid w:val="00484B24"/>
    <w:rsid w:val="00486B3D"/>
    <w:rsid w:val="00490692"/>
    <w:rsid w:val="004925F2"/>
    <w:rsid w:val="004A66C3"/>
    <w:rsid w:val="004A66CF"/>
    <w:rsid w:val="004B17DA"/>
    <w:rsid w:val="004C020F"/>
    <w:rsid w:val="004E3969"/>
    <w:rsid w:val="004F45AB"/>
    <w:rsid w:val="00501528"/>
    <w:rsid w:val="00503EE6"/>
    <w:rsid w:val="005069C1"/>
    <w:rsid w:val="00510F4C"/>
    <w:rsid w:val="00514229"/>
    <w:rsid w:val="005156EC"/>
    <w:rsid w:val="005168A4"/>
    <w:rsid w:val="0052117E"/>
    <w:rsid w:val="00521B91"/>
    <w:rsid w:val="005252D2"/>
    <w:rsid w:val="00530C92"/>
    <w:rsid w:val="00535AD8"/>
    <w:rsid w:val="00547103"/>
    <w:rsid w:val="00554EDA"/>
    <w:rsid w:val="00560848"/>
    <w:rsid w:val="00570137"/>
    <w:rsid w:val="0057200E"/>
    <w:rsid w:val="00572A0F"/>
    <w:rsid w:val="00574FE0"/>
    <w:rsid w:val="00576D2D"/>
    <w:rsid w:val="00583FC8"/>
    <w:rsid w:val="00584F88"/>
    <w:rsid w:val="005859EB"/>
    <w:rsid w:val="00587CF5"/>
    <w:rsid w:val="00587DF4"/>
    <w:rsid w:val="00597E2F"/>
    <w:rsid w:val="005A2D93"/>
    <w:rsid w:val="005A3FB2"/>
    <w:rsid w:val="005A6D94"/>
    <w:rsid w:val="005B6C9C"/>
    <w:rsid w:val="005C047C"/>
    <w:rsid w:val="005C0FBD"/>
    <w:rsid w:val="005C400B"/>
    <w:rsid w:val="005C49D0"/>
    <w:rsid w:val="005D367A"/>
    <w:rsid w:val="005D3E99"/>
    <w:rsid w:val="005D79B8"/>
    <w:rsid w:val="005E15AC"/>
    <w:rsid w:val="005E2580"/>
    <w:rsid w:val="005E4C30"/>
    <w:rsid w:val="005F2AB3"/>
    <w:rsid w:val="005F3914"/>
    <w:rsid w:val="005F3DC9"/>
    <w:rsid w:val="005F439D"/>
    <w:rsid w:val="005F511A"/>
    <w:rsid w:val="005F7305"/>
    <w:rsid w:val="0060030C"/>
    <w:rsid w:val="006011EC"/>
    <w:rsid w:val="00603AD5"/>
    <w:rsid w:val="00603C71"/>
    <w:rsid w:val="00605B68"/>
    <w:rsid w:val="006201CB"/>
    <w:rsid w:val="00622F6B"/>
    <w:rsid w:val="00627765"/>
    <w:rsid w:val="00627A02"/>
    <w:rsid w:val="00630867"/>
    <w:rsid w:val="0064120B"/>
    <w:rsid w:val="00644BA9"/>
    <w:rsid w:val="0064692C"/>
    <w:rsid w:val="00653F68"/>
    <w:rsid w:val="00666D95"/>
    <w:rsid w:val="006802C4"/>
    <w:rsid w:val="0068429A"/>
    <w:rsid w:val="00685FDD"/>
    <w:rsid w:val="006912DC"/>
    <w:rsid w:val="00693676"/>
    <w:rsid w:val="006A5611"/>
    <w:rsid w:val="006A56D2"/>
    <w:rsid w:val="006A71DE"/>
    <w:rsid w:val="006A76D7"/>
    <w:rsid w:val="006B0743"/>
    <w:rsid w:val="006B2D23"/>
    <w:rsid w:val="006B3EF4"/>
    <w:rsid w:val="006B6247"/>
    <w:rsid w:val="006C4E52"/>
    <w:rsid w:val="006C6A77"/>
    <w:rsid w:val="006D1212"/>
    <w:rsid w:val="006D1F6D"/>
    <w:rsid w:val="006D45BB"/>
    <w:rsid w:val="006D49F0"/>
    <w:rsid w:val="006D7F2E"/>
    <w:rsid w:val="006E235E"/>
    <w:rsid w:val="006E6A74"/>
    <w:rsid w:val="006F0D3C"/>
    <w:rsid w:val="006F2EDC"/>
    <w:rsid w:val="006F623C"/>
    <w:rsid w:val="006F72F5"/>
    <w:rsid w:val="00702561"/>
    <w:rsid w:val="00704625"/>
    <w:rsid w:val="00707FD3"/>
    <w:rsid w:val="00710718"/>
    <w:rsid w:val="00711E70"/>
    <w:rsid w:val="0071249D"/>
    <w:rsid w:val="00715A9A"/>
    <w:rsid w:val="00716152"/>
    <w:rsid w:val="0072030B"/>
    <w:rsid w:val="00720747"/>
    <w:rsid w:val="00720DCE"/>
    <w:rsid w:val="007228A6"/>
    <w:rsid w:val="00722BE8"/>
    <w:rsid w:val="00724064"/>
    <w:rsid w:val="007244CC"/>
    <w:rsid w:val="0073042D"/>
    <w:rsid w:val="0073238D"/>
    <w:rsid w:val="00733A44"/>
    <w:rsid w:val="00741417"/>
    <w:rsid w:val="00745BC6"/>
    <w:rsid w:val="007507F9"/>
    <w:rsid w:val="00751B0E"/>
    <w:rsid w:val="00756014"/>
    <w:rsid w:val="00760C41"/>
    <w:rsid w:val="007619B6"/>
    <w:rsid w:val="007636A0"/>
    <w:rsid w:val="00764797"/>
    <w:rsid w:val="007661BA"/>
    <w:rsid w:val="00766405"/>
    <w:rsid w:val="0076691A"/>
    <w:rsid w:val="00772DA9"/>
    <w:rsid w:val="00775322"/>
    <w:rsid w:val="007814C9"/>
    <w:rsid w:val="00787700"/>
    <w:rsid w:val="00794685"/>
    <w:rsid w:val="007A18E0"/>
    <w:rsid w:val="007A2F5A"/>
    <w:rsid w:val="007A5AA1"/>
    <w:rsid w:val="007C1230"/>
    <w:rsid w:val="007D186F"/>
    <w:rsid w:val="007E4DDC"/>
    <w:rsid w:val="007E5E71"/>
    <w:rsid w:val="007E67B3"/>
    <w:rsid w:val="008018A8"/>
    <w:rsid w:val="00801B7F"/>
    <w:rsid w:val="00802E02"/>
    <w:rsid w:val="00810225"/>
    <w:rsid w:val="008123BA"/>
    <w:rsid w:val="00815A76"/>
    <w:rsid w:val="00816953"/>
    <w:rsid w:val="00816D4D"/>
    <w:rsid w:val="0082136B"/>
    <w:rsid w:val="00826DDD"/>
    <w:rsid w:val="008273B7"/>
    <w:rsid w:val="008277EF"/>
    <w:rsid w:val="00833C80"/>
    <w:rsid w:val="008437ED"/>
    <w:rsid w:val="0084417B"/>
    <w:rsid w:val="008443FA"/>
    <w:rsid w:val="00845485"/>
    <w:rsid w:val="00845881"/>
    <w:rsid w:val="008474B0"/>
    <w:rsid w:val="008477F0"/>
    <w:rsid w:val="008478B1"/>
    <w:rsid w:val="00850EC8"/>
    <w:rsid w:val="00851354"/>
    <w:rsid w:val="00854192"/>
    <w:rsid w:val="00854D77"/>
    <w:rsid w:val="008576F6"/>
    <w:rsid w:val="00857713"/>
    <w:rsid w:val="008629D8"/>
    <w:rsid w:val="00862C21"/>
    <w:rsid w:val="00871F12"/>
    <w:rsid w:val="00874376"/>
    <w:rsid w:val="00882053"/>
    <w:rsid w:val="008942A2"/>
    <w:rsid w:val="0089534A"/>
    <w:rsid w:val="008A529C"/>
    <w:rsid w:val="008B446A"/>
    <w:rsid w:val="008B5E47"/>
    <w:rsid w:val="008C0880"/>
    <w:rsid w:val="008C27FD"/>
    <w:rsid w:val="008D3CE0"/>
    <w:rsid w:val="008D7FDC"/>
    <w:rsid w:val="008E4B7A"/>
    <w:rsid w:val="008E6248"/>
    <w:rsid w:val="008F6EDE"/>
    <w:rsid w:val="00901B13"/>
    <w:rsid w:val="00902002"/>
    <w:rsid w:val="00902CEB"/>
    <w:rsid w:val="009064C0"/>
    <w:rsid w:val="009078CB"/>
    <w:rsid w:val="00907EC2"/>
    <w:rsid w:val="00912A0A"/>
    <w:rsid w:val="00913598"/>
    <w:rsid w:val="00913892"/>
    <w:rsid w:val="0091722D"/>
    <w:rsid w:val="009215E3"/>
    <w:rsid w:val="00926C5B"/>
    <w:rsid w:val="00930B85"/>
    <w:rsid w:val="00931977"/>
    <w:rsid w:val="00936CF0"/>
    <w:rsid w:val="00937012"/>
    <w:rsid w:val="0094197F"/>
    <w:rsid w:val="00941E39"/>
    <w:rsid w:val="00942106"/>
    <w:rsid w:val="0094260D"/>
    <w:rsid w:val="00946121"/>
    <w:rsid w:val="00947DC8"/>
    <w:rsid w:val="00950ADE"/>
    <w:rsid w:val="00952A59"/>
    <w:rsid w:val="00952B21"/>
    <w:rsid w:val="009561C4"/>
    <w:rsid w:val="00956783"/>
    <w:rsid w:val="00957248"/>
    <w:rsid w:val="00957969"/>
    <w:rsid w:val="00962A4D"/>
    <w:rsid w:val="009634E9"/>
    <w:rsid w:val="00964A22"/>
    <w:rsid w:val="009656E9"/>
    <w:rsid w:val="00967C71"/>
    <w:rsid w:val="00967E19"/>
    <w:rsid w:val="00976E17"/>
    <w:rsid w:val="00977556"/>
    <w:rsid w:val="009800AB"/>
    <w:rsid w:val="00981DFC"/>
    <w:rsid w:val="009820E7"/>
    <w:rsid w:val="00982C6E"/>
    <w:rsid w:val="00985264"/>
    <w:rsid w:val="009856A1"/>
    <w:rsid w:val="00990D91"/>
    <w:rsid w:val="009915B2"/>
    <w:rsid w:val="00992B92"/>
    <w:rsid w:val="009A056D"/>
    <w:rsid w:val="009A17FC"/>
    <w:rsid w:val="009A2869"/>
    <w:rsid w:val="009A3997"/>
    <w:rsid w:val="009A50D4"/>
    <w:rsid w:val="009A67D7"/>
    <w:rsid w:val="009A7614"/>
    <w:rsid w:val="009C016F"/>
    <w:rsid w:val="009C26DF"/>
    <w:rsid w:val="009C27C2"/>
    <w:rsid w:val="009C2A7B"/>
    <w:rsid w:val="009C3C75"/>
    <w:rsid w:val="009C4BE5"/>
    <w:rsid w:val="009C7609"/>
    <w:rsid w:val="009E17E1"/>
    <w:rsid w:val="009E1BBE"/>
    <w:rsid w:val="009E26F1"/>
    <w:rsid w:val="009E45C5"/>
    <w:rsid w:val="009E47B1"/>
    <w:rsid w:val="009F003E"/>
    <w:rsid w:val="009F0109"/>
    <w:rsid w:val="009F01E9"/>
    <w:rsid w:val="009F1185"/>
    <w:rsid w:val="009F5416"/>
    <w:rsid w:val="00A024FF"/>
    <w:rsid w:val="00A05E18"/>
    <w:rsid w:val="00A06EFE"/>
    <w:rsid w:val="00A07A47"/>
    <w:rsid w:val="00A13F07"/>
    <w:rsid w:val="00A170E5"/>
    <w:rsid w:val="00A2146F"/>
    <w:rsid w:val="00A22154"/>
    <w:rsid w:val="00A238E9"/>
    <w:rsid w:val="00A23E76"/>
    <w:rsid w:val="00A26B32"/>
    <w:rsid w:val="00A27593"/>
    <w:rsid w:val="00A35787"/>
    <w:rsid w:val="00A3685C"/>
    <w:rsid w:val="00A43B4C"/>
    <w:rsid w:val="00A478DC"/>
    <w:rsid w:val="00A62578"/>
    <w:rsid w:val="00A701AF"/>
    <w:rsid w:val="00A7137C"/>
    <w:rsid w:val="00A75504"/>
    <w:rsid w:val="00A8296D"/>
    <w:rsid w:val="00A83EBE"/>
    <w:rsid w:val="00A8594A"/>
    <w:rsid w:val="00A86417"/>
    <w:rsid w:val="00A8687B"/>
    <w:rsid w:val="00A92B79"/>
    <w:rsid w:val="00A9695B"/>
    <w:rsid w:val="00AA3E8B"/>
    <w:rsid w:val="00AA5A5A"/>
    <w:rsid w:val="00AB05CF"/>
    <w:rsid w:val="00AB0DA8"/>
    <w:rsid w:val="00AB18CA"/>
    <w:rsid w:val="00AB5327"/>
    <w:rsid w:val="00AB6AE5"/>
    <w:rsid w:val="00AB7619"/>
    <w:rsid w:val="00AC01E7"/>
    <w:rsid w:val="00AC7B89"/>
    <w:rsid w:val="00AD4D22"/>
    <w:rsid w:val="00AE3D8A"/>
    <w:rsid w:val="00AE65F6"/>
    <w:rsid w:val="00AF053E"/>
    <w:rsid w:val="00AF7A5F"/>
    <w:rsid w:val="00B00587"/>
    <w:rsid w:val="00B039E8"/>
    <w:rsid w:val="00B043A1"/>
    <w:rsid w:val="00B12500"/>
    <w:rsid w:val="00B14B45"/>
    <w:rsid w:val="00B155E8"/>
    <w:rsid w:val="00B15F75"/>
    <w:rsid w:val="00B2194E"/>
    <w:rsid w:val="00B31F29"/>
    <w:rsid w:val="00B32DAF"/>
    <w:rsid w:val="00B3499A"/>
    <w:rsid w:val="00B37E68"/>
    <w:rsid w:val="00B468CC"/>
    <w:rsid w:val="00B52FB3"/>
    <w:rsid w:val="00B5429C"/>
    <w:rsid w:val="00B54655"/>
    <w:rsid w:val="00B6045F"/>
    <w:rsid w:val="00B6058C"/>
    <w:rsid w:val="00B60BEA"/>
    <w:rsid w:val="00B632F0"/>
    <w:rsid w:val="00B7242A"/>
    <w:rsid w:val="00B8071F"/>
    <w:rsid w:val="00B82B4E"/>
    <w:rsid w:val="00B8420E"/>
    <w:rsid w:val="00B87CF7"/>
    <w:rsid w:val="00B90CE1"/>
    <w:rsid w:val="00BA1A23"/>
    <w:rsid w:val="00BA2134"/>
    <w:rsid w:val="00BB2F2F"/>
    <w:rsid w:val="00BC2025"/>
    <w:rsid w:val="00BC2CD2"/>
    <w:rsid w:val="00BC6483"/>
    <w:rsid w:val="00BC69E3"/>
    <w:rsid w:val="00BC7335"/>
    <w:rsid w:val="00BD2616"/>
    <w:rsid w:val="00BD542D"/>
    <w:rsid w:val="00BD6E66"/>
    <w:rsid w:val="00BE1962"/>
    <w:rsid w:val="00BE4821"/>
    <w:rsid w:val="00BF17F2"/>
    <w:rsid w:val="00C00404"/>
    <w:rsid w:val="00C00540"/>
    <w:rsid w:val="00C172AE"/>
    <w:rsid w:val="00C17BE6"/>
    <w:rsid w:val="00C343F5"/>
    <w:rsid w:val="00C35D4D"/>
    <w:rsid w:val="00C40555"/>
    <w:rsid w:val="00C40D51"/>
    <w:rsid w:val="00C429A6"/>
    <w:rsid w:val="00C45D3B"/>
    <w:rsid w:val="00C46BF4"/>
    <w:rsid w:val="00C504F8"/>
    <w:rsid w:val="00C52804"/>
    <w:rsid w:val="00C52A99"/>
    <w:rsid w:val="00C52AB7"/>
    <w:rsid w:val="00C61654"/>
    <w:rsid w:val="00C70F84"/>
    <w:rsid w:val="00C717DA"/>
    <w:rsid w:val="00C727B3"/>
    <w:rsid w:val="00C72BA2"/>
    <w:rsid w:val="00C84E4C"/>
    <w:rsid w:val="00C87044"/>
    <w:rsid w:val="00C94D17"/>
    <w:rsid w:val="00CB17F5"/>
    <w:rsid w:val="00CB27C6"/>
    <w:rsid w:val="00CB463B"/>
    <w:rsid w:val="00CB5B82"/>
    <w:rsid w:val="00CB782D"/>
    <w:rsid w:val="00CC54E0"/>
    <w:rsid w:val="00CC65A8"/>
    <w:rsid w:val="00CC7DBB"/>
    <w:rsid w:val="00CD4219"/>
    <w:rsid w:val="00CD5490"/>
    <w:rsid w:val="00CD6369"/>
    <w:rsid w:val="00CE1EBF"/>
    <w:rsid w:val="00CE2A37"/>
    <w:rsid w:val="00CE34A0"/>
    <w:rsid w:val="00CE3E54"/>
    <w:rsid w:val="00CF29B8"/>
    <w:rsid w:val="00CF2E07"/>
    <w:rsid w:val="00CF2E1A"/>
    <w:rsid w:val="00CF40E8"/>
    <w:rsid w:val="00CF6EC0"/>
    <w:rsid w:val="00CF715C"/>
    <w:rsid w:val="00D022EC"/>
    <w:rsid w:val="00D05217"/>
    <w:rsid w:val="00D06182"/>
    <w:rsid w:val="00D125BD"/>
    <w:rsid w:val="00D12661"/>
    <w:rsid w:val="00D14F61"/>
    <w:rsid w:val="00D15795"/>
    <w:rsid w:val="00D1582D"/>
    <w:rsid w:val="00D1794B"/>
    <w:rsid w:val="00D2569D"/>
    <w:rsid w:val="00D27A1B"/>
    <w:rsid w:val="00D34DC1"/>
    <w:rsid w:val="00D403F7"/>
    <w:rsid w:val="00D559DE"/>
    <w:rsid w:val="00D56FEB"/>
    <w:rsid w:val="00D61DD0"/>
    <w:rsid w:val="00D62096"/>
    <w:rsid w:val="00D627E5"/>
    <w:rsid w:val="00D649B5"/>
    <w:rsid w:val="00D66E63"/>
    <w:rsid w:val="00D66F5F"/>
    <w:rsid w:val="00D71365"/>
    <w:rsid w:val="00D74E3E"/>
    <w:rsid w:val="00D77D4C"/>
    <w:rsid w:val="00D830E8"/>
    <w:rsid w:val="00D84240"/>
    <w:rsid w:val="00D86A30"/>
    <w:rsid w:val="00D8777A"/>
    <w:rsid w:val="00D87F0E"/>
    <w:rsid w:val="00D911F1"/>
    <w:rsid w:val="00D9201C"/>
    <w:rsid w:val="00D92EAD"/>
    <w:rsid w:val="00D94CC2"/>
    <w:rsid w:val="00D95ABA"/>
    <w:rsid w:val="00D97E79"/>
    <w:rsid w:val="00DA1633"/>
    <w:rsid w:val="00DA29C3"/>
    <w:rsid w:val="00DA6422"/>
    <w:rsid w:val="00DB0557"/>
    <w:rsid w:val="00DB2C80"/>
    <w:rsid w:val="00DC0952"/>
    <w:rsid w:val="00DC2340"/>
    <w:rsid w:val="00DC30DA"/>
    <w:rsid w:val="00DC529F"/>
    <w:rsid w:val="00DE0F07"/>
    <w:rsid w:val="00DE287B"/>
    <w:rsid w:val="00DE603B"/>
    <w:rsid w:val="00DF129D"/>
    <w:rsid w:val="00DF4371"/>
    <w:rsid w:val="00DF625F"/>
    <w:rsid w:val="00DF74DB"/>
    <w:rsid w:val="00E01841"/>
    <w:rsid w:val="00E03EAE"/>
    <w:rsid w:val="00E045FD"/>
    <w:rsid w:val="00E05976"/>
    <w:rsid w:val="00E126C1"/>
    <w:rsid w:val="00E21473"/>
    <w:rsid w:val="00E22935"/>
    <w:rsid w:val="00E22C67"/>
    <w:rsid w:val="00E2466B"/>
    <w:rsid w:val="00E3023E"/>
    <w:rsid w:val="00E34F46"/>
    <w:rsid w:val="00E375D2"/>
    <w:rsid w:val="00E43E04"/>
    <w:rsid w:val="00E44E20"/>
    <w:rsid w:val="00E463F1"/>
    <w:rsid w:val="00E47A67"/>
    <w:rsid w:val="00E50679"/>
    <w:rsid w:val="00E50799"/>
    <w:rsid w:val="00E552A4"/>
    <w:rsid w:val="00E604BE"/>
    <w:rsid w:val="00E6190A"/>
    <w:rsid w:val="00E63251"/>
    <w:rsid w:val="00E70A9C"/>
    <w:rsid w:val="00E70C40"/>
    <w:rsid w:val="00E710C7"/>
    <w:rsid w:val="00E80DED"/>
    <w:rsid w:val="00E8369E"/>
    <w:rsid w:val="00E95ED3"/>
    <w:rsid w:val="00EA2224"/>
    <w:rsid w:val="00EA7542"/>
    <w:rsid w:val="00EB2280"/>
    <w:rsid w:val="00EC1621"/>
    <w:rsid w:val="00EC1FF0"/>
    <w:rsid w:val="00EC662E"/>
    <w:rsid w:val="00ED07FE"/>
    <w:rsid w:val="00ED0B7D"/>
    <w:rsid w:val="00EE049D"/>
    <w:rsid w:val="00EE2721"/>
    <w:rsid w:val="00EE2A0B"/>
    <w:rsid w:val="00EF6029"/>
    <w:rsid w:val="00F16DA0"/>
    <w:rsid w:val="00F23554"/>
    <w:rsid w:val="00F241DA"/>
    <w:rsid w:val="00F24740"/>
    <w:rsid w:val="00F30571"/>
    <w:rsid w:val="00F32ED5"/>
    <w:rsid w:val="00F335CB"/>
    <w:rsid w:val="00F35DB1"/>
    <w:rsid w:val="00F3651F"/>
    <w:rsid w:val="00F36D0F"/>
    <w:rsid w:val="00F4144F"/>
    <w:rsid w:val="00F42294"/>
    <w:rsid w:val="00F42A8F"/>
    <w:rsid w:val="00F42F7B"/>
    <w:rsid w:val="00F459EB"/>
    <w:rsid w:val="00F52C9C"/>
    <w:rsid w:val="00F55BE1"/>
    <w:rsid w:val="00F6336A"/>
    <w:rsid w:val="00F70B43"/>
    <w:rsid w:val="00F72065"/>
    <w:rsid w:val="00F75722"/>
    <w:rsid w:val="00F778DC"/>
    <w:rsid w:val="00F849BE"/>
    <w:rsid w:val="00F940D3"/>
    <w:rsid w:val="00F94A4B"/>
    <w:rsid w:val="00F97237"/>
    <w:rsid w:val="00F97AD4"/>
    <w:rsid w:val="00FA07D2"/>
    <w:rsid w:val="00FA3E81"/>
    <w:rsid w:val="00FB0917"/>
    <w:rsid w:val="00FB0F16"/>
    <w:rsid w:val="00FB123D"/>
    <w:rsid w:val="00FB1D7F"/>
    <w:rsid w:val="00FB59FB"/>
    <w:rsid w:val="00FB72A0"/>
    <w:rsid w:val="00FC1D8A"/>
    <w:rsid w:val="00FC35C5"/>
    <w:rsid w:val="00FC7DBF"/>
    <w:rsid w:val="00FD20A8"/>
    <w:rsid w:val="00FD2C70"/>
    <w:rsid w:val="00FE2067"/>
    <w:rsid w:val="00FE4FE6"/>
    <w:rsid w:val="00FF1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BA5F843"/>
  <w15:chartTrackingRefBased/>
  <w15:docId w15:val="{62B871F4-9521-4FDB-90E3-355C8ED881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semiHidden="1" w:uiPriority="9" w:qFormat="1"/>
    <w:lsdException w:name="heading 2" w:semiHidden="1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9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9" w:qFormat="1"/>
    <w:lsdException w:name="Emphasis" w:semiHidden="1" w:uiPriority="9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9" w:qFormat="1"/>
    <w:lsdException w:name="Quote" w:semiHidden="1" w:uiPriority="9" w:qFormat="1"/>
    <w:lsdException w:name="Intense Quote" w:semiHidden="1" w:uiPriority="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9" w:qFormat="1"/>
    <w:lsdException w:name="Intense Emphasis" w:semiHidden="1" w:uiPriority="9" w:qFormat="1"/>
    <w:lsdException w:name="Subtle Reference" w:semiHidden="1" w:uiPriority="9" w:qFormat="1"/>
    <w:lsdException w:name="Intense Reference" w:semiHidden="1" w:uiPriority="9" w:qFormat="1"/>
    <w:lsdException w:name="Book Title" w:semiHidden="1" w:uiPriority="9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ekv.grundtext.arial"/>
    <w:qFormat/>
    <w:rsid w:val="00A07A47"/>
    <w:pPr>
      <w:spacing w:line="278" w:lineRule="auto"/>
    </w:pPr>
    <w:rPr>
      <w:kern w:val="2"/>
      <w:sz w:val="24"/>
      <w:szCs w:val="24"/>
      <w14:ligatures w14:val="standardContextual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semiHidden/>
    <w:qFormat/>
    <w:rsid w:val="003D3D68"/>
    <w:pPr>
      <w:tabs>
        <w:tab w:val="left" w:pos="340"/>
        <w:tab w:val="left" w:pos="595"/>
        <w:tab w:val="left" w:pos="851"/>
      </w:tabs>
      <w:spacing w:after="0" w:line="240" w:lineRule="auto"/>
    </w:pPr>
    <w:rPr>
      <w:rFonts w:ascii="Arial" w:hAnsi="Arial"/>
      <w:kern w:val="0"/>
      <w:sz w:val="16"/>
      <w:szCs w:val="22"/>
      <w14:ligatures w14:val="none"/>
    </w:rPr>
  </w:style>
  <w:style w:type="paragraph" w:customStyle="1" w:styleId="ekvkvnummer">
    <w:name w:val="ekv.kv.nummer"/>
    <w:basedOn w:val="Standard"/>
    <w:uiPriority w:val="48"/>
    <w:semiHidden/>
    <w:qFormat/>
    <w:rsid w:val="00603AD5"/>
    <w:pPr>
      <w:tabs>
        <w:tab w:val="left" w:pos="340"/>
        <w:tab w:val="left" w:pos="595"/>
        <w:tab w:val="left" w:pos="851"/>
      </w:tabs>
      <w:spacing w:after="0" w:line="254" w:lineRule="exact"/>
    </w:pPr>
    <w:rPr>
      <w:rFonts w:ascii="Arial" w:eastAsia="Times New Roman" w:hAnsi="Arial" w:cs="Times New Roman"/>
      <w:kern w:val="0"/>
      <w:lang w:eastAsia="de-DE"/>
      <w14:ligatures w14:val="none"/>
    </w:rPr>
  </w:style>
  <w:style w:type="character" w:styleId="Zeilennummer">
    <w:name w:val="line number"/>
    <w:basedOn w:val="Absatz-Standardschriftart"/>
    <w:uiPriority w:val="99"/>
    <w:semiHidden/>
    <w:unhideWhenUsed/>
    <w:rsid w:val="00982C6E"/>
    <w:rPr>
      <w:sz w:val="16"/>
    </w:rPr>
  </w:style>
  <w:style w:type="character" w:customStyle="1" w:styleId="ekvsymbol">
    <w:name w:val="ekv.symbol"/>
    <w:basedOn w:val="Absatz-Standardschriftart"/>
    <w:uiPriority w:val="1"/>
    <w:qFormat/>
    <w:rsid w:val="00DE603B"/>
    <w:rPr>
      <w:rFonts w:ascii="Arial" w:hAnsi="Arial"/>
      <w:noProof/>
      <w:position w:val="-2"/>
      <w:sz w:val="2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340"/>
        <w:tab w:val="left" w:pos="454"/>
        <w:tab w:val="left" w:pos="595"/>
        <w:tab w:val="left" w:pos="794"/>
        <w:tab w:val="left" w:pos="851"/>
      </w:tabs>
      <w:spacing w:after="0" w:line="254" w:lineRule="exact"/>
      <w:ind w:left="340" w:hanging="340"/>
    </w:pPr>
    <w:rPr>
      <w:rFonts w:ascii="Arial" w:hAnsi="Arial"/>
      <w:kern w:val="0"/>
      <w:sz w:val="19"/>
      <w:szCs w:val="22"/>
      <w14:ligatures w14:val="none"/>
    </w:rPr>
  </w:style>
  <w:style w:type="paragraph" w:customStyle="1" w:styleId="ekvtabelle">
    <w:name w:val="ekv.tabelle"/>
    <w:basedOn w:val="Standard"/>
    <w:qFormat/>
    <w:rsid w:val="001D1169"/>
    <w:pPr>
      <w:tabs>
        <w:tab w:val="left" w:pos="340"/>
        <w:tab w:val="left" w:pos="595"/>
        <w:tab w:val="left" w:pos="851"/>
      </w:tabs>
      <w:spacing w:after="0" w:line="254" w:lineRule="exact"/>
    </w:pPr>
    <w:rPr>
      <w:rFonts w:ascii="Arial" w:hAnsi="Arial"/>
      <w:kern w:val="0"/>
      <w:sz w:val="18"/>
      <w:szCs w:val="22"/>
      <w:lang w:eastAsia="de-DE"/>
      <w14:ligatures w14:val="none"/>
    </w:rPr>
  </w:style>
  <w:style w:type="table" w:styleId="TabellemithellemGitternetz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A76D7"/>
    <w:pPr>
      <w:spacing w:line="260" w:lineRule="exact"/>
    </w:pPr>
    <w:rPr>
      <w:color w:val="0D0D0D" w:themeColor="text1" w:themeTint="F2"/>
      <w:sz w:val="21"/>
    </w:rPr>
  </w:style>
  <w:style w:type="paragraph" w:customStyle="1" w:styleId="ekvkreuzwortrtsel">
    <w:name w:val="ekv.kreuzworträtsel"/>
    <w:basedOn w:val="Standard"/>
    <w:semiHidden/>
    <w:rsid w:val="00F55BE1"/>
    <w:pPr>
      <w:spacing w:line="240" w:lineRule="auto"/>
      <w:jc w:val="center"/>
    </w:pPr>
    <w:rPr>
      <w:rFonts w:ascii="Comic Sans MS" w:hAnsi="Comic Sans MS"/>
    </w:rPr>
  </w:style>
  <w:style w:type="character" w:customStyle="1" w:styleId="ekvnummerierung">
    <w:name w:val="ekv.nummerierung"/>
    <w:basedOn w:val="Absatz-Standardschriftart"/>
    <w:uiPriority w:val="6"/>
    <w:qFormat/>
    <w:rsid w:val="00A3685C"/>
    <w:rPr>
      <w:b/>
      <w:sz w:val="24"/>
    </w:rPr>
  </w:style>
  <w:style w:type="paragraph" w:customStyle="1" w:styleId="ekvaufgabenwortkarte">
    <w:name w:val="ekv.aufgaben.wortkarte"/>
    <w:basedOn w:val="Standard"/>
    <w:semiHidden/>
    <w:unhideWhenUsed/>
    <w:qFormat/>
    <w:rsid w:val="00F55BE1"/>
    <w:pPr>
      <w:spacing w:line="240" w:lineRule="auto"/>
    </w:pPr>
    <w:rPr>
      <w:color w:val="000000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boxtitel">
    <w:name w:val="ekv.box.titel"/>
    <w:basedOn w:val="Standard"/>
    <w:uiPriority w:val="99"/>
    <w:semiHidden/>
    <w:qFormat/>
    <w:rsid w:val="0044185E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spacing w:after="0" w:line="240" w:lineRule="auto"/>
    </w:pPr>
    <w:rPr>
      <w:rFonts w:ascii="Arial" w:hAnsi="Arial"/>
      <w:color w:val="FFFFFF" w:themeColor="background1"/>
      <w:kern w:val="0"/>
      <w:sz w:val="2"/>
      <w:szCs w:val="22"/>
      <w14:ligatures w14:val="none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spacing w:after="0" w:line="240" w:lineRule="auto"/>
    </w:pPr>
    <w:rPr>
      <w:rFonts w:ascii="Arial" w:hAnsi="Arial"/>
      <w:color w:val="FFFFFF" w:themeColor="background1"/>
      <w:kern w:val="0"/>
      <w:sz w:val="2"/>
      <w:szCs w:val="22"/>
      <w14:ligatures w14:val="none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spacing w:after="0" w:line="130" w:lineRule="exact"/>
      <w:ind w:left="113"/>
    </w:pPr>
    <w:rPr>
      <w:rFonts w:ascii="Arial" w:hAnsi="Arial"/>
      <w:kern w:val="0"/>
      <w:sz w:val="10"/>
      <w:szCs w:val="22"/>
      <w14:ligatures w14:val="none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tabs>
        <w:tab w:val="left" w:pos="340"/>
        <w:tab w:val="left" w:pos="595"/>
        <w:tab w:val="left" w:pos="851"/>
      </w:tabs>
      <w:spacing w:after="0" w:line="240" w:lineRule="auto"/>
      <w:ind w:right="113"/>
      <w:jc w:val="right"/>
    </w:pPr>
    <w:rPr>
      <w:rFonts w:ascii="Arial" w:hAnsi="Arial"/>
      <w:kern w:val="0"/>
      <w:sz w:val="10"/>
      <w:szCs w:val="22"/>
      <w14:ligatures w14:val="none"/>
    </w:rPr>
  </w:style>
  <w:style w:type="paragraph" w:customStyle="1" w:styleId="ekvgrundtexthalbe">
    <w:name w:val="ekv.grundtext.halbe"/>
    <w:basedOn w:val="Standard"/>
    <w:uiPriority w:val="1"/>
    <w:qFormat/>
    <w:rsid w:val="003D3D68"/>
    <w:pPr>
      <w:tabs>
        <w:tab w:val="left" w:pos="340"/>
        <w:tab w:val="left" w:pos="595"/>
        <w:tab w:val="left" w:pos="851"/>
      </w:tabs>
      <w:spacing w:after="0" w:line="127" w:lineRule="exact"/>
    </w:pPr>
    <w:rPr>
      <w:rFonts w:ascii="Arial" w:hAnsi="Arial"/>
      <w:kern w:val="0"/>
      <w:sz w:val="19"/>
      <w:szCs w:val="22"/>
      <w14:ligatures w14:val="none"/>
    </w:rPr>
  </w:style>
  <w:style w:type="character" w:customStyle="1" w:styleId="ekvhandschriftunterstrichen">
    <w:name w:val="ekv.handschrift.unterstrichen"/>
    <w:basedOn w:val="Absatz-Standardschriftart"/>
    <w:uiPriority w:val="20"/>
    <w:qFormat/>
    <w:rsid w:val="00166019"/>
    <w:rPr>
      <w:rFonts w:ascii="Comic Sans MS" w:hAnsi="Comic Sans MS"/>
      <w:noProof/>
      <w:color w:val="000000" w:themeColor="text1"/>
      <w:sz w:val="2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0A13A1"/>
    <w:rPr>
      <w:rFonts w:ascii="Comic Sans MS" w:hAnsi="Comic Sans MS"/>
      <w:noProof/>
      <w:vanish w:val="0"/>
      <w:color w:val="000000" w:themeColor="text1"/>
      <w:sz w:val="2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166019"/>
    <w:rPr>
      <w:rFonts w:ascii="Comic Sans MS" w:hAnsi="Comic Sans MS"/>
      <w:noProof/>
      <w:color w:val="000000" w:themeColor="text1"/>
      <w:sz w:val="2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166019"/>
    <w:rPr>
      <w:rFonts w:ascii="Comic Sans MS" w:hAnsi="Comic Sans MS"/>
      <w:noProof/>
      <w:color w:val="000000" w:themeColor="text1"/>
      <w:sz w:val="2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E045FD"/>
    <w:pPr>
      <w:tabs>
        <w:tab w:val="left" w:pos="340"/>
        <w:tab w:val="left" w:pos="595"/>
        <w:tab w:val="left" w:pos="851"/>
      </w:tabs>
      <w:spacing w:after="0" w:line="370" w:lineRule="exact"/>
    </w:pPr>
    <w:rPr>
      <w:rFonts w:ascii="Arial" w:hAnsi="Arial"/>
      <w:kern w:val="0"/>
      <w:sz w:val="28"/>
      <w:szCs w:val="22"/>
      <w14:ligatures w14:val="none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  <w:tabs>
        <w:tab w:val="left" w:pos="340"/>
        <w:tab w:val="left" w:pos="595"/>
        <w:tab w:val="left" w:pos="851"/>
      </w:tabs>
      <w:spacing w:after="0" w:line="254" w:lineRule="exact"/>
    </w:pPr>
    <w:rPr>
      <w:rFonts w:ascii="Arial" w:hAnsi="Arial"/>
      <w:kern w:val="0"/>
      <w:sz w:val="19"/>
      <w:szCs w:val="22"/>
      <w14:ligatures w14:val="none"/>
    </w:rPr>
  </w:style>
  <w:style w:type="paragraph" w:customStyle="1" w:styleId="ekvpicto">
    <w:name w:val="ekv.picto"/>
    <w:basedOn w:val="Standard"/>
    <w:unhideWhenUsed/>
    <w:qFormat/>
    <w:rsid w:val="000520A2"/>
    <w:pPr>
      <w:framePr w:w="340" w:h="340" w:hRule="exact" w:wrap="around" w:vAnchor="text" w:hAnchor="page" w:x="852" w:y="1"/>
      <w:tabs>
        <w:tab w:val="left" w:pos="340"/>
        <w:tab w:val="left" w:pos="595"/>
        <w:tab w:val="left" w:pos="851"/>
      </w:tabs>
      <w:spacing w:after="120" w:line="240" w:lineRule="auto"/>
      <w:jc w:val="center"/>
    </w:pPr>
    <w:rPr>
      <w:rFonts w:ascii="Arial" w:hAnsi="Arial"/>
      <w:color w:val="FFFFFF" w:themeColor="background1"/>
      <w:kern w:val="0"/>
      <w:sz w:val="20"/>
      <w:szCs w:val="22"/>
      <w14:ligatures w14:val="non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tabs>
        <w:tab w:val="left" w:pos="340"/>
        <w:tab w:val="left" w:pos="595"/>
        <w:tab w:val="left" w:pos="851"/>
      </w:tabs>
      <w:spacing w:after="0" w:line="240" w:lineRule="auto"/>
    </w:pPr>
    <w:rPr>
      <w:rFonts w:ascii="Segoe UI" w:hAnsi="Segoe UI" w:cs="Segoe UI"/>
      <w:kern w:val="0"/>
      <w:sz w:val="18"/>
      <w:szCs w:val="18"/>
      <w14:ligatures w14:val="none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tabs>
        <w:tab w:val="left" w:pos="340"/>
        <w:tab w:val="left" w:pos="595"/>
        <w:tab w:val="left" w:pos="851"/>
      </w:tabs>
      <w:spacing w:after="0" w:line="240" w:lineRule="auto"/>
    </w:pPr>
    <w:rPr>
      <w:rFonts w:ascii="Arial" w:hAnsi="Arial"/>
      <w:kern w:val="0"/>
      <w:sz w:val="19"/>
      <w:szCs w:val="22"/>
      <w14:ligatures w14:val="none"/>
    </w:rPr>
  </w:style>
  <w:style w:type="paragraph" w:customStyle="1" w:styleId="ekvbildlegende">
    <w:name w:val="ekv.bildlegende"/>
    <w:basedOn w:val="Standard"/>
    <w:uiPriority w:val="39"/>
    <w:qFormat/>
    <w:rsid w:val="007A18E0"/>
    <w:pPr>
      <w:tabs>
        <w:tab w:val="left" w:pos="340"/>
        <w:tab w:val="left" w:pos="595"/>
        <w:tab w:val="left" w:pos="851"/>
      </w:tabs>
      <w:spacing w:after="0" w:line="254" w:lineRule="exact"/>
    </w:pPr>
    <w:rPr>
      <w:rFonts w:ascii="Arial" w:hAnsi="Arial"/>
      <w:kern w:val="0"/>
      <w:sz w:val="17"/>
      <w:szCs w:val="22"/>
      <w14:ligatures w14:val="none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415565"/>
    <w:rPr>
      <w:rFonts w:ascii="Comic Sans MS" w:hAnsi="Comic Sans MS"/>
      <w:color w:val="FFFFFF" w:themeColor="background1"/>
      <w:sz w:val="2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053B2F"/>
    <w:pPr>
      <w:spacing w:line="240" w:lineRule="auto"/>
      <w:jc w:val="center"/>
    </w:pPr>
    <w:rPr>
      <w:sz w:val="22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0A7892"/>
    <w:pPr>
      <w:ind w:left="113"/>
    </w:pPr>
  </w:style>
  <w:style w:type="paragraph" w:customStyle="1" w:styleId="ekvschreiblinie">
    <w:name w:val="ekv.schreiblinie"/>
    <w:basedOn w:val="Standard"/>
    <w:uiPriority w:val="32"/>
    <w:qFormat/>
    <w:rsid w:val="00166019"/>
    <w:pPr>
      <w:tabs>
        <w:tab w:val="left" w:pos="340"/>
        <w:tab w:val="left" w:pos="595"/>
        <w:tab w:val="left" w:pos="851"/>
        <w:tab w:val="left" w:pos="9327"/>
      </w:tabs>
      <w:spacing w:after="0" w:line="452" w:lineRule="exact"/>
    </w:pPr>
    <w:rPr>
      <w:rFonts w:ascii="Arial" w:hAnsi="Arial"/>
      <w:kern w:val="0"/>
      <w:sz w:val="19"/>
      <w:szCs w:val="22"/>
      <w14:ligatures w14:val="none"/>
    </w:r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0A7892"/>
    <w:pPr>
      <w:ind w:left="0" w:right="113"/>
      <w:jc w:val="right"/>
    </w:p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tabs>
        <w:tab w:val="left" w:pos="340"/>
        <w:tab w:val="left" w:pos="595"/>
        <w:tab w:val="left" w:pos="851"/>
      </w:tabs>
      <w:spacing w:after="0" w:line="240" w:lineRule="auto"/>
    </w:pPr>
    <w:rPr>
      <w:rFonts w:ascii="Arial" w:hAnsi="Arial"/>
      <w:kern w:val="0"/>
      <w:sz w:val="20"/>
      <w:szCs w:val="20"/>
      <w14:ligatures w14:val="none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formel">
    <w:name w:val="ekv.formel"/>
    <w:basedOn w:val="Standard"/>
    <w:uiPriority w:val="33"/>
    <w:qFormat/>
    <w:rsid w:val="009215E3"/>
    <w:pPr>
      <w:tabs>
        <w:tab w:val="left" w:pos="340"/>
        <w:tab w:val="left" w:pos="595"/>
        <w:tab w:val="left" w:pos="851"/>
      </w:tabs>
      <w:spacing w:after="0" w:line="240" w:lineRule="auto"/>
    </w:pPr>
    <w:rPr>
      <w:rFonts w:ascii="Arial" w:hAnsi="Arial"/>
      <w:kern w:val="0"/>
      <w:sz w:val="19"/>
      <w:szCs w:val="22"/>
      <w14:ligatures w14:val="none"/>
    </w:r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415565"/>
    <w:rPr>
      <w:rFonts w:ascii="Comic Sans MS" w:hAnsi="Comic Sans MS"/>
      <w:color w:val="FFFFFF" w:themeColor="background1"/>
      <w:sz w:val="2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603C71"/>
    <w:rPr>
      <w:rFonts w:ascii="Times New Roman" w:hAnsi="Times New Roman"/>
      <w:i/>
      <w:color w:val="000000" w:themeColor="text1"/>
      <w:sz w:val="21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166019"/>
    <w:rPr>
      <w:rFonts w:ascii="Times New Roman" w:hAnsi="Times New Roman"/>
      <w:i/>
      <w:color w:val="000000" w:themeColor="text1"/>
      <w:sz w:val="21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415565"/>
    <w:rPr>
      <w:rFonts w:ascii="Times New Roman" w:hAnsi="Times New Roman"/>
      <w:i/>
      <w:color w:val="FFFFFF" w:themeColor="background1"/>
      <w:sz w:val="21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tabs>
        <w:tab w:val="left" w:pos="340"/>
        <w:tab w:val="left" w:pos="595"/>
        <w:tab w:val="left" w:pos="851"/>
      </w:tabs>
      <w:spacing w:after="0" w:line="240" w:lineRule="auto"/>
    </w:pPr>
    <w:rPr>
      <w:rFonts w:ascii="Arial" w:hAnsi="Arial"/>
      <w:b/>
      <w:kern w:val="0"/>
      <w:sz w:val="41"/>
      <w:szCs w:val="22"/>
      <w14:ligatures w14:val="none"/>
    </w:rPr>
  </w:style>
  <w:style w:type="paragraph" w:customStyle="1" w:styleId="ekvue2arial">
    <w:name w:val="ekv.ue2.arial"/>
    <w:basedOn w:val="Standard"/>
    <w:uiPriority w:val="11"/>
    <w:qFormat/>
    <w:rsid w:val="001D7E89"/>
    <w:pPr>
      <w:tabs>
        <w:tab w:val="left" w:pos="340"/>
        <w:tab w:val="left" w:pos="595"/>
        <w:tab w:val="left" w:pos="851"/>
      </w:tabs>
      <w:spacing w:after="0" w:line="240" w:lineRule="auto"/>
    </w:pPr>
    <w:rPr>
      <w:rFonts w:ascii="Arial" w:hAnsi="Arial"/>
      <w:b/>
      <w:kern w:val="0"/>
      <w:sz w:val="27"/>
      <w:szCs w:val="22"/>
      <w14:ligatures w14:val="none"/>
    </w:rPr>
  </w:style>
  <w:style w:type="paragraph" w:customStyle="1" w:styleId="ekvue3arial">
    <w:name w:val="ekv.ue3.arial"/>
    <w:basedOn w:val="Standard"/>
    <w:uiPriority w:val="12"/>
    <w:qFormat/>
    <w:rsid w:val="000E343E"/>
    <w:pPr>
      <w:tabs>
        <w:tab w:val="left" w:pos="340"/>
        <w:tab w:val="left" w:pos="595"/>
        <w:tab w:val="left" w:pos="851"/>
      </w:tabs>
      <w:spacing w:after="0" w:line="240" w:lineRule="auto"/>
    </w:pPr>
    <w:rPr>
      <w:rFonts w:ascii="Arial" w:hAnsi="Arial"/>
      <w:b/>
      <w:kern w:val="0"/>
      <w:sz w:val="19"/>
      <w:szCs w:val="22"/>
      <w14:ligatures w14:val="none"/>
    </w:rPr>
  </w:style>
  <w:style w:type="paragraph" w:customStyle="1" w:styleId="ekvschnittbox">
    <w:name w:val="ekv.schnittbox"/>
    <w:basedOn w:val="Standard"/>
    <w:semiHidden/>
    <w:qFormat/>
    <w:rsid w:val="00E80DED"/>
    <w:pPr>
      <w:spacing w:line="240" w:lineRule="auto"/>
      <w:jc w:val="center"/>
    </w:pPr>
    <w:rPr>
      <w:rFonts w:eastAsia="Times New Roman" w:cs="Times New Roman"/>
      <w:b/>
      <w:sz w:val="25"/>
      <w:lang w:eastAsia="de-DE"/>
    </w:rPr>
  </w:style>
  <w:style w:type="paragraph" w:customStyle="1" w:styleId="ekvkapitel">
    <w:name w:val="ekv.kapitel"/>
    <w:basedOn w:val="Standard"/>
    <w:uiPriority w:val="49"/>
    <w:semiHidden/>
    <w:qFormat/>
    <w:rsid w:val="002C5D15"/>
    <w:pPr>
      <w:tabs>
        <w:tab w:val="left" w:pos="340"/>
        <w:tab w:val="left" w:pos="595"/>
        <w:tab w:val="left" w:pos="851"/>
      </w:tabs>
      <w:spacing w:after="0" w:line="240" w:lineRule="auto"/>
    </w:pPr>
    <w:rPr>
      <w:rFonts w:ascii="Arial" w:hAnsi="Arial"/>
      <w:b/>
      <w:kern w:val="0"/>
      <w:sz w:val="50"/>
      <w:szCs w:val="22"/>
      <w14:ligatures w14:val="none"/>
    </w:rPr>
  </w:style>
  <w:style w:type="paragraph" w:customStyle="1" w:styleId="ekvgrundtexttimes">
    <w:name w:val="ekv.grundtext.times"/>
    <w:basedOn w:val="Standard"/>
    <w:qFormat/>
    <w:rsid w:val="00704625"/>
    <w:pPr>
      <w:tabs>
        <w:tab w:val="left" w:pos="340"/>
        <w:tab w:val="left" w:pos="595"/>
        <w:tab w:val="left" w:pos="851"/>
      </w:tabs>
      <w:spacing w:after="0" w:line="254" w:lineRule="exact"/>
    </w:pPr>
    <w:rPr>
      <w:rFonts w:ascii="Times New Roman" w:hAnsi="Times New Roman"/>
      <w:kern w:val="0"/>
      <w:sz w:val="21"/>
      <w:szCs w:val="22"/>
      <w14:ligatures w14:val="none"/>
    </w:rPr>
  </w:style>
  <w:style w:type="paragraph" w:customStyle="1" w:styleId="ekvue1times">
    <w:name w:val="ekv.ue1.times"/>
    <w:basedOn w:val="Standard"/>
    <w:uiPriority w:val="13"/>
    <w:qFormat/>
    <w:rsid w:val="00D34DC1"/>
    <w:pPr>
      <w:tabs>
        <w:tab w:val="left" w:pos="340"/>
        <w:tab w:val="left" w:pos="595"/>
        <w:tab w:val="left" w:pos="851"/>
      </w:tabs>
      <w:spacing w:after="0" w:line="240" w:lineRule="auto"/>
    </w:pPr>
    <w:rPr>
      <w:rFonts w:ascii="Times New Roman" w:hAnsi="Times New Roman"/>
      <w:b/>
      <w:kern w:val="0"/>
      <w:sz w:val="43"/>
      <w:szCs w:val="22"/>
      <w14:ligatures w14:val="none"/>
    </w:rPr>
  </w:style>
  <w:style w:type="paragraph" w:customStyle="1" w:styleId="ekvue2times">
    <w:name w:val="ekv.ue2.times"/>
    <w:basedOn w:val="Standard"/>
    <w:uiPriority w:val="14"/>
    <w:qFormat/>
    <w:rsid w:val="00D34DC1"/>
    <w:pPr>
      <w:tabs>
        <w:tab w:val="left" w:pos="340"/>
        <w:tab w:val="left" w:pos="595"/>
        <w:tab w:val="left" w:pos="851"/>
      </w:tabs>
      <w:spacing w:after="0" w:line="240" w:lineRule="auto"/>
    </w:pPr>
    <w:rPr>
      <w:rFonts w:ascii="Times New Roman" w:hAnsi="Times New Roman"/>
      <w:b/>
      <w:kern w:val="0"/>
      <w:sz w:val="29"/>
      <w:szCs w:val="22"/>
      <w14:ligatures w14:val="none"/>
    </w:rPr>
  </w:style>
  <w:style w:type="paragraph" w:customStyle="1" w:styleId="ekvue3times">
    <w:name w:val="ekv.ue3.times"/>
    <w:basedOn w:val="Standard"/>
    <w:uiPriority w:val="15"/>
    <w:qFormat/>
    <w:rsid w:val="00D34DC1"/>
    <w:pPr>
      <w:tabs>
        <w:tab w:val="left" w:pos="340"/>
        <w:tab w:val="left" w:pos="595"/>
        <w:tab w:val="left" w:pos="851"/>
      </w:tabs>
      <w:spacing w:after="0" w:line="240" w:lineRule="auto"/>
    </w:pPr>
    <w:rPr>
      <w:rFonts w:ascii="Times New Roman" w:hAnsi="Times New Roman"/>
      <w:b/>
      <w:kern w:val="0"/>
      <w:sz w:val="21"/>
      <w:szCs w:val="22"/>
      <w14:ligatures w14:val="none"/>
    </w:rPr>
  </w:style>
  <w:style w:type="character" w:styleId="Platzhaltertext">
    <w:name w:val="Placeholder Text"/>
    <w:basedOn w:val="Absatz-Standardschriftart"/>
    <w:uiPriority w:val="99"/>
    <w:semiHidden/>
    <w:rsid w:val="00A83EBE"/>
    <w:rPr>
      <w:color w:val="808080"/>
    </w:rPr>
  </w:style>
  <w:style w:type="paragraph" w:customStyle="1" w:styleId="ekvquelle">
    <w:name w:val="ekv.quelle"/>
    <w:basedOn w:val="Standard"/>
    <w:uiPriority w:val="99"/>
    <w:qFormat/>
    <w:rsid w:val="004136AD"/>
    <w:pPr>
      <w:spacing w:after="0" w:line="130" w:lineRule="exact"/>
      <w:ind w:left="113"/>
    </w:pPr>
    <w:rPr>
      <w:rFonts w:ascii="Arial" w:hAnsi="Arial"/>
      <w:kern w:val="0"/>
      <w:sz w:val="10"/>
      <w:szCs w:val="22"/>
      <w14:ligatures w14:val="none"/>
    </w:rPr>
  </w:style>
  <w:style w:type="paragraph" w:customStyle="1" w:styleId="ekvtabellelinks">
    <w:name w:val="ekv.tabelle.links"/>
    <w:basedOn w:val="Standard"/>
    <w:qFormat/>
    <w:rsid w:val="00CD4219"/>
    <w:pPr>
      <w:tabs>
        <w:tab w:val="left" w:pos="340"/>
        <w:tab w:val="left" w:pos="595"/>
        <w:tab w:val="left" w:pos="851"/>
      </w:tabs>
      <w:spacing w:after="0" w:line="254" w:lineRule="exact"/>
      <w:ind w:left="57"/>
    </w:pPr>
    <w:rPr>
      <w:rFonts w:ascii="Arial" w:hAnsi="Arial"/>
      <w:kern w:val="0"/>
      <w:sz w:val="18"/>
      <w:szCs w:val="22"/>
      <w14:ligatures w14:val="none"/>
    </w:rPr>
  </w:style>
  <w:style w:type="paragraph" w:customStyle="1" w:styleId="ekvtabellezentriert">
    <w:name w:val="ekv.tabelle.zentriert"/>
    <w:basedOn w:val="Standard"/>
    <w:qFormat/>
    <w:rsid w:val="00CD4219"/>
    <w:pPr>
      <w:tabs>
        <w:tab w:val="left" w:pos="340"/>
        <w:tab w:val="left" w:pos="595"/>
        <w:tab w:val="left" w:pos="851"/>
      </w:tabs>
      <w:spacing w:after="0" w:line="254" w:lineRule="exact"/>
      <w:jc w:val="center"/>
    </w:pPr>
    <w:rPr>
      <w:rFonts w:ascii="Arial" w:hAnsi="Arial"/>
      <w:kern w:val="0"/>
      <w:sz w:val="18"/>
      <w:szCs w:val="22"/>
      <w14:ligatures w14:val="none"/>
    </w:rPr>
  </w:style>
  <w:style w:type="character" w:customStyle="1" w:styleId="ekvsymbolaufzhlung">
    <w:name w:val="ekv.symbol.aufzählung"/>
    <w:basedOn w:val="Absatz-Standardschriftart"/>
    <w:uiPriority w:val="1"/>
    <w:semiHidden/>
    <w:qFormat/>
    <w:rsid w:val="006A5611"/>
    <w:rPr>
      <w:sz w:val="17"/>
    </w:rPr>
  </w:style>
  <w:style w:type="character" w:customStyle="1" w:styleId="ekvsymbolaufzhlungszeichen">
    <w:name w:val="ekv.symbol.aufzählungszeichen"/>
    <w:basedOn w:val="Absatz-Standardschriftart"/>
    <w:uiPriority w:val="1"/>
    <w:semiHidden/>
    <w:qFormat/>
    <w:rsid w:val="006A5611"/>
    <w:rPr>
      <w:sz w:val="17"/>
    </w:rPr>
  </w:style>
  <w:style w:type="paragraph" w:customStyle="1" w:styleId="ekvquelleobjekt">
    <w:name w:val="ekv.quelle.objekt"/>
    <w:basedOn w:val="Standard"/>
    <w:rsid w:val="00E70A9C"/>
    <w:pPr>
      <w:spacing w:after="0" w:line="130" w:lineRule="exact"/>
    </w:pPr>
    <w:rPr>
      <w:rFonts w:ascii="Arial" w:hAnsi="Arial"/>
      <w:kern w:val="0"/>
      <w:sz w:val="10"/>
      <w:szCs w:val="22"/>
      <w14:ligatures w14:val="none"/>
    </w:rPr>
  </w:style>
  <w:style w:type="paragraph" w:styleId="Listenabsatz">
    <w:name w:val="List Paragraph"/>
    <w:basedOn w:val="Standard"/>
    <w:uiPriority w:val="9"/>
    <w:semiHidden/>
    <w:qFormat/>
    <w:rsid w:val="00B12500"/>
    <w:pPr>
      <w:tabs>
        <w:tab w:val="left" w:pos="340"/>
        <w:tab w:val="left" w:pos="595"/>
        <w:tab w:val="left" w:pos="851"/>
      </w:tabs>
      <w:spacing w:after="0" w:line="254" w:lineRule="exact"/>
      <w:ind w:left="720"/>
      <w:contextualSpacing/>
    </w:pPr>
    <w:rPr>
      <w:rFonts w:ascii="Arial" w:hAnsi="Arial"/>
      <w:kern w:val="0"/>
      <w:sz w:val="19"/>
      <w:szCs w:val="22"/>
      <w14:ligatures w14:val="none"/>
    </w:rPr>
  </w:style>
  <w:style w:type="paragraph" w:customStyle="1" w:styleId="ekvaufzhlung1">
    <w:name w:val="ekv.aufzählung.1"/>
    <w:basedOn w:val="Standard"/>
    <w:rsid w:val="00275884"/>
    <w:pPr>
      <w:tabs>
        <w:tab w:val="left" w:pos="794"/>
        <w:tab w:val="left" w:pos="936"/>
        <w:tab w:val="left" w:pos="1134"/>
        <w:tab w:val="left" w:pos="1191"/>
      </w:tabs>
      <w:spacing w:after="0" w:line="254" w:lineRule="exact"/>
      <w:ind w:left="680" w:hanging="340"/>
    </w:pPr>
    <w:rPr>
      <w:rFonts w:ascii="Arial" w:hAnsi="Arial"/>
      <w:kern w:val="0"/>
      <w:sz w:val="19"/>
      <w:szCs w:val="22"/>
      <w14:ligatures w14:val="none"/>
    </w:rPr>
  </w:style>
  <w:style w:type="paragraph" w:customStyle="1" w:styleId="ekvaufzhlung2">
    <w:name w:val="ekv.aufzählung.2"/>
    <w:basedOn w:val="Standard"/>
    <w:rsid w:val="00275884"/>
    <w:pPr>
      <w:tabs>
        <w:tab w:val="left" w:pos="1134"/>
        <w:tab w:val="left" w:pos="1276"/>
        <w:tab w:val="left" w:pos="1474"/>
        <w:tab w:val="left" w:pos="1531"/>
      </w:tabs>
      <w:spacing w:after="0" w:line="254" w:lineRule="exact"/>
      <w:ind w:left="1020" w:hanging="340"/>
    </w:pPr>
    <w:rPr>
      <w:rFonts w:ascii="Arial" w:hAnsi="Arial"/>
      <w:kern w:val="0"/>
      <w:sz w:val="19"/>
      <w:szCs w:val="22"/>
      <w14:ligatures w14:val="none"/>
    </w:rPr>
  </w:style>
  <w:style w:type="paragraph" w:customStyle="1" w:styleId="ekvaufzhlung3">
    <w:name w:val="ekv.aufzählung.3"/>
    <w:basedOn w:val="Standard"/>
    <w:rsid w:val="00275884"/>
    <w:pPr>
      <w:tabs>
        <w:tab w:val="left" w:pos="1474"/>
        <w:tab w:val="left" w:pos="1616"/>
        <w:tab w:val="left" w:pos="1814"/>
        <w:tab w:val="left" w:pos="1871"/>
      </w:tabs>
      <w:spacing w:after="0" w:line="254" w:lineRule="exact"/>
      <w:ind w:left="1361" w:hanging="340"/>
    </w:pPr>
    <w:rPr>
      <w:rFonts w:ascii="Arial" w:hAnsi="Arial"/>
      <w:kern w:val="0"/>
      <w:sz w:val="19"/>
      <w:szCs w:val="22"/>
      <w14:ligatures w14:val="none"/>
    </w:rPr>
  </w:style>
  <w:style w:type="paragraph" w:customStyle="1" w:styleId="ekvfremdtext">
    <w:name w:val="ekv.fremdtext"/>
    <w:basedOn w:val="Standard"/>
    <w:rsid w:val="00666D95"/>
    <w:pPr>
      <w:tabs>
        <w:tab w:val="left" w:pos="340"/>
        <w:tab w:val="left" w:pos="595"/>
        <w:tab w:val="left" w:pos="851"/>
      </w:tabs>
      <w:spacing w:after="0" w:line="254" w:lineRule="exact"/>
    </w:pPr>
    <w:rPr>
      <w:rFonts w:ascii="Times New Roman" w:hAnsi="Times New Roman"/>
      <w:kern w:val="0"/>
      <w:sz w:val="21"/>
      <w:szCs w:val="22"/>
      <w14:ligatures w14:val="none"/>
    </w:rPr>
  </w:style>
  <w:style w:type="paragraph" w:customStyle="1" w:styleId="ekvfussnote">
    <w:name w:val="ekv.fussnote"/>
    <w:basedOn w:val="Standard"/>
    <w:qFormat/>
    <w:rsid w:val="00666D95"/>
    <w:pPr>
      <w:tabs>
        <w:tab w:val="left" w:pos="340"/>
        <w:tab w:val="left" w:pos="595"/>
        <w:tab w:val="left" w:pos="851"/>
      </w:tabs>
      <w:spacing w:after="0" w:line="254" w:lineRule="exact"/>
    </w:pPr>
    <w:rPr>
      <w:rFonts w:ascii="Arial" w:hAnsi="Arial"/>
      <w:kern w:val="0"/>
      <w:sz w:val="17"/>
      <w:szCs w:val="22"/>
      <w14:ligatures w14:val="none"/>
    </w:rPr>
  </w:style>
  <w:style w:type="character" w:customStyle="1" w:styleId="ekvhandschriftausgeblendet">
    <w:name w:val="ekv.handschrift.ausgeblendet"/>
    <w:basedOn w:val="Absatz-Standardschriftart"/>
    <w:uiPriority w:val="1"/>
    <w:semiHidden/>
    <w:qFormat/>
    <w:rsid w:val="00A8296D"/>
    <w:rPr>
      <w:rFonts w:ascii="Comic Sans MS" w:hAnsi="Comic Sans MS"/>
      <w:noProof/>
      <w:color w:val="FFFFFF" w:themeColor="background1"/>
      <w:sz w:val="21"/>
      <w:szCs w:val="21"/>
      <w:lang w:val="de-DE"/>
    </w:rPr>
  </w:style>
  <w:style w:type="character" w:customStyle="1" w:styleId="ekvlckentextausgeblendet">
    <w:name w:val="ekv.lückentext.ausgeblendet"/>
    <w:basedOn w:val="Absatz-Standardschriftart"/>
    <w:uiPriority w:val="1"/>
    <w:semiHidden/>
    <w:qFormat/>
    <w:rsid w:val="00A8296D"/>
    <w:rPr>
      <w:rFonts w:ascii="Times New Roman" w:hAnsi="Times New Roman"/>
      <w:i/>
      <w:color w:val="FFFFFF" w:themeColor="background1"/>
      <w:sz w:val="21"/>
    </w:rPr>
  </w:style>
  <w:style w:type="character" w:customStyle="1" w:styleId="ekvlsungausgeblendet">
    <w:name w:val="ekv.lösung.ausgeblendet"/>
    <w:basedOn w:val="Absatz-Standardschriftart"/>
    <w:uiPriority w:val="1"/>
    <w:semiHidden/>
    <w:qFormat/>
    <w:rsid w:val="00A8296D"/>
    <w:rPr>
      <w:rFonts w:ascii="Comic Sans MS" w:hAnsi="Comic Sans MS"/>
      <w:noProof/>
      <w:color w:val="FFFFFF" w:themeColor="background1"/>
      <w:sz w:val="21"/>
      <w:lang w:val="de-DE"/>
    </w:rPr>
  </w:style>
  <w:style w:type="paragraph" w:customStyle="1" w:styleId="ekvue1fremdtext">
    <w:name w:val="ekv.ue1.fremdtext"/>
    <w:basedOn w:val="ekvue1times"/>
    <w:qFormat/>
    <w:rsid w:val="002B52EB"/>
  </w:style>
  <w:style w:type="paragraph" w:customStyle="1" w:styleId="ekvue2fremdtext">
    <w:name w:val="ekv.ue2.fremdtext"/>
    <w:basedOn w:val="ekvue2times"/>
    <w:qFormat/>
    <w:rsid w:val="002B52EB"/>
  </w:style>
  <w:style w:type="paragraph" w:customStyle="1" w:styleId="ekvue3fremdtext">
    <w:name w:val="ekv.ue3.fremdtext"/>
    <w:basedOn w:val="ekvue3times"/>
    <w:qFormat/>
    <w:rsid w:val="002B52EB"/>
  </w:style>
  <w:style w:type="character" w:customStyle="1" w:styleId="ekvquellefett">
    <w:name w:val="ekv.quelle.fett"/>
    <w:basedOn w:val="Absatz-Standardschriftart"/>
    <w:uiPriority w:val="1"/>
    <w:qFormat/>
    <w:rsid w:val="000E200F"/>
    <w:rPr>
      <w:rFonts w:ascii="Arial" w:hAnsi="Arial"/>
      <w:b/>
      <w:sz w:val="1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5730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vp175\AppData\Roaming\Microsoft\Templates\WD_KV_KL5_SSS_neutral.dotm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196</Words>
  <Characters>1239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Ernst Klett Verlag, Stuttgart</Company>
  <LinksUpToDate>false</LinksUpToDate>
  <CharactersWithSpaces>1433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Ernst Klett Verlag, Stuttgart</dc:creator>
  <cp:keywords/>
  <dc:description/>
  <cp:lastModifiedBy/>
  <cp:revision>2</cp:revision>
  <cp:lastPrinted>2016-12-23T16:36:00Z</cp:lastPrinted>
  <dcterms:created xsi:type="dcterms:W3CDTF">2025-11-05T07:34:00Z</dcterms:created>
  <dcterms:modified xsi:type="dcterms:W3CDTF">2025-11-05T07:40:00Z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nummer">
    <vt:lpwstr>WD KV KL5 SSS neutral - Version 1.04</vt:lpwstr>
  </property>
</Properties>
</file>