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14:paraId="2D602E2E" w14:textId="6B2C6229" w:rsidR="00A07A47" w:rsidRDefault="00A07A47" w:rsidP="00A07A47">
      <w:pPr>
        <w:pStyle w:val="ekvue2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2E416E" wp14:editId="46178811">
                <wp:simplePos x="0" y="0"/>
                <wp:positionH relativeFrom="margin">
                  <wp:posOffset>-121285</wp:posOffset>
                </wp:positionH>
                <wp:positionV relativeFrom="paragraph">
                  <wp:posOffset>38418</wp:posOffset>
                </wp:positionV>
                <wp:extent cx="174171" cy="174171"/>
                <wp:effectExtent l="19050" t="38100" r="35560" b="35560"/>
                <wp:wrapNone/>
                <wp:docPr id="462050637" name="Stern: 5 Za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71" cy="174171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9F9F8" id="Stern: 5 Zacken 3" o:spid="_x0000_s1026" style="position:absolute;margin-left:-9.55pt;margin-top:3.05pt;width:13.7pt;height:13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74171,174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" path="m,66527r66528,1l87086,r20557,66528l174171,66527r-53822,41116l140907,174171,87086,133054,33264,174171,53822,107643,,66527xe" filled="f" strokecolor="black [3213]" strokeweight="1pt">
                <v:stroke joinstyle="miter"/>
                <v:path arrowok="t" o:connecttype="custom" o:connectlocs="0,66527;66528,66528;87086,0;107643,66528;174171,66527;120349,107643;140907,174171;87086,133054;33264,174171;53822,107643;0,66527" o:connectangles="0,0,0,0,0,0,0,0,0,0,0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266CF5" wp14:editId="2998ED1A">
                <wp:simplePos x="0" y="0"/>
                <wp:positionH relativeFrom="margin">
                  <wp:posOffset>-180975</wp:posOffset>
                </wp:positionH>
                <wp:positionV relativeFrom="paragraph">
                  <wp:posOffset>-283845</wp:posOffset>
                </wp:positionV>
                <wp:extent cx="236220" cy="236220"/>
                <wp:effectExtent l="19050" t="38100" r="30480" b="30480"/>
                <wp:wrapNone/>
                <wp:docPr id="1078789536" name="Stern: 5 Za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3622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D772D" id="Stern: 5 Zacken 4" o:spid="_x0000_s1026" style="position:absolute;margin-left:-14.25pt;margin-top:-22.35pt;width:18.6pt;height:18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36220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" path="m,90228r90229,l118110,r27881,90228l236220,90228r-72997,55763l191106,236219,118110,180455,45114,236219,72997,145991,,90228xe" filled="f" strokecolor="black [3213]" strokeweight="1pt">
                <v:stroke joinstyle="miter"/>
                <v:path arrowok="t" o:connecttype="custom" o:connectlocs="0,90228;90229,90228;118110,0;145991,90228;236220,90228;163223,145991;191106,236219;118110,180455;45114,236219;72997,145991;0,90228" o:connectangles="0,0,0,0,0,0,0,0,0,0,0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6054A7" wp14:editId="348FEE84">
                <wp:simplePos x="0" y="0"/>
                <wp:positionH relativeFrom="column">
                  <wp:posOffset>163195</wp:posOffset>
                </wp:positionH>
                <wp:positionV relativeFrom="paragraph">
                  <wp:posOffset>-187960</wp:posOffset>
                </wp:positionV>
                <wp:extent cx="146957" cy="146957"/>
                <wp:effectExtent l="19050" t="38100" r="43815" b="43815"/>
                <wp:wrapNone/>
                <wp:docPr id="1035473261" name="Stern: 5 Za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957" cy="146957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CE375" id="Stern: 5 Zacken 4" o:spid="_x0000_s1026" style="position:absolute;margin-left:12.85pt;margin-top:-14.8pt;width:11.55pt;height:1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957,146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" path="m,56132r56133,1l73479,,90824,56133r56133,-1l101544,90824r17347,56133l73479,112264,28066,146957,45413,90824,,56132xe" filled="f" strokecolor="black [3213]" strokeweight="1pt">
                <v:stroke joinstyle="miter"/>
                <v:path arrowok="t" o:connecttype="custom" o:connectlocs="0,56132;56133,56133;73479,0;90824,56133;146957,56132;101544,90824;118891,146957;73479,112264;28066,146957;45413,90824;0,56132" o:connectangles="0,0,0,0,0,0,0,0,0,0,0"/>
              </v:shape>
            </w:pict>
          </mc:Fallback>
        </mc:AlternateContent>
      </w:r>
      <w:r>
        <w:t xml:space="preserve">   </w:t>
      </w:r>
      <w:r w:rsidRPr="00382289">
        <w:t>Weihnachtsr</w:t>
      </w:r>
      <w:r>
        <w:t xml:space="preserve">ätsel – </w:t>
      </w:r>
      <w:proofErr w:type="spellStart"/>
      <w:r w:rsidRPr="00382289">
        <w:t>Suchsel</w:t>
      </w:r>
      <w:proofErr w:type="spellEnd"/>
      <w:r w:rsidR="006D424F">
        <w:t xml:space="preserve"> </w:t>
      </w:r>
      <w:r w:rsidR="006D424F">
        <w:t xml:space="preserve">– </w:t>
      </w:r>
      <w:r w:rsidR="006D424F">
        <w:t>Lösungen</w:t>
      </w:r>
    </w:p>
    <w:p w14:paraId="47A115C7" w14:textId="77777777" w:rsidR="00A07A47" w:rsidRPr="00382289" w:rsidRDefault="00A07A47" w:rsidP="00A07A47">
      <w:pPr>
        <w:pStyle w:val="ekvue2arial"/>
      </w:pPr>
    </w:p>
    <w:tbl>
      <w:tblPr>
        <w:tblStyle w:val="Tabellenraster"/>
        <w:tblW w:w="8626" w:type="dxa"/>
        <w:tblLook w:val="04A0" w:firstRow="1" w:lastRow="0" w:firstColumn="1" w:lastColumn="0" w:noHBand="0" w:noVBand="1"/>
      </w:tblPr>
      <w:tblGrid>
        <w:gridCol w:w="463"/>
        <w:gridCol w:w="454"/>
        <w:gridCol w:w="463"/>
        <w:gridCol w:w="459"/>
        <w:gridCol w:w="463"/>
        <w:gridCol w:w="454"/>
        <w:gridCol w:w="463"/>
        <w:gridCol w:w="463"/>
        <w:gridCol w:w="428"/>
        <w:gridCol w:w="463"/>
        <w:gridCol w:w="454"/>
        <w:gridCol w:w="428"/>
        <w:gridCol w:w="463"/>
        <w:gridCol w:w="428"/>
        <w:gridCol w:w="463"/>
        <w:gridCol w:w="428"/>
        <w:gridCol w:w="463"/>
        <w:gridCol w:w="463"/>
        <w:gridCol w:w="463"/>
      </w:tblGrid>
      <w:tr w:rsidR="00A07A47" w:rsidRPr="00684C59" w14:paraId="63B4FE8E" w14:textId="77777777" w:rsidTr="006D424F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6410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B358" w14:textId="77777777" w:rsidR="00A07A47" w:rsidRPr="007B097F" w:rsidRDefault="00A07A47" w:rsidP="001661A7">
            <w:pPr>
              <w:jc w:val="center"/>
            </w:pPr>
            <w:r w:rsidRPr="007B097F"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28A3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BDBF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1BA2" w14:textId="77777777" w:rsidR="00A07A47" w:rsidRPr="007B097F" w:rsidRDefault="00A07A47" w:rsidP="001661A7">
            <w:pPr>
              <w:jc w:val="center"/>
            </w:pPr>
            <w:r w:rsidRPr="007B097F">
              <w:t>W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E821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D809" w14:textId="77777777" w:rsidR="00A07A47" w:rsidRPr="007B097F" w:rsidRDefault="00A07A47" w:rsidP="001661A7">
            <w:pPr>
              <w:jc w:val="center"/>
            </w:pPr>
            <w:r w:rsidRPr="007B097F"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A4E4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990B" w14:textId="77777777" w:rsidR="00A07A47" w:rsidRPr="007B097F" w:rsidRDefault="00A07A47" w:rsidP="001661A7">
            <w:pPr>
              <w:jc w:val="center"/>
            </w:pPr>
            <w:r w:rsidRPr="007B097F"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A60926" w14:textId="1583BD9F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BB98" w14:textId="77777777" w:rsidR="00A07A47" w:rsidRPr="007B097F" w:rsidRDefault="00A07A47" w:rsidP="001661A7">
            <w:pPr>
              <w:jc w:val="center"/>
            </w:pPr>
            <w:r w:rsidRPr="007B097F"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5FF3" w14:textId="77777777" w:rsidR="00A07A47" w:rsidRPr="007B097F" w:rsidRDefault="00A07A47" w:rsidP="001661A7">
            <w:pPr>
              <w:jc w:val="center"/>
            </w:pPr>
            <w:r w:rsidRPr="007B097F"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F425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2DD9" w14:textId="77777777" w:rsidR="00A07A47" w:rsidRPr="007B097F" w:rsidRDefault="00A07A47" w:rsidP="001661A7">
            <w:pPr>
              <w:jc w:val="center"/>
              <w:rPr>
                <w:color w:val="000000" w:themeColor="text1"/>
              </w:rPr>
            </w:pPr>
            <w:r w:rsidRPr="007B097F">
              <w:rPr>
                <w:color w:val="000000" w:themeColor="text1"/>
              </w:rPr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DA1CB" w14:textId="77777777" w:rsidR="00A07A47" w:rsidRPr="00375444" w:rsidRDefault="00A07A47" w:rsidP="001661A7">
            <w:pPr>
              <w:jc w:val="center"/>
              <w:rPr>
                <w:rStyle w:val="ekvfett"/>
              </w:rPr>
            </w:pPr>
            <w:r w:rsidRPr="00375444">
              <w:rPr>
                <w:rStyle w:val="ekvfett"/>
              </w:rPr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B8EC" w14:textId="77777777" w:rsidR="00A07A47" w:rsidRPr="007B097F" w:rsidRDefault="00A07A47" w:rsidP="001661A7">
            <w:pPr>
              <w:jc w:val="center"/>
            </w:pPr>
            <w:r w:rsidRPr="007B097F">
              <w:t>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F6D9" w14:textId="77777777" w:rsidR="00A07A47" w:rsidRPr="007B097F" w:rsidRDefault="00A07A47" w:rsidP="001661A7">
            <w:pPr>
              <w:jc w:val="center"/>
            </w:pPr>
            <w:r w:rsidRPr="007B097F">
              <w:t>G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B6C1" w14:textId="77777777" w:rsidR="00A07A47" w:rsidRPr="007B097F" w:rsidRDefault="00A07A47" w:rsidP="001661A7">
            <w:pPr>
              <w:jc w:val="center"/>
            </w:pPr>
            <w:r w:rsidRPr="007B097F"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CE5F" w14:textId="77777777" w:rsidR="00A07A47" w:rsidRPr="007B097F" w:rsidRDefault="00A07A47" w:rsidP="001661A7">
            <w:pPr>
              <w:jc w:val="center"/>
            </w:pPr>
            <w:r w:rsidRPr="007B097F">
              <w:t>G</w:t>
            </w:r>
          </w:p>
        </w:tc>
      </w:tr>
      <w:tr w:rsidR="00A07A47" w:rsidRPr="00684C59" w14:paraId="2B917211" w14:textId="77777777" w:rsidTr="006D424F">
        <w:trPr>
          <w:trHeight w:val="397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8AF1" w14:textId="77777777" w:rsidR="00A07A47" w:rsidRPr="007B097F" w:rsidRDefault="00A07A47" w:rsidP="001661A7">
            <w:pPr>
              <w:jc w:val="center"/>
            </w:pPr>
            <w:r w:rsidRPr="007B097F">
              <w:t>U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14F7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4AA1" w14:textId="77777777" w:rsidR="00A07A47" w:rsidRPr="007B097F" w:rsidRDefault="00A07A47" w:rsidP="001661A7">
            <w:pPr>
              <w:jc w:val="center"/>
            </w:pPr>
            <w:r w:rsidRPr="007B097F"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E8EA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3E76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420C76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4CB4E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585145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32870E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73E666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BE62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7B95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F5FE" w14:textId="77777777" w:rsidR="00A07A47" w:rsidRPr="007B097F" w:rsidRDefault="00A07A47" w:rsidP="001661A7">
            <w:pPr>
              <w:jc w:val="center"/>
            </w:pPr>
            <w:r w:rsidRPr="007B097F"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FC92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4B13" w14:textId="77777777" w:rsidR="00A07A47" w:rsidRPr="007B097F" w:rsidRDefault="00A07A47" w:rsidP="001661A7">
            <w:pPr>
              <w:jc w:val="center"/>
            </w:pPr>
            <w:r w:rsidRPr="007B097F">
              <w:t>J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C6F02B" w14:textId="77777777" w:rsidR="00A07A47" w:rsidRPr="00375444" w:rsidRDefault="00A07A47" w:rsidP="001661A7">
            <w:pPr>
              <w:jc w:val="center"/>
              <w:rPr>
                <w:rStyle w:val="ekvfett"/>
              </w:rPr>
            </w:pPr>
            <w:r w:rsidRPr="00375444">
              <w:rPr>
                <w:rStyle w:val="ekvfett"/>
              </w:rPr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7A6A" w14:textId="77777777" w:rsidR="00A07A47" w:rsidRPr="007B097F" w:rsidRDefault="00A07A47" w:rsidP="001661A7">
            <w:pPr>
              <w:jc w:val="center"/>
            </w:pPr>
            <w:r w:rsidRPr="007B097F">
              <w:t>W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F159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D00E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</w:tr>
      <w:tr w:rsidR="00A07A47" w:rsidRPr="00684C59" w14:paraId="5FEEFED7" w14:textId="77777777" w:rsidTr="006D424F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CCDF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408E" w14:textId="77777777" w:rsidR="00A07A47" w:rsidRPr="007B097F" w:rsidRDefault="00A07A47" w:rsidP="001661A7">
            <w:pPr>
              <w:jc w:val="center"/>
            </w:pPr>
            <w:r w:rsidRPr="007B097F">
              <w:t>K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749A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4329" w14:textId="77777777" w:rsidR="00A07A47" w:rsidRPr="007B097F" w:rsidRDefault="00A07A47" w:rsidP="001661A7">
            <w:pPr>
              <w:jc w:val="center"/>
            </w:pPr>
            <w:r w:rsidRPr="007B097F">
              <w:t>Z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689E" w14:textId="77777777" w:rsidR="00A07A47" w:rsidRPr="007B097F" w:rsidRDefault="00A07A47" w:rsidP="001661A7">
            <w:pPr>
              <w:jc w:val="center"/>
            </w:pPr>
            <w:r>
              <w:t>U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3E74" w14:textId="77777777" w:rsidR="00A07A47" w:rsidRPr="007B097F" w:rsidRDefault="00A07A47" w:rsidP="001661A7">
            <w:pPr>
              <w:jc w:val="center"/>
            </w:pPr>
            <w:r w:rsidRPr="007B097F">
              <w:t>K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C5CE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2542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425E" w14:textId="77777777" w:rsidR="00A07A47" w:rsidRPr="007B097F" w:rsidRDefault="00A07A47" w:rsidP="001661A7">
            <w:pPr>
              <w:jc w:val="center"/>
            </w:pPr>
            <w:r w:rsidRPr="007B097F">
              <w:t>G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9D17D8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G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9183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1279" w14:textId="77777777" w:rsidR="00A07A47" w:rsidRPr="007B097F" w:rsidRDefault="00A07A47" w:rsidP="001661A7">
            <w:pPr>
              <w:jc w:val="center"/>
            </w:pPr>
            <w:r w:rsidRPr="007B097F">
              <w:t>Z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9B87" w14:textId="77777777" w:rsidR="00A07A47" w:rsidRPr="007B097F" w:rsidRDefault="00A07A47" w:rsidP="001661A7">
            <w:pPr>
              <w:jc w:val="center"/>
            </w:pPr>
            <w:r w:rsidRPr="007B097F">
              <w:t>W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4F47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2A56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1364" w14:textId="77777777" w:rsidR="00A07A47" w:rsidRPr="007B097F" w:rsidRDefault="00A07A47" w:rsidP="001661A7">
            <w:pPr>
              <w:jc w:val="center"/>
            </w:pPr>
            <w:r w:rsidRPr="007B097F">
              <w:t>S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129741" w14:textId="77777777" w:rsidR="00A07A47" w:rsidRPr="00375444" w:rsidRDefault="00A07A47" w:rsidP="001661A7">
            <w:pPr>
              <w:jc w:val="center"/>
              <w:rPr>
                <w:rStyle w:val="ekvfett"/>
              </w:rPr>
            </w:pPr>
            <w:r w:rsidRPr="00375444">
              <w:rPr>
                <w:rStyle w:val="ekvfett"/>
              </w:rPr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6DBC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85F5" w14:textId="77777777" w:rsidR="00A07A47" w:rsidRPr="007B097F" w:rsidRDefault="00A07A47" w:rsidP="001661A7">
            <w:pPr>
              <w:jc w:val="center"/>
            </w:pPr>
            <w:r w:rsidRPr="007B097F">
              <w:t>W</w:t>
            </w:r>
          </w:p>
        </w:tc>
      </w:tr>
      <w:tr w:rsidR="00A07A47" w:rsidRPr="00684C59" w14:paraId="75A4248B" w14:textId="77777777" w:rsidTr="006D424F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697A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5252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0E4C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52D9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357B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AA31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F2F7" w14:textId="77777777" w:rsidR="00A07A47" w:rsidRPr="007B097F" w:rsidRDefault="00A07A47" w:rsidP="001661A7">
            <w:pPr>
              <w:jc w:val="center"/>
            </w:pPr>
            <w:r w:rsidRPr="007B097F">
              <w:t>Z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CD6B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339F" w14:textId="77777777" w:rsidR="00A07A47" w:rsidRPr="007B097F" w:rsidRDefault="00A07A47" w:rsidP="001661A7">
            <w:pPr>
              <w:jc w:val="center"/>
            </w:pPr>
            <w:r w:rsidRPr="007B097F">
              <w:t>U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0D4BFB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Y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ACBB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65E4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9B24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A093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01D7" w14:textId="77777777" w:rsidR="00A07A47" w:rsidRPr="007B097F" w:rsidRDefault="00A07A47" w:rsidP="001661A7">
            <w:pPr>
              <w:jc w:val="center"/>
            </w:pPr>
            <w:r w:rsidRPr="007B097F">
              <w:t>K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7828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9BAF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B3381" w14:textId="77777777" w:rsidR="00A07A47" w:rsidRPr="00375444" w:rsidRDefault="00A07A47" w:rsidP="001661A7">
            <w:pPr>
              <w:jc w:val="center"/>
              <w:rPr>
                <w:rStyle w:val="ekvfett"/>
              </w:rPr>
            </w:pPr>
            <w:r w:rsidRPr="00375444">
              <w:rPr>
                <w:rStyle w:val="ekvfett"/>
              </w:rPr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DF23" w14:textId="77777777" w:rsidR="00A07A47" w:rsidRPr="007B097F" w:rsidRDefault="00A07A47" w:rsidP="001661A7">
            <w:pPr>
              <w:jc w:val="center"/>
            </w:pPr>
            <w:r w:rsidRPr="007B097F">
              <w:t>I</w:t>
            </w:r>
          </w:p>
        </w:tc>
      </w:tr>
      <w:tr w:rsidR="00A07A47" w14:paraId="4E281686" w14:textId="77777777" w:rsidTr="006D424F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D8BD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A865" w14:textId="77777777" w:rsidR="00A07A47" w:rsidRPr="007B097F" w:rsidRDefault="00A07A47" w:rsidP="001661A7">
            <w:pPr>
              <w:jc w:val="center"/>
            </w:pPr>
            <w:r w:rsidRPr="007B097F">
              <w:t>S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0D72" w14:textId="77777777" w:rsidR="00A07A47" w:rsidRPr="007B097F" w:rsidRDefault="00A07A47" w:rsidP="001661A7">
            <w:pPr>
              <w:jc w:val="center"/>
            </w:pPr>
            <w:r w:rsidRPr="007B097F">
              <w:t>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B7B0" w14:textId="77777777" w:rsidR="00A07A47" w:rsidRPr="007B097F" w:rsidRDefault="00A07A47" w:rsidP="001661A7">
            <w:pPr>
              <w:jc w:val="center"/>
            </w:pPr>
            <w:r w:rsidRPr="007B097F">
              <w:t>Y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1BCA6" w14:textId="77777777" w:rsidR="00A07A47" w:rsidRPr="007B097F" w:rsidRDefault="00A07A47" w:rsidP="001661A7">
            <w:pPr>
              <w:jc w:val="center"/>
            </w:pPr>
            <w:r w:rsidRPr="007B097F">
              <w:t>G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DA63" w14:textId="77777777" w:rsidR="00A07A47" w:rsidRPr="007B097F" w:rsidRDefault="00A07A47" w:rsidP="001661A7">
            <w:pPr>
              <w:jc w:val="center"/>
            </w:pPr>
            <w:r w:rsidRPr="007B097F">
              <w:t>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D6A3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20C8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4BE8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35E669" w14:textId="77777777" w:rsidR="00A07A47" w:rsidRPr="00375444" w:rsidRDefault="00A07A47" w:rsidP="001661A7">
            <w:pPr>
              <w:jc w:val="center"/>
              <w:rPr>
                <w:rStyle w:val="ekvfett"/>
              </w:rPr>
            </w:pPr>
            <w:r w:rsidRPr="00375444">
              <w:rPr>
                <w:rStyle w:val="ekvfett"/>
              </w:rPr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D52FF8" w14:textId="77777777" w:rsidR="00A07A47" w:rsidRPr="00375444" w:rsidRDefault="00A07A47" w:rsidP="001661A7">
            <w:pPr>
              <w:jc w:val="center"/>
              <w:rPr>
                <w:rStyle w:val="ekvfett"/>
              </w:rPr>
            </w:pPr>
            <w:r w:rsidRPr="00375444">
              <w:rPr>
                <w:rStyle w:val="ekvfett"/>
              </w:rPr>
              <w:t>U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9E3787" w14:textId="77777777" w:rsidR="00A07A47" w:rsidRPr="00375444" w:rsidRDefault="00A07A47" w:rsidP="001661A7">
            <w:pPr>
              <w:jc w:val="center"/>
              <w:rPr>
                <w:rStyle w:val="ekvfett"/>
              </w:rPr>
            </w:pPr>
            <w:r w:rsidRPr="00375444">
              <w:rPr>
                <w:rStyle w:val="ekvfett"/>
              </w:rPr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C50864" w14:textId="77777777" w:rsidR="00A07A47" w:rsidRPr="00375444" w:rsidRDefault="00A07A47" w:rsidP="001661A7">
            <w:pPr>
              <w:jc w:val="center"/>
              <w:rPr>
                <w:rStyle w:val="ekvfett"/>
              </w:rPr>
            </w:pPr>
            <w:r w:rsidRPr="00375444">
              <w:rPr>
                <w:rStyle w:val="ekvfett"/>
              </w:rPr>
              <w:t>S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FAFB5" w14:textId="77777777" w:rsidR="00A07A47" w:rsidRPr="00375444" w:rsidRDefault="00A07A47" w:rsidP="001661A7">
            <w:pPr>
              <w:jc w:val="center"/>
              <w:rPr>
                <w:rStyle w:val="ekvfett"/>
              </w:rPr>
            </w:pPr>
            <w:r w:rsidRPr="00375444">
              <w:rPr>
                <w:rStyle w:val="ekvfett"/>
              </w:rPr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648241" w14:textId="77777777" w:rsidR="00A07A47" w:rsidRPr="00375444" w:rsidRDefault="00A07A47" w:rsidP="001661A7">
            <w:pPr>
              <w:jc w:val="center"/>
              <w:rPr>
                <w:rStyle w:val="ekvfett"/>
              </w:rPr>
            </w:pPr>
            <w:r w:rsidRPr="00375444">
              <w:rPr>
                <w:rStyle w:val="ekvfett"/>
              </w:rPr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C6BC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134F" w14:textId="77777777" w:rsidR="00A07A47" w:rsidRPr="007B097F" w:rsidRDefault="00A07A47" w:rsidP="001661A7">
            <w:pPr>
              <w:jc w:val="center"/>
            </w:pPr>
            <w:r w:rsidRPr="007B097F">
              <w:t>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7EA9" w14:textId="77777777" w:rsidR="00A07A47" w:rsidRPr="007B097F" w:rsidRDefault="00A07A47" w:rsidP="001661A7">
            <w:pPr>
              <w:jc w:val="center"/>
            </w:pPr>
            <w:r w:rsidRPr="007B097F">
              <w:t>S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4B05BD" w14:textId="77777777" w:rsidR="00A07A47" w:rsidRPr="00375444" w:rsidRDefault="00A07A47" w:rsidP="001661A7">
            <w:pPr>
              <w:jc w:val="center"/>
              <w:rPr>
                <w:rStyle w:val="ekvfett"/>
              </w:rPr>
            </w:pPr>
            <w:r w:rsidRPr="00375444">
              <w:rPr>
                <w:rStyle w:val="ekvfett"/>
              </w:rPr>
              <w:t>A</w:t>
            </w:r>
          </w:p>
        </w:tc>
      </w:tr>
      <w:tr w:rsidR="00A07A47" w:rsidRPr="00684C59" w14:paraId="35E91ACE" w14:textId="77777777" w:rsidTr="006D424F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FE0D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1DBA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3CB7" w14:textId="77777777" w:rsidR="00A07A47" w:rsidRPr="007B097F" w:rsidRDefault="00A07A47" w:rsidP="001661A7">
            <w:pPr>
              <w:jc w:val="center"/>
            </w:pPr>
            <w:r w:rsidRPr="007B097F">
              <w:t>V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11A6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C6A0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C03D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D560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AF53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C8C2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84B0DD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E7D3" w14:textId="77777777" w:rsidR="00A07A47" w:rsidRPr="007B097F" w:rsidRDefault="00A07A47" w:rsidP="001661A7">
            <w:pPr>
              <w:jc w:val="center"/>
            </w:pPr>
            <w:r w:rsidRPr="007B097F">
              <w:t>G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65D0" w14:textId="77777777" w:rsidR="00A07A47" w:rsidRPr="007B097F" w:rsidRDefault="00A07A47" w:rsidP="001661A7">
            <w:pPr>
              <w:jc w:val="center"/>
            </w:pPr>
            <w:r w:rsidRPr="007B097F"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C670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836A" w14:textId="77777777" w:rsidR="00A07A47" w:rsidRPr="007B097F" w:rsidRDefault="00A07A47" w:rsidP="001661A7">
            <w:pPr>
              <w:jc w:val="center"/>
            </w:pPr>
            <w:r w:rsidRPr="007B097F"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5358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4F02" w14:textId="77777777" w:rsidR="00A07A47" w:rsidRPr="007B097F" w:rsidRDefault="00A07A47" w:rsidP="001661A7">
            <w:pPr>
              <w:jc w:val="center"/>
            </w:pPr>
            <w:r w:rsidRPr="007B097F"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B2E7" w14:textId="77777777" w:rsidR="00A07A47" w:rsidRPr="007B097F" w:rsidRDefault="00A07A47" w:rsidP="001661A7">
            <w:pPr>
              <w:jc w:val="center"/>
            </w:pPr>
            <w:r w:rsidRPr="007B097F"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2415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FD23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</w:tr>
      <w:tr w:rsidR="00A07A47" w:rsidRPr="00684C59" w14:paraId="14A49A01" w14:textId="77777777" w:rsidTr="006D424F">
        <w:trPr>
          <w:trHeight w:val="397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2AAD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0085" w14:textId="77777777" w:rsidR="00A07A47" w:rsidRPr="007B097F" w:rsidRDefault="00A07A47" w:rsidP="001661A7">
            <w:pPr>
              <w:jc w:val="center"/>
            </w:pPr>
            <w:r w:rsidRPr="007B097F"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C7B5" w14:textId="77777777" w:rsidR="00A07A47" w:rsidRPr="007B097F" w:rsidRDefault="00A07A47" w:rsidP="001661A7">
            <w:pPr>
              <w:jc w:val="center"/>
            </w:pPr>
            <w:r w:rsidRPr="007B097F">
              <w:t>W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AA38FA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58C0F0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EE832A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AC325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8D1099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C2933A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96FA27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077B16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01CA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7387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F761" w14:textId="77777777" w:rsidR="00A07A47" w:rsidRPr="007B097F" w:rsidRDefault="00A07A47" w:rsidP="001661A7">
            <w:pPr>
              <w:jc w:val="center"/>
            </w:pPr>
            <w:r w:rsidRPr="007B097F">
              <w:t>J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2F4F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D932" w14:textId="77777777" w:rsidR="00A07A47" w:rsidRPr="007B097F" w:rsidRDefault="00A07A47" w:rsidP="001661A7">
            <w:pPr>
              <w:jc w:val="center"/>
            </w:pPr>
            <w:r w:rsidRPr="007B097F">
              <w:t>V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116E" w14:textId="77777777" w:rsidR="00A07A47" w:rsidRPr="007B097F" w:rsidRDefault="00A07A47" w:rsidP="001661A7">
            <w:pPr>
              <w:jc w:val="center"/>
            </w:pPr>
            <w:r w:rsidRPr="007B097F">
              <w:t>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80A1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67E6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</w:tr>
      <w:tr w:rsidR="00A07A47" w:rsidRPr="00684C59" w14:paraId="387ABDE9" w14:textId="77777777" w:rsidTr="006D424F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DBBA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2D5B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0482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99DD" w14:textId="77777777" w:rsidR="00A07A47" w:rsidRPr="007B097F" w:rsidRDefault="00A07A47" w:rsidP="001661A7">
            <w:pPr>
              <w:jc w:val="center"/>
            </w:pPr>
            <w:r w:rsidRPr="007B097F"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7452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611B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1131" w14:textId="77777777" w:rsidR="00A07A47" w:rsidRPr="007B097F" w:rsidRDefault="00A07A47" w:rsidP="001661A7">
            <w:pPr>
              <w:jc w:val="center"/>
            </w:pPr>
            <w:r w:rsidRPr="007B097F">
              <w:t>W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4A1B" w14:textId="77777777" w:rsidR="00A07A47" w:rsidRPr="007B097F" w:rsidRDefault="00A07A47" w:rsidP="001661A7">
            <w:pPr>
              <w:jc w:val="center"/>
            </w:pPr>
            <w:r w:rsidRPr="007B097F">
              <w:t>J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EEAF" w14:textId="77777777" w:rsidR="00A07A47" w:rsidRPr="007B097F" w:rsidRDefault="00A07A47" w:rsidP="001661A7">
            <w:pPr>
              <w:jc w:val="center"/>
            </w:pPr>
            <w:r w:rsidRPr="007B097F">
              <w:t>U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049998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5D51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EB6D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B04F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75E8" w14:textId="77777777" w:rsidR="00A07A47" w:rsidRPr="007B097F" w:rsidRDefault="00A07A47" w:rsidP="001661A7">
            <w:pPr>
              <w:jc w:val="center"/>
            </w:pPr>
            <w:r w:rsidRPr="007B097F"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0963" w14:textId="77777777" w:rsidR="00A07A47" w:rsidRPr="007B097F" w:rsidRDefault="00A07A47" w:rsidP="001661A7">
            <w:pPr>
              <w:jc w:val="center"/>
            </w:pPr>
            <w:r w:rsidRPr="007B097F">
              <w:t>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1F70" w14:textId="77777777" w:rsidR="00A07A47" w:rsidRPr="007B097F" w:rsidRDefault="00A07A47" w:rsidP="001661A7">
            <w:pPr>
              <w:jc w:val="center"/>
            </w:pPr>
            <w:r w:rsidRPr="007B097F"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EAED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3467" w14:textId="77777777" w:rsidR="00A07A47" w:rsidRPr="007B097F" w:rsidRDefault="00A07A47" w:rsidP="001661A7">
            <w:pPr>
              <w:jc w:val="center"/>
            </w:pPr>
            <w:r w:rsidRPr="007B097F">
              <w:t>X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03700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</w:tr>
      <w:tr w:rsidR="00A07A47" w:rsidRPr="00684C59" w14:paraId="3799965F" w14:textId="77777777" w:rsidTr="006D424F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755A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6D225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7DC0" w14:textId="77777777" w:rsidR="00A07A47" w:rsidRPr="007B097F" w:rsidRDefault="00A07A47" w:rsidP="001661A7">
            <w:pPr>
              <w:jc w:val="center"/>
            </w:pPr>
            <w:r w:rsidRPr="007B097F">
              <w:t>G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244F" w14:textId="77777777" w:rsidR="00A07A47" w:rsidRPr="007B097F" w:rsidRDefault="00A07A47" w:rsidP="001661A7">
            <w:pPr>
              <w:jc w:val="center"/>
            </w:pPr>
            <w:r w:rsidRPr="007B097F">
              <w:t>S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EAC1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B1D9" w14:textId="77777777" w:rsidR="00A07A47" w:rsidRPr="007B097F" w:rsidRDefault="00A07A47" w:rsidP="001661A7">
            <w:pPr>
              <w:jc w:val="center"/>
            </w:pPr>
            <w:r w:rsidRPr="007B097F">
              <w:t>Z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B376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A9B6" w14:textId="77777777" w:rsidR="00A07A47" w:rsidRPr="007B097F" w:rsidRDefault="00A07A47" w:rsidP="001661A7">
            <w:pPr>
              <w:jc w:val="center"/>
            </w:pPr>
            <w:r w:rsidRPr="007B097F"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57B2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4ACB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135B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5A16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B12A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9AC9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D4AD" w14:textId="77777777" w:rsidR="00A07A47" w:rsidRPr="007B097F" w:rsidRDefault="00A07A47" w:rsidP="001661A7">
            <w:pPr>
              <w:jc w:val="center"/>
            </w:pPr>
            <w:r w:rsidRPr="007B097F">
              <w:t>S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F1E0" w14:textId="77777777" w:rsidR="00A07A47" w:rsidRPr="007B097F" w:rsidRDefault="00A07A47" w:rsidP="001661A7">
            <w:pPr>
              <w:jc w:val="center"/>
            </w:pPr>
            <w:r w:rsidRPr="007B097F">
              <w:t>J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EFF8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64F5E1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K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8B16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</w:tr>
      <w:tr w:rsidR="00A07A47" w:rsidRPr="00684C59" w14:paraId="0DD559B8" w14:textId="77777777" w:rsidTr="006D424F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8A03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6436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64A0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3573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6920" w14:textId="77777777" w:rsidR="00A07A47" w:rsidRPr="007B097F" w:rsidRDefault="00A07A47" w:rsidP="001661A7">
            <w:pPr>
              <w:jc w:val="center"/>
            </w:pPr>
            <w:r w:rsidRPr="007B097F"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BD20" w14:textId="77777777" w:rsidR="00A07A47" w:rsidRPr="007B097F" w:rsidRDefault="00A07A47" w:rsidP="001661A7">
            <w:pPr>
              <w:jc w:val="center"/>
            </w:pPr>
            <w:r w:rsidRPr="007B097F">
              <w:t>V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5FEC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BEC5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63D4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BB2C" w14:textId="77777777" w:rsidR="00A07A47" w:rsidRPr="007B097F" w:rsidRDefault="00A07A47" w:rsidP="001661A7">
            <w:pPr>
              <w:jc w:val="center"/>
            </w:pPr>
            <w:r w:rsidRPr="007B097F">
              <w:t>J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43E7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C23E" w14:textId="77777777" w:rsidR="00A07A47" w:rsidRPr="007B097F" w:rsidRDefault="00A07A47" w:rsidP="001661A7">
            <w:pPr>
              <w:jc w:val="center"/>
            </w:pPr>
            <w:r w:rsidRPr="007B097F">
              <w:t>G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AFBF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0973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08388" w14:textId="77777777" w:rsidR="00A07A47" w:rsidRPr="007B097F" w:rsidRDefault="00A07A47" w:rsidP="001661A7">
            <w:pPr>
              <w:jc w:val="center"/>
            </w:pPr>
            <w:r w:rsidRPr="007B097F">
              <w:t>W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AA89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55111A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F4CA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F8D" w14:textId="77777777" w:rsidR="00A07A47" w:rsidRPr="007B097F" w:rsidRDefault="00A07A47" w:rsidP="001661A7">
            <w:pPr>
              <w:jc w:val="center"/>
            </w:pPr>
            <w:r w:rsidRPr="007B097F">
              <w:t>B</w:t>
            </w:r>
          </w:p>
        </w:tc>
      </w:tr>
      <w:tr w:rsidR="00A07A47" w:rsidRPr="00684C59" w14:paraId="5BD3E4A3" w14:textId="77777777" w:rsidTr="006D424F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A4FC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39C7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6627" w14:textId="77777777" w:rsidR="00A07A47" w:rsidRPr="007B097F" w:rsidRDefault="00A07A47" w:rsidP="001661A7">
            <w:pPr>
              <w:jc w:val="center"/>
            </w:pPr>
            <w:r w:rsidRPr="007B097F">
              <w:t>S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BE5D" w14:textId="77777777" w:rsidR="00A07A47" w:rsidRPr="007B097F" w:rsidRDefault="00A07A47" w:rsidP="001661A7">
            <w:pPr>
              <w:jc w:val="center"/>
            </w:pPr>
            <w:r w:rsidRPr="007B097F">
              <w:t>G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ACA13E" w14:textId="77777777" w:rsidR="00A07A47" w:rsidRPr="00375444" w:rsidRDefault="00A07A47" w:rsidP="001661A7">
            <w:pPr>
              <w:jc w:val="center"/>
              <w:rPr>
                <w:rStyle w:val="ekvfett"/>
              </w:rPr>
            </w:pPr>
            <w:r w:rsidRPr="00375444">
              <w:rPr>
                <w:rStyle w:val="ekvfett"/>
              </w:rPr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AEDA" w14:textId="77777777" w:rsidR="00A07A47" w:rsidRPr="007B097F" w:rsidRDefault="00A07A47" w:rsidP="001661A7">
            <w:pPr>
              <w:jc w:val="center"/>
              <w:rPr>
                <w:color w:val="FFC000" w:themeColor="accent4"/>
              </w:rPr>
            </w:pPr>
            <w:r w:rsidRPr="007B097F">
              <w:rPr>
                <w:color w:val="000000" w:themeColor="text1"/>
              </w:rPr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EAA740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1F3C15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50D8F5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9FF4FC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X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5A6A" w14:textId="77777777" w:rsidR="00A07A47" w:rsidRPr="007B097F" w:rsidRDefault="00A07A47" w:rsidP="001661A7">
            <w:pPr>
              <w:jc w:val="center"/>
              <w:rPr>
                <w:color w:val="000000" w:themeColor="text1"/>
              </w:rPr>
            </w:pPr>
            <w:r w:rsidRPr="007B097F">
              <w:rPr>
                <w:color w:val="000000" w:themeColor="text1"/>
              </w:rPr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5985" w14:textId="77777777" w:rsidR="00A07A47" w:rsidRPr="007B097F" w:rsidRDefault="00A07A47" w:rsidP="001661A7">
            <w:pPr>
              <w:jc w:val="center"/>
              <w:rPr>
                <w:color w:val="000000" w:themeColor="text1"/>
              </w:rPr>
            </w:pPr>
            <w:r w:rsidRPr="007B097F">
              <w:rPr>
                <w:color w:val="000000" w:themeColor="text1"/>
              </w:rPr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01F5" w14:textId="77777777" w:rsidR="00A07A47" w:rsidRPr="007B097F" w:rsidRDefault="00A07A47" w:rsidP="001661A7">
            <w:pPr>
              <w:jc w:val="center"/>
              <w:rPr>
                <w:color w:val="000000" w:themeColor="text1"/>
              </w:rPr>
            </w:pPr>
            <w:r w:rsidRPr="007B097F">
              <w:rPr>
                <w:color w:val="000000" w:themeColor="text1"/>
              </w:rPr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E827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E15B" w14:textId="77777777" w:rsidR="00A07A47" w:rsidRPr="007B097F" w:rsidRDefault="00A07A47" w:rsidP="001661A7">
            <w:pPr>
              <w:jc w:val="center"/>
            </w:pPr>
            <w:r w:rsidRPr="007B097F">
              <w:t>S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293AF3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U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3C6B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9AEE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6FEE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</w:tr>
      <w:tr w:rsidR="00A07A47" w:rsidRPr="00684C59" w14:paraId="25589723" w14:textId="77777777" w:rsidTr="006D424F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1F9F" w14:textId="77777777" w:rsidR="00A07A47" w:rsidRPr="007B097F" w:rsidRDefault="00A07A47" w:rsidP="001661A7">
            <w:pPr>
              <w:jc w:val="center"/>
            </w:pPr>
            <w:r w:rsidRPr="007B097F">
              <w:t>W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11DF" w14:textId="77777777" w:rsidR="00A07A47" w:rsidRPr="007B097F" w:rsidRDefault="00A07A47" w:rsidP="001661A7">
            <w:pPr>
              <w:jc w:val="center"/>
            </w:pPr>
            <w:r w:rsidRPr="007B097F">
              <w:t>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5C45" w14:textId="77777777" w:rsidR="00A07A47" w:rsidRPr="007B097F" w:rsidRDefault="00A07A47" w:rsidP="001661A7">
            <w:pPr>
              <w:jc w:val="center"/>
            </w:pPr>
            <w:r w:rsidRPr="007B097F">
              <w:t>Y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FAF1D" w14:textId="77777777" w:rsidR="00A07A47" w:rsidRPr="00375444" w:rsidRDefault="00A07A47" w:rsidP="001661A7">
            <w:pPr>
              <w:jc w:val="center"/>
              <w:rPr>
                <w:rStyle w:val="ekvfett"/>
              </w:rPr>
            </w:pPr>
            <w:r w:rsidRPr="00375444">
              <w:rPr>
                <w:rStyle w:val="ekvfett"/>
              </w:rPr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C2AE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4A35" w14:textId="7A0E2C57" w:rsidR="00A07A47" w:rsidRPr="007B097F" w:rsidRDefault="00A07A47" w:rsidP="001661A7">
            <w:pPr>
              <w:jc w:val="center"/>
            </w:pPr>
            <w:r w:rsidRPr="007B097F"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812F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CF2D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C8CB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C640" w14:textId="77777777" w:rsidR="00A07A47" w:rsidRPr="007B097F" w:rsidRDefault="00A07A47" w:rsidP="001661A7">
            <w:pPr>
              <w:jc w:val="center"/>
            </w:pPr>
            <w:r w:rsidRPr="007B097F">
              <w:t>W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490F" w14:textId="77777777" w:rsidR="00A07A47" w:rsidRPr="007B097F" w:rsidRDefault="00A07A47" w:rsidP="001661A7">
            <w:pPr>
              <w:jc w:val="center"/>
            </w:pPr>
            <w:r w:rsidRPr="007B097F"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AD0D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9515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F371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AADAFE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K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0ACE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5415" w14:textId="77777777" w:rsidR="00A07A47" w:rsidRPr="007B097F" w:rsidRDefault="00A07A47" w:rsidP="001661A7">
            <w:pPr>
              <w:jc w:val="center"/>
            </w:pPr>
            <w:r w:rsidRPr="007B097F">
              <w:t>K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57BE7" w14:textId="77777777" w:rsidR="00A07A47" w:rsidRPr="007B097F" w:rsidRDefault="00A07A47" w:rsidP="001661A7">
            <w:pPr>
              <w:jc w:val="center"/>
            </w:pPr>
            <w:r w:rsidRPr="007B097F">
              <w:t>W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1153" w14:textId="77777777" w:rsidR="00A07A47" w:rsidRPr="007B097F" w:rsidRDefault="00A07A47" w:rsidP="001661A7">
            <w:pPr>
              <w:jc w:val="center"/>
            </w:pPr>
            <w:r w:rsidRPr="007B097F">
              <w:t>O</w:t>
            </w:r>
          </w:p>
        </w:tc>
      </w:tr>
      <w:tr w:rsidR="00A07A47" w:rsidRPr="00684C59" w14:paraId="42924A5A" w14:textId="77777777" w:rsidTr="006D424F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E877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F367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A658D" w14:textId="77777777" w:rsidR="00A07A47" w:rsidRPr="00375444" w:rsidRDefault="00A07A47" w:rsidP="001661A7">
            <w:pPr>
              <w:jc w:val="center"/>
              <w:rPr>
                <w:rStyle w:val="ekvfett"/>
              </w:rPr>
            </w:pPr>
            <w:r w:rsidRPr="00375444">
              <w:rPr>
                <w:rStyle w:val="ekvfett"/>
              </w:rPr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8F5D" w14:textId="77777777" w:rsidR="00A07A47" w:rsidRPr="007B097F" w:rsidRDefault="00A07A47" w:rsidP="001661A7">
            <w:pPr>
              <w:jc w:val="center"/>
            </w:pPr>
            <w:r w:rsidRPr="007B097F">
              <w:t>U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D085" w14:textId="77777777" w:rsidR="00A07A47" w:rsidRPr="007B097F" w:rsidRDefault="00A07A47" w:rsidP="001661A7">
            <w:pPr>
              <w:jc w:val="center"/>
            </w:pPr>
            <w:r w:rsidRPr="007B097F"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4593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E847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B765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8219" w14:textId="77777777" w:rsidR="00A07A47" w:rsidRPr="007B097F" w:rsidRDefault="00A07A47" w:rsidP="001661A7">
            <w:pPr>
              <w:jc w:val="center"/>
            </w:pPr>
            <w:r w:rsidRPr="007B097F"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BBD9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213D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FDD9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3BC2" w14:textId="77777777" w:rsidR="00A07A47" w:rsidRPr="007B097F" w:rsidRDefault="00A07A47" w:rsidP="001661A7">
            <w:pPr>
              <w:jc w:val="center"/>
            </w:pPr>
            <w:r w:rsidRPr="007B097F">
              <w:t>G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6757B7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0A4F" w14:textId="77777777" w:rsidR="00A07A47" w:rsidRPr="007B097F" w:rsidRDefault="00A07A47" w:rsidP="001661A7">
            <w:pPr>
              <w:jc w:val="center"/>
            </w:pPr>
            <w:r w:rsidRPr="007B097F"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31DE" w14:textId="77777777" w:rsidR="00A07A47" w:rsidRPr="007B097F" w:rsidRDefault="00A07A47" w:rsidP="001661A7">
            <w:pPr>
              <w:jc w:val="center"/>
            </w:pPr>
            <w:r w:rsidRPr="007B097F">
              <w:t>U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0230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E4E6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0FF8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</w:tr>
      <w:tr w:rsidR="00A07A47" w14:paraId="3398D8EF" w14:textId="77777777" w:rsidTr="006D424F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2D73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4B4495" w14:textId="77777777" w:rsidR="00A07A47" w:rsidRPr="00375444" w:rsidRDefault="00A07A47" w:rsidP="001661A7">
            <w:pPr>
              <w:jc w:val="center"/>
              <w:rPr>
                <w:rStyle w:val="ekvfett"/>
              </w:rPr>
            </w:pPr>
            <w:r w:rsidRPr="00375444">
              <w:rPr>
                <w:rStyle w:val="ekvfett"/>
              </w:rPr>
              <w:t>Z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DDA0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0BBB" w14:textId="77777777" w:rsidR="00A07A47" w:rsidRPr="007B097F" w:rsidRDefault="00A07A47" w:rsidP="001661A7">
            <w:pPr>
              <w:jc w:val="center"/>
            </w:pPr>
            <w:r w:rsidRPr="007B097F"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7DF26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82F5" w14:textId="77777777" w:rsidR="00A07A47" w:rsidRPr="007B097F" w:rsidRDefault="00A07A47" w:rsidP="001661A7">
            <w:pPr>
              <w:jc w:val="center"/>
            </w:pPr>
            <w:r w:rsidRPr="007B097F">
              <w:t>V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B5CA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D67C" w14:textId="77777777" w:rsidR="00A07A47" w:rsidRPr="007B097F" w:rsidRDefault="00A07A47" w:rsidP="001661A7">
            <w:pPr>
              <w:jc w:val="center"/>
            </w:pPr>
            <w:r w:rsidRPr="007B097F">
              <w:t>K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070D32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91E8D8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9E75DB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U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1C2A6A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93EA31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S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8C30CA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38B12B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F174CC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A761A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317B90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N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5E4563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D</w:t>
            </w:r>
          </w:p>
        </w:tc>
      </w:tr>
      <w:tr w:rsidR="00A07A47" w:rsidRPr="00684C59" w14:paraId="5112F6A8" w14:textId="77777777" w:rsidTr="006D424F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06DE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3569" w14:textId="77777777" w:rsidR="00A07A47" w:rsidRPr="007B097F" w:rsidRDefault="00A07A47" w:rsidP="001661A7">
            <w:pPr>
              <w:jc w:val="center"/>
            </w:pPr>
            <w:r w:rsidRPr="007B097F"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D0EA" w14:textId="77777777" w:rsidR="00A07A47" w:rsidRPr="007B097F" w:rsidRDefault="00A07A47" w:rsidP="001661A7">
            <w:pPr>
              <w:jc w:val="center"/>
            </w:pPr>
            <w:r w:rsidRPr="007B097F"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7DB1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E397" w14:textId="77777777" w:rsidR="00A07A47" w:rsidRPr="007B097F" w:rsidRDefault="00A07A47" w:rsidP="001661A7">
            <w:pPr>
              <w:jc w:val="center"/>
            </w:pPr>
            <w:r w:rsidRPr="007B097F">
              <w:t>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EE18" w14:textId="77777777" w:rsidR="00A07A47" w:rsidRPr="007B097F" w:rsidRDefault="00A07A47" w:rsidP="001661A7">
            <w:pPr>
              <w:jc w:val="center"/>
            </w:pPr>
            <w:r w:rsidRPr="007B097F">
              <w:t>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118C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E107" w14:textId="77777777" w:rsidR="00A07A47" w:rsidRPr="007B097F" w:rsidRDefault="00A07A47" w:rsidP="001661A7">
            <w:pPr>
              <w:jc w:val="center"/>
            </w:pPr>
            <w:r w:rsidRPr="007B097F">
              <w:t>W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5BA15" w14:textId="77777777" w:rsidR="00A07A47" w:rsidRPr="007B097F" w:rsidRDefault="00A07A47" w:rsidP="001661A7">
            <w:pPr>
              <w:jc w:val="center"/>
            </w:pPr>
            <w:r w:rsidRPr="007B097F"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B116" w14:textId="77777777" w:rsidR="00A07A47" w:rsidRPr="007B097F" w:rsidRDefault="00A07A47" w:rsidP="001661A7">
            <w:pPr>
              <w:jc w:val="center"/>
              <w:rPr>
                <w:color w:val="FF0000"/>
              </w:rPr>
            </w:pPr>
            <w:r w:rsidRPr="007B097F">
              <w:rPr>
                <w:color w:val="000000" w:themeColor="text1"/>
              </w:rPr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83C4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09C9E7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U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5246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1979" w14:textId="77777777" w:rsidR="00A07A47" w:rsidRPr="007B097F" w:rsidRDefault="00A07A47" w:rsidP="001661A7">
            <w:pPr>
              <w:jc w:val="center"/>
            </w:pPr>
            <w:r w:rsidRPr="007B097F">
              <w:t>J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3330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69893" w14:textId="77777777" w:rsidR="00A07A47" w:rsidRPr="007B097F" w:rsidRDefault="00A07A47" w:rsidP="001661A7">
            <w:pPr>
              <w:jc w:val="center"/>
            </w:pPr>
            <w:r w:rsidRPr="007B097F">
              <w:t>K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F49A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F9070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E005" w14:textId="77777777" w:rsidR="00A07A47" w:rsidRPr="007B097F" w:rsidRDefault="00A07A47" w:rsidP="001661A7">
            <w:pPr>
              <w:jc w:val="center"/>
            </w:pPr>
            <w:r w:rsidRPr="007B097F">
              <w:t>W</w:t>
            </w:r>
          </w:p>
        </w:tc>
      </w:tr>
      <w:tr w:rsidR="00A07A47" w:rsidRPr="00684C59" w14:paraId="405543E6" w14:textId="77777777" w:rsidTr="006D424F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D78E0" w14:textId="77777777" w:rsidR="00A07A47" w:rsidRPr="007B097F" w:rsidRDefault="00A07A47" w:rsidP="001661A7">
            <w:pPr>
              <w:jc w:val="center"/>
            </w:pPr>
            <w:r w:rsidRPr="007B097F"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0E27" w14:textId="77777777" w:rsidR="00A07A47" w:rsidRPr="007B097F" w:rsidRDefault="00A07A47" w:rsidP="001661A7">
            <w:pPr>
              <w:jc w:val="center"/>
            </w:pPr>
            <w:r w:rsidRPr="007B097F">
              <w:t>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D3C5" w14:textId="77777777" w:rsidR="00A07A47" w:rsidRPr="007B097F" w:rsidRDefault="00A07A47" w:rsidP="001661A7">
            <w:pPr>
              <w:jc w:val="center"/>
            </w:pPr>
            <w:r w:rsidRPr="007B097F">
              <w:t>J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1218" w14:textId="77777777" w:rsidR="00A07A47" w:rsidRPr="007B097F" w:rsidRDefault="00A07A47" w:rsidP="001661A7">
            <w:pPr>
              <w:jc w:val="center"/>
            </w:pPr>
            <w:r w:rsidRPr="007B097F"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0147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E379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67B43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9F2B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08B1" w14:textId="77777777" w:rsidR="00A07A47" w:rsidRPr="007B097F" w:rsidRDefault="00A07A47" w:rsidP="001661A7">
            <w:pPr>
              <w:jc w:val="center"/>
            </w:pPr>
            <w:r w:rsidRPr="007B097F"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407F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572BF0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S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944B" w14:textId="77777777" w:rsidR="00A07A47" w:rsidRPr="007B097F" w:rsidRDefault="00A07A47" w:rsidP="001661A7">
            <w:pPr>
              <w:jc w:val="center"/>
            </w:pPr>
            <w:r w:rsidRPr="007B097F"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CFB3" w14:textId="77777777" w:rsidR="00A07A47" w:rsidRPr="007B097F" w:rsidRDefault="00A07A47" w:rsidP="001661A7">
            <w:pPr>
              <w:jc w:val="center"/>
            </w:pPr>
            <w:r w:rsidRPr="007B097F"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C053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EFC4" w14:textId="77777777" w:rsidR="00A07A47" w:rsidRPr="007B097F" w:rsidRDefault="00A07A47" w:rsidP="001661A7">
            <w:pPr>
              <w:jc w:val="center"/>
            </w:pPr>
            <w:r w:rsidRPr="007B097F"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1436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2593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3698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35EA" w14:textId="77777777" w:rsidR="00A07A47" w:rsidRPr="007B097F" w:rsidRDefault="00A07A47" w:rsidP="001661A7">
            <w:pPr>
              <w:jc w:val="center"/>
            </w:pPr>
            <w:r w:rsidRPr="007B097F">
              <w:t>O</w:t>
            </w:r>
          </w:p>
        </w:tc>
      </w:tr>
      <w:tr w:rsidR="00A07A47" w:rsidRPr="00684C59" w14:paraId="7A7749E4" w14:textId="77777777" w:rsidTr="006D424F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ABFE" w14:textId="77777777" w:rsidR="00A07A47" w:rsidRPr="007B097F" w:rsidRDefault="00A07A47" w:rsidP="001661A7">
            <w:pPr>
              <w:jc w:val="center"/>
            </w:pPr>
            <w:r w:rsidRPr="007B097F"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4F627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A42FEE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CF7761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23ADBD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CCFBE9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E8E1BA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286C5E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D23D24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809CF7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12988D" w14:textId="77777777" w:rsidR="00A07A47" w:rsidRPr="006D424F" w:rsidRDefault="00A07A47" w:rsidP="001661A7">
            <w:pPr>
              <w:jc w:val="center"/>
              <w:rPr>
                <w:rStyle w:val="ekvfett"/>
              </w:rPr>
            </w:pPr>
            <w:r w:rsidRPr="006D424F">
              <w:rPr>
                <w:rStyle w:val="ekvfett"/>
              </w:rPr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5DD9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14CA" w14:textId="77777777" w:rsidR="00A07A47" w:rsidRPr="007B097F" w:rsidRDefault="00A07A47" w:rsidP="001661A7">
            <w:pPr>
              <w:jc w:val="center"/>
            </w:pPr>
            <w:r w:rsidRPr="007B097F">
              <w:t>U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63C0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7279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6EDE" w14:textId="77777777" w:rsidR="00A07A47" w:rsidRPr="007B097F" w:rsidRDefault="00A07A47" w:rsidP="001661A7">
            <w:pPr>
              <w:jc w:val="center"/>
            </w:pPr>
            <w:r w:rsidRPr="007B097F">
              <w:t>E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E522" w14:textId="77777777" w:rsidR="00A07A47" w:rsidRPr="007B097F" w:rsidRDefault="00A07A47" w:rsidP="001661A7">
            <w:pPr>
              <w:jc w:val="center"/>
            </w:pPr>
            <w:r w:rsidRPr="007B097F"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22D2" w14:textId="77777777" w:rsidR="00A07A47" w:rsidRPr="007B097F" w:rsidRDefault="00A07A47" w:rsidP="001661A7">
            <w:pPr>
              <w:jc w:val="center"/>
            </w:pPr>
            <w:r w:rsidRPr="007B097F">
              <w:t>T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811E" w14:textId="77777777" w:rsidR="00A07A47" w:rsidRPr="007B097F" w:rsidRDefault="00A07A47" w:rsidP="001661A7">
            <w:pPr>
              <w:jc w:val="center"/>
            </w:pPr>
            <w:r w:rsidRPr="007B097F">
              <w:t>U</w:t>
            </w:r>
          </w:p>
        </w:tc>
      </w:tr>
      <w:tr w:rsidR="00A07A47" w:rsidRPr="00684C59" w14:paraId="0F39F17D" w14:textId="77777777" w:rsidTr="00A07A47">
        <w:trPr>
          <w:trHeight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A28B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8BEF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16B4" w14:textId="77777777" w:rsidR="00A07A47" w:rsidRPr="007B097F" w:rsidRDefault="00A07A47" w:rsidP="001661A7">
            <w:pPr>
              <w:jc w:val="center"/>
            </w:pPr>
            <w:r w:rsidRPr="007B097F"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F126" w14:textId="77777777" w:rsidR="00A07A47" w:rsidRPr="007B097F" w:rsidRDefault="00A07A47" w:rsidP="001661A7">
            <w:pPr>
              <w:jc w:val="center"/>
            </w:pPr>
            <w:r w:rsidRPr="007B097F">
              <w:t>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1F16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787D" w14:textId="77777777" w:rsidR="00A07A47" w:rsidRPr="007B097F" w:rsidRDefault="00A07A47" w:rsidP="001661A7">
            <w:pPr>
              <w:jc w:val="center"/>
            </w:pPr>
            <w:r w:rsidRPr="007B097F"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4A05" w14:textId="77777777" w:rsidR="00A07A47" w:rsidRPr="007B097F" w:rsidRDefault="00A07A47" w:rsidP="001661A7">
            <w:pPr>
              <w:jc w:val="center"/>
            </w:pPr>
            <w:r w:rsidRPr="007B097F">
              <w:t>H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9043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2A23" w14:textId="77777777" w:rsidR="00A07A47" w:rsidRPr="007B097F" w:rsidRDefault="00A07A47" w:rsidP="001661A7">
            <w:pPr>
              <w:jc w:val="center"/>
            </w:pPr>
            <w:r w:rsidRPr="007B097F">
              <w:t>X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6BB6" w14:textId="77777777" w:rsidR="00A07A47" w:rsidRPr="007B097F" w:rsidRDefault="00A07A47" w:rsidP="001661A7">
            <w:pPr>
              <w:jc w:val="center"/>
            </w:pPr>
            <w:r w:rsidRPr="007B097F"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0DA4" w14:textId="77777777" w:rsidR="00A07A47" w:rsidRPr="007B097F" w:rsidRDefault="00A07A47" w:rsidP="001661A7">
            <w:pPr>
              <w:jc w:val="center"/>
            </w:pPr>
            <w:r w:rsidRPr="007B097F"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3553" w14:textId="77777777" w:rsidR="00A07A47" w:rsidRPr="007B097F" w:rsidRDefault="00A07A47" w:rsidP="001661A7">
            <w:pPr>
              <w:jc w:val="center"/>
            </w:pPr>
            <w:r w:rsidRPr="007B097F">
              <w:t>R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AEF5" w14:textId="77777777" w:rsidR="00A07A47" w:rsidRPr="007B097F" w:rsidRDefault="00A07A47" w:rsidP="001661A7">
            <w:pPr>
              <w:jc w:val="center"/>
            </w:pPr>
            <w:r w:rsidRPr="007B097F"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C5F2" w14:textId="77777777" w:rsidR="00A07A47" w:rsidRPr="007B097F" w:rsidRDefault="00A07A47" w:rsidP="001661A7">
            <w:pPr>
              <w:jc w:val="center"/>
            </w:pPr>
            <w:r w:rsidRPr="007B097F"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9FB2" w14:textId="77777777" w:rsidR="00A07A47" w:rsidRPr="007B097F" w:rsidRDefault="00A07A47" w:rsidP="001661A7">
            <w:pPr>
              <w:jc w:val="center"/>
            </w:pPr>
            <w:r w:rsidRPr="007B097F"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2DC8" w14:textId="77777777" w:rsidR="00A07A47" w:rsidRPr="007B097F" w:rsidRDefault="00A07A47" w:rsidP="001661A7">
            <w:pPr>
              <w:jc w:val="center"/>
            </w:pPr>
            <w:r w:rsidRPr="007B097F">
              <w:t>V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1B63" w14:textId="77777777" w:rsidR="00A07A47" w:rsidRPr="007B097F" w:rsidRDefault="00A07A47" w:rsidP="001661A7">
            <w:pPr>
              <w:jc w:val="center"/>
            </w:pPr>
            <w:r w:rsidRPr="007B097F">
              <w:t>P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749D" w14:textId="77777777" w:rsidR="00A07A47" w:rsidRPr="007B097F" w:rsidRDefault="00A07A47" w:rsidP="001661A7">
            <w:pPr>
              <w:jc w:val="center"/>
            </w:pPr>
            <w:r w:rsidRPr="007B097F">
              <w:t>N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8818" w14:textId="77777777" w:rsidR="00A07A47" w:rsidRPr="007B097F" w:rsidRDefault="00A07A47" w:rsidP="001661A7">
            <w:pPr>
              <w:jc w:val="center"/>
            </w:pPr>
            <w:r w:rsidRPr="007B097F">
              <w:t>M</w:t>
            </w:r>
          </w:p>
        </w:tc>
      </w:tr>
    </w:tbl>
    <w:p w14:paraId="3CF20A0C" w14:textId="77777777" w:rsidR="00A07A47" w:rsidRDefault="00A07A47" w:rsidP="00A07A47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2C784CB2" w14:textId="77777777" w:rsidR="00A07A47" w:rsidRPr="00C418D6" w:rsidRDefault="00A07A47" w:rsidP="00A07A47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Lösungswörter</w:t>
      </w:r>
      <w:r w:rsidRPr="004775A9">
        <w:rPr>
          <w:rFonts w:ascii="Arial" w:hAnsi="Arial" w:cs="Arial"/>
          <w:sz w:val="20"/>
          <w:szCs w:val="20"/>
          <w:u w:val="single"/>
        </w:rPr>
        <w:t>: (waagerecht-, senkrecht-, diagonal-,</w:t>
      </w:r>
      <w:r>
        <w:rPr>
          <w:rFonts w:ascii="Arial" w:hAnsi="Arial" w:cs="Arial"/>
          <w:sz w:val="20"/>
          <w:szCs w:val="20"/>
          <w:u w:val="single"/>
        </w:rPr>
        <w:t xml:space="preserve"> spiegelverkehrt und Ä wird durch AE ersetzt</w:t>
      </w:r>
      <w:r w:rsidRPr="004775A9">
        <w:rPr>
          <w:rFonts w:ascii="Arial" w:hAnsi="Arial" w:cs="Arial"/>
          <w:sz w:val="20"/>
          <w:szCs w:val="20"/>
          <w:u w:val="single"/>
        </w:rPr>
        <w:t>)</w:t>
      </w:r>
    </w:p>
    <w:p w14:paraId="409BBDE8" w14:textId="77777777" w:rsidR="00375444" w:rsidRDefault="00375444" w:rsidP="00375444">
      <w:pPr>
        <w:spacing w:after="120"/>
        <w:jc w:val="both"/>
        <w:rPr>
          <w:rFonts w:ascii="Arial" w:hAnsi="Arial" w:cs="Arial"/>
          <w:sz w:val="20"/>
          <w:szCs w:val="20"/>
        </w:rPr>
      </w:pPr>
      <w:bookmarkStart w:id="0" w:name="_Hlk212624197"/>
      <w:r>
        <w:rPr>
          <w:rFonts w:ascii="Arial" w:hAnsi="Arial" w:cs="Arial"/>
          <w:sz w:val="20"/>
          <w:szCs w:val="20"/>
        </w:rPr>
        <w:t xml:space="preserve">Ursprungsform des Lebkuchens stammt aus: </w:t>
      </w:r>
      <w:r w:rsidRPr="00375444">
        <w:rPr>
          <w:rStyle w:val="ekvlsung"/>
        </w:rPr>
        <w:t>Aegypten</w:t>
      </w:r>
    </w:p>
    <w:p w14:paraId="31D1427A" w14:textId="77777777" w:rsidR="00375444" w:rsidRDefault="00375444" w:rsidP="00375444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Botanischer Name der Stechpalme: </w:t>
      </w:r>
      <w:r w:rsidRPr="00375444">
        <w:rPr>
          <w:rStyle w:val="ekvlsung"/>
        </w:rPr>
        <w:t>Ilex</w:t>
      </w:r>
    </w:p>
    <w:p w14:paraId="43F009F4" w14:textId="77777777" w:rsidR="00375444" w:rsidRDefault="00375444" w:rsidP="00375444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Ursprungsort der Nordmanntanne: </w:t>
      </w:r>
      <w:r w:rsidRPr="00375444">
        <w:rPr>
          <w:rStyle w:val="ekvlsung"/>
        </w:rPr>
        <w:t>Kaukasus</w:t>
      </w:r>
    </w:p>
    <w:p w14:paraId="6ABAA1FE" w14:textId="77777777" w:rsidR="00375444" w:rsidRDefault="00375444" w:rsidP="00375444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Traditionelle Mütze des Nikolauses: </w:t>
      </w:r>
      <w:r w:rsidRPr="00375444">
        <w:rPr>
          <w:rStyle w:val="ekvlsung"/>
        </w:rPr>
        <w:t>Mitra</w:t>
      </w:r>
    </w:p>
    <w:p w14:paraId="14E56AA3" w14:textId="77777777" w:rsidR="00375444" w:rsidRDefault="00375444" w:rsidP="00375444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Welches Gewürz gehört auf jeden Fall in Spekulatius: </w:t>
      </w:r>
      <w:r w:rsidRPr="00375444">
        <w:rPr>
          <w:rStyle w:val="ekvlsung"/>
        </w:rPr>
        <w:t>Zimt</w:t>
      </w:r>
    </w:p>
    <w:p w14:paraId="4038AF21" w14:textId="77777777" w:rsidR="00375444" w:rsidRDefault="00375444" w:rsidP="00375444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Ursprungsland des Adventskalenders: </w:t>
      </w:r>
      <w:r w:rsidRPr="00375444">
        <w:rPr>
          <w:rStyle w:val="ekvlsung"/>
        </w:rPr>
        <w:t>Deutschland</w:t>
      </w:r>
    </w:p>
    <w:p w14:paraId="59A35C81" w14:textId="77777777" w:rsidR="00375444" w:rsidRDefault="00375444" w:rsidP="00375444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Warmes Getränk zur Weihnachtszeit: </w:t>
      </w:r>
      <w:r w:rsidRPr="00375444">
        <w:rPr>
          <w:rStyle w:val="ekvlsung"/>
        </w:rPr>
        <w:t>Punsch</w:t>
      </w:r>
    </w:p>
    <w:p w14:paraId="6B20A0B2" w14:textId="77777777" w:rsidR="00375444" w:rsidRDefault="00375444" w:rsidP="00375444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Italienischer Weihnachtskuchen mit Trockenfrüchten: </w:t>
      </w:r>
      <w:r w:rsidRPr="00375444">
        <w:rPr>
          <w:rStyle w:val="ekvlsung"/>
        </w:rPr>
        <w:t>Panettone</w:t>
      </w:r>
    </w:p>
    <w:p w14:paraId="5DC1B2B7" w14:textId="77777777" w:rsidR="00375444" w:rsidRDefault="00375444" w:rsidP="00375444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Weihnachtszeit ist </w:t>
      </w:r>
      <w:r w:rsidRPr="00375444">
        <w:rPr>
          <w:rStyle w:val="ekvlsung"/>
        </w:rPr>
        <w:t>Maerchenzeit</w:t>
      </w:r>
      <w:r>
        <w:rPr>
          <w:rFonts w:ascii="Arial" w:hAnsi="Arial" w:cs="Arial"/>
          <w:sz w:val="20"/>
          <w:szCs w:val="20"/>
        </w:rPr>
        <w:t>.</w:t>
      </w:r>
    </w:p>
    <w:p w14:paraId="287E3A65" w14:textId="45625307" w:rsidR="003B6313" w:rsidRPr="000E200F" w:rsidRDefault="00375444" w:rsidP="00375444">
      <w:pPr>
        <w:spacing w:after="120"/>
        <w:jc w:val="both"/>
      </w:pPr>
      <w:r>
        <w:rPr>
          <w:rFonts w:ascii="Arial" w:hAnsi="Arial" w:cs="Arial"/>
          <w:sz w:val="20"/>
          <w:szCs w:val="20"/>
        </w:rPr>
        <w:t xml:space="preserve">Komponist des Weihnachtsoratorium: </w:t>
      </w:r>
      <w:bookmarkEnd w:id="0"/>
      <w:r w:rsidRPr="00375444">
        <w:rPr>
          <w:rStyle w:val="ekvlsung"/>
        </w:rPr>
        <w:t>Johann Sebastian Bach</w:t>
      </w:r>
    </w:p>
    <w:sectPr w:rsidR="003B6313" w:rsidRPr="000E200F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D5138" w14:textId="77777777" w:rsidR="000A2D03" w:rsidRDefault="000A2D03" w:rsidP="003C599D">
      <w:pPr>
        <w:spacing w:line="240" w:lineRule="auto"/>
      </w:pPr>
      <w:r>
        <w:separator/>
      </w:r>
    </w:p>
  </w:endnote>
  <w:endnote w:type="continuationSeparator" w:id="0">
    <w:p w14:paraId="1B347F42" w14:textId="77777777" w:rsidR="000A2D03" w:rsidRDefault="000A2D0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69FC539" w14:textId="77777777" w:rsidTr="00503EE6">
      <w:trPr>
        <w:trHeight w:hRule="exact" w:val="680"/>
      </w:trPr>
      <w:tc>
        <w:tcPr>
          <w:tcW w:w="864" w:type="dxa"/>
          <w:noWrap/>
        </w:tcPr>
        <w:p w14:paraId="3C48324F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0AAC959" wp14:editId="52FB0D88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8BED60B" w14:textId="2711D39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 xml:space="preserve">Stuttgart </w:t>
          </w:r>
          <w:r w:rsidR="00A07A47">
            <w:t>2025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17B33C9" w14:textId="4136480E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A07A47">
            <w:t>Lena Neye</w:t>
          </w:r>
        </w:p>
      </w:tc>
      <w:tc>
        <w:tcPr>
          <w:tcW w:w="813" w:type="dxa"/>
        </w:tcPr>
        <w:p w14:paraId="5E7E8421" w14:textId="77777777" w:rsidR="002659C5" w:rsidRPr="00913892" w:rsidRDefault="002659C5" w:rsidP="00913892">
          <w:pPr>
            <w:pStyle w:val="ekvpagina"/>
          </w:pPr>
        </w:p>
      </w:tc>
    </w:tr>
  </w:tbl>
  <w:p w14:paraId="2A5DF061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9E185" w14:textId="77777777" w:rsidR="000A2D03" w:rsidRDefault="000A2D03" w:rsidP="003C599D">
      <w:pPr>
        <w:spacing w:line="240" w:lineRule="auto"/>
      </w:pPr>
      <w:r>
        <w:separator/>
      </w:r>
    </w:p>
  </w:footnote>
  <w:footnote w:type="continuationSeparator" w:id="0">
    <w:p w14:paraId="0CDE2118" w14:textId="77777777" w:rsidR="000A2D03" w:rsidRDefault="000A2D0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40ED981D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13B91C9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5547095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6FF68B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95225D0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F816504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20D3D18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F7F9425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5F1549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6463C2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2C630458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A47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2D03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661A7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1D9D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5444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6313"/>
    <w:rsid w:val="003C113F"/>
    <w:rsid w:val="003C39DC"/>
    <w:rsid w:val="003C599D"/>
    <w:rsid w:val="003D3722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2D93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24F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0E7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7C2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07A47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632F0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5F843"/>
  <w15:chartTrackingRefBased/>
  <w15:docId w15:val="{62B871F4-9521-4FDB-90E3-355C8ED8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A07A47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Arial" w:hAnsi="Arial"/>
      <w:kern w:val="0"/>
      <w:sz w:val="16"/>
      <w:szCs w:val="22"/>
      <w14:ligatures w14:val="none"/>
    </w:rPr>
  </w:style>
  <w:style w:type="paragraph" w:customStyle="1" w:styleId="ekvkvnummer">
    <w:name w:val="ekv.kv.nummer"/>
    <w:basedOn w:val="Standard"/>
    <w:uiPriority w:val="48"/>
    <w:semiHidden/>
    <w:qFormat/>
    <w:rsid w:val="00603AD5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eastAsia="Times New Roman" w:hAnsi="Arial" w:cs="Times New Roman"/>
      <w:kern w:val="0"/>
      <w:lang w:eastAsia="de-DE"/>
      <w14:ligatures w14:val="non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340"/>
        <w:tab w:val="left" w:pos="454"/>
        <w:tab w:val="left" w:pos="595"/>
        <w:tab w:val="left" w:pos="794"/>
        <w:tab w:val="left" w:pos="851"/>
      </w:tabs>
      <w:spacing w:after="0" w:line="254" w:lineRule="exact"/>
      <w:ind w:left="340" w:hanging="340"/>
    </w:pPr>
    <w:rPr>
      <w:rFonts w:ascii="Arial" w:hAnsi="Arial"/>
      <w:kern w:val="0"/>
      <w:sz w:val="19"/>
      <w:szCs w:val="22"/>
      <w14:ligatures w14:val="none"/>
    </w:rPr>
  </w:style>
  <w:style w:type="paragraph" w:customStyle="1" w:styleId="ekvtabelle">
    <w:name w:val="ekv.tabelle"/>
    <w:basedOn w:val="Standard"/>
    <w:qFormat/>
    <w:rsid w:val="001D116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kern w:val="0"/>
      <w:sz w:val="18"/>
      <w:szCs w:val="22"/>
      <w:lang w:eastAsia="de-DE"/>
      <w14:ligatures w14:val="non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spacing w:after="0" w:line="240" w:lineRule="auto"/>
    </w:pPr>
    <w:rPr>
      <w:rFonts w:ascii="Arial" w:hAnsi="Arial"/>
      <w:color w:val="FFFFFF" w:themeColor="background1"/>
      <w:kern w:val="0"/>
      <w:sz w:val="2"/>
      <w:szCs w:val="22"/>
      <w14:ligatures w14:val="none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spacing w:after="0" w:line="240" w:lineRule="auto"/>
    </w:pPr>
    <w:rPr>
      <w:rFonts w:ascii="Arial" w:hAnsi="Arial"/>
      <w:color w:val="FFFFFF" w:themeColor="background1"/>
      <w:kern w:val="0"/>
      <w:sz w:val="2"/>
      <w:szCs w:val="22"/>
      <w14:ligatures w14:val="none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spacing w:after="0" w:line="130" w:lineRule="exact"/>
      <w:ind w:left="113"/>
    </w:pPr>
    <w:rPr>
      <w:rFonts w:ascii="Arial" w:hAnsi="Arial"/>
      <w:kern w:val="0"/>
      <w:sz w:val="10"/>
      <w:szCs w:val="22"/>
      <w14:ligatures w14:val="none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tabs>
        <w:tab w:val="left" w:pos="340"/>
        <w:tab w:val="left" w:pos="595"/>
        <w:tab w:val="left" w:pos="851"/>
      </w:tabs>
      <w:spacing w:after="0" w:line="240" w:lineRule="auto"/>
      <w:ind w:right="113"/>
      <w:jc w:val="right"/>
    </w:pPr>
    <w:rPr>
      <w:rFonts w:ascii="Arial" w:hAnsi="Arial"/>
      <w:kern w:val="0"/>
      <w:sz w:val="10"/>
      <w:szCs w:val="22"/>
      <w14:ligatures w14:val="none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tabs>
        <w:tab w:val="left" w:pos="340"/>
        <w:tab w:val="left" w:pos="595"/>
        <w:tab w:val="left" w:pos="851"/>
      </w:tabs>
      <w:spacing w:after="0" w:line="127" w:lineRule="exact"/>
    </w:pPr>
    <w:rPr>
      <w:rFonts w:ascii="Arial" w:hAnsi="Arial"/>
      <w:kern w:val="0"/>
      <w:sz w:val="19"/>
      <w:szCs w:val="22"/>
      <w14:ligatures w14:val="none"/>
    </w:r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tabs>
        <w:tab w:val="left" w:pos="340"/>
        <w:tab w:val="left" w:pos="595"/>
        <w:tab w:val="left" w:pos="851"/>
      </w:tabs>
      <w:spacing w:after="0" w:line="370" w:lineRule="exact"/>
    </w:pPr>
    <w:rPr>
      <w:rFonts w:ascii="Arial" w:hAnsi="Arial"/>
      <w:kern w:val="0"/>
      <w:sz w:val="28"/>
      <w:szCs w:val="22"/>
      <w14:ligatures w14:val="none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kern w:val="0"/>
      <w:sz w:val="19"/>
      <w:szCs w:val="22"/>
      <w14:ligatures w14:val="none"/>
    </w:rPr>
  </w:style>
  <w:style w:type="paragraph" w:customStyle="1" w:styleId="ekvpicto">
    <w:name w:val="ekv.picto"/>
    <w:basedOn w:val="Standard"/>
    <w:unhideWhenUsed/>
    <w:qFormat/>
    <w:rsid w:val="000520A2"/>
    <w:pPr>
      <w:framePr w:w="340" w:h="340" w:hRule="exact" w:wrap="around" w:vAnchor="text" w:hAnchor="page" w:x="852" w:y="1"/>
      <w:tabs>
        <w:tab w:val="left" w:pos="340"/>
        <w:tab w:val="left" w:pos="595"/>
        <w:tab w:val="left" w:pos="851"/>
      </w:tabs>
      <w:spacing w:after="120" w:line="240" w:lineRule="auto"/>
      <w:jc w:val="center"/>
    </w:pPr>
    <w:rPr>
      <w:rFonts w:ascii="Arial" w:hAnsi="Arial"/>
      <w:color w:val="FFFFFF" w:themeColor="background1"/>
      <w:kern w:val="0"/>
      <w:sz w:val="20"/>
      <w:szCs w:val="22"/>
      <w14:ligatures w14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Arial" w:hAnsi="Arial"/>
      <w:kern w:val="0"/>
      <w:sz w:val="19"/>
      <w:szCs w:val="22"/>
      <w14:ligatures w14:val="none"/>
    </w:rPr>
  </w:style>
  <w:style w:type="paragraph" w:customStyle="1" w:styleId="ekvbildlegende">
    <w:name w:val="ekv.bildlegende"/>
    <w:basedOn w:val="Standard"/>
    <w:uiPriority w:val="39"/>
    <w:qFormat/>
    <w:rsid w:val="007A18E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kern w:val="0"/>
      <w:sz w:val="17"/>
      <w:szCs w:val="22"/>
      <w14:ligatures w14:val="none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340"/>
        <w:tab w:val="left" w:pos="595"/>
        <w:tab w:val="left" w:pos="851"/>
        <w:tab w:val="left" w:pos="9327"/>
      </w:tabs>
      <w:spacing w:after="0" w:line="452" w:lineRule="exact"/>
    </w:pPr>
    <w:rPr>
      <w:rFonts w:ascii="Arial" w:hAnsi="Arial"/>
      <w:kern w:val="0"/>
      <w:sz w:val="19"/>
      <w:szCs w:val="22"/>
      <w14:ligatures w14:val="none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Arial" w:hAnsi="Arial"/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Arial" w:hAnsi="Arial"/>
      <w:kern w:val="0"/>
      <w:sz w:val="19"/>
      <w:szCs w:val="22"/>
      <w14:ligatures w14:val="none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Arial" w:hAnsi="Arial"/>
      <w:b/>
      <w:kern w:val="0"/>
      <w:sz w:val="41"/>
      <w:szCs w:val="22"/>
      <w14:ligatures w14:val="none"/>
    </w:rPr>
  </w:style>
  <w:style w:type="paragraph" w:customStyle="1" w:styleId="ekvue2arial">
    <w:name w:val="ekv.ue2.arial"/>
    <w:basedOn w:val="Standard"/>
    <w:uiPriority w:val="11"/>
    <w:qFormat/>
    <w:rsid w:val="001D7E89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Arial" w:hAnsi="Arial"/>
      <w:b/>
      <w:kern w:val="0"/>
      <w:sz w:val="27"/>
      <w:szCs w:val="22"/>
      <w14:ligatures w14:val="none"/>
    </w:rPr>
  </w:style>
  <w:style w:type="paragraph" w:customStyle="1" w:styleId="ekvue3arial">
    <w:name w:val="ekv.ue3.arial"/>
    <w:basedOn w:val="Standard"/>
    <w:uiPriority w:val="12"/>
    <w:qFormat/>
    <w:rsid w:val="000E343E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Arial" w:hAnsi="Arial"/>
      <w:b/>
      <w:kern w:val="0"/>
      <w:sz w:val="19"/>
      <w:szCs w:val="22"/>
      <w14:ligatures w14:val="none"/>
    </w:rPr>
  </w:style>
  <w:style w:type="paragraph" w:customStyle="1" w:styleId="ekvschnittbox">
    <w:name w:val="ekv.schnittbox"/>
    <w:basedOn w:val="Standard"/>
    <w:semiHidden/>
    <w:qFormat/>
    <w:rsid w:val="00E80DED"/>
    <w:pPr>
      <w:spacing w:line="240" w:lineRule="auto"/>
      <w:jc w:val="center"/>
    </w:pPr>
    <w:rPr>
      <w:rFonts w:eastAsia="Times New Roman" w:cs="Times New Roman"/>
      <w:b/>
      <w:sz w:val="25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Arial" w:hAnsi="Arial"/>
      <w:b/>
      <w:kern w:val="0"/>
      <w:sz w:val="50"/>
      <w:szCs w:val="22"/>
      <w14:ligatures w14:val="none"/>
    </w:rPr>
  </w:style>
  <w:style w:type="paragraph" w:customStyle="1" w:styleId="ekvgrundtexttimes">
    <w:name w:val="ekv.grundtext.times"/>
    <w:basedOn w:val="Standard"/>
    <w:qFormat/>
    <w:rsid w:val="00704625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Times New Roman" w:hAnsi="Times New Roman"/>
      <w:kern w:val="0"/>
      <w:sz w:val="21"/>
      <w:szCs w:val="22"/>
      <w14:ligatures w14:val="none"/>
    </w:rPr>
  </w:style>
  <w:style w:type="paragraph" w:customStyle="1" w:styleId="ekvue1times">
    <w:name w:val="ekv.ue1.times"/>
    <w:basedOn w:val="Standard"/>
    <w:uiPriority w:val="13"/>
    <w:qFormat/>
    <w:rsid w:val="00D34DC1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Times New Roman" w:hAnsi="Times New Roman"/>
      <w:b/>
      <w:kern w:val="0"/>
      <w:sz w:val="43"/>
      <w:szCs w:val="22"/>
      <w14:ligatures w14:val="none"/>
    </w:rPr>
  </w:style>
  <w:style w:type="paragraph" w:customStyle="1" w:styleId="ekvue2times">
    <w:name w:val="ekv.ue2.times"/>
    <w:basedOn w:val="Standard"/>
    <w:uiPriority w:val="14"/>
    <w:qFormat/>
    <w:rsid w:val="00D34DC1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Times New Roman" w:hAnsi="Times New Roman"/>
      <w:b/>
      <w:kern w:val="0"/>
      <w:sz w:val="29"/>
      <w:szCs w:val="22"/>
      <w14:ligatures w14:val="none"/>
    </w:rPr>
  </w:style>
  <w:style w:type="paragraph" w:customStyle="1" w:styleId="ekvue3times">
    <w:name w:val="ekv.ue3.times"/>
    <w:basedOn w:val="Standard"/>
    <w:uiPriority w:val="15"/>
    <w:qFormat/>
    <w:rsid w:val="00D34DC1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Times New Roman" w:hAnsi="Times New Roman"/>
      <w:b/>
      <w:kern w:val="0"/>
      <w:sz w:val="21"/>
      <w:szCs w:val="22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spacing w:after="0" w:line="130" w:lineRule="exact"/>
      <w:ind w:left="113"/>
    </w:pPr>
    <w:rPr>
      <w:rFonts w:ascii="Arial" w:hAnsi="Arial"/>
      <w:kern w:val="0"/>
      <w:sz w:val="10"/>
      <w:szCs w:val="22"/>
      <w14:ligatures w14:val="none"/>
    </w:rPr>
  </w:style>
  <w:style w:type="paragraph" w:customStyle="1" w:styleId="ekvtabellelinks">
    <w:name w:val="ekv.tabelle.links"/>
    <w:basedOn w:val="Standard"/>
    <w:qFormat/>
    <w:rsid w:val="00CD4219"/>
    <w:pPr>
      <w:tabs>
        <w:tab w:val="left" w:pos="340"/>
        <w:tab w:val="left" w:pos="595"/>
        <w:tab w:val="left" w:pos="851"/>
      </w:tabs>
      <w:spacing w:after="0" w:line="254" w:lineRule="exact"/>
      <w:ind w:left="57"/>
    </w:pPr>
    <w:rPr>
      <w:rFonts w:ascii="Arial" w:hAnsi="Arial"/>
      <w:kern w:val="0"/>
      <w:sz w:val="18"/>
      <w:szCs w:val="22"/>
      <w14:ligatures w14:val="none"/>
    </w:rPr>
  </w:style>
  <w:style w:type="paragraph" w:customStyle="1" w:styleId="ekvtabellezentriert">
    <w:name w:val="ekv.tabelle.zentriert"/>
    <w:basedOn w:val="Standard"/>
    <w:qFormat/>
    <w:rsid w:val="00CD4219"/>
    <w:pPr>
      <w:tabs>
        <w:tab w:val="left" w:pos="340"/>
        <w:tab w:val="left" w:pos="595"/>
        <w:tab w:val="left" w:pos="851"/>
      </w:tabs>
      <w:spacing w:after="0" w:line="254" w:lineRule="exact"/>
      <w:jc w:val="center"/>
    </w:pPr>
    <w:rPr>
      <w:rFonts w:ascii="Arial" w:hAnsi="Arial"/>
      <w:kern w:val="0"/>
      <w:sz w:val="18"/>
      <w:szCs w:val="22"/>
      <w14:ligatures w14:val="none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spacing w:after="0" w:line="130" w:lineRule="exact"/>
    </w:pPr>
    <w:rPr>
      <w:rFonts w:ascii="Arial" w:hAnsi="Arial"/>
      <w:kern w:val="0"/>
      <w:sz w:val="10"/>
      <w:szCs w:val="22"/>
      <w14:ligatures w14:val="none"/>
    </w:rPr>
  </w:style>
  <w:style w:type="paragraph" w:styleId="Listenabsatz">
    <w:name w:val="List Paragraph"/>
    <w:basedOn w:val="Standard"/>
    <w:uiPriority w:val="9"/>
    <w:semiHidden/>
    <w:qFormat/>
    <w:rsid w:val="00B12500"/>
    <w:pPr>
      <w:tabs>
        <w:tab w:val="left" w:pos="340"/>
        <w:tab w:val="left" w:pos="595"/>
        <w:tab w:val="left" w:pos="851"/>
      </w:tabs>
      <w:spacing w:after="0" w:line="254" w:lineRule="exact"/>
      <w:ind w:left="720"/>
      <w:contextualSpacing/>
    </w:pPr>
    <w:rPr>
      <w:rFonts w:ascii="Arial" w:hAnsi="Arial"/>
      <w:kern w:val="0"/>
      <w:sz w:val="19"/>
      <w:szCs w:val="22"/>
      <w14:ligatures w14:val="none"/>
    </w:rPr>
  </w:style>
  <w:style w:type="paragraph" w:customStyle="1" w:styleId="ekvaufzhlung1">
    <w:name w:val="ekv.aufzählung.1"/>
    <w:basedOn w:val="Standard"/>
    <w:rsid w:val="00275884"/>
    <w:pPr>
      <w:tabs>
        <w:tab w:val="left" w:pos="794"/>
        <w:tab w:val="left" w:pos="936"/>
        <w:tab w:val="left" w:pos="1134"/>
        <w:tab w:val="left" w:pos="1191"/>
      </w:tabs>
      <w:spacing w:after="0" w:line="254" w:lineRule="exact"/>
      <w:ind w:left="680" w:hanging="340"/>
    </w:pPr>
    <w:rPr>
      <w:rFonts w:ascii="Arial" w:hAnsi="Arial"/>
      <w:kern w:val="0"/>
      <w:sz w:val="19"/>
      <w:szCs w:val="22"/>
      <w14:ligatures w14:val="none"/>
    </w:rPr>
  </w:style>
  <w:style w:type="paragraph" w:customStyle="1" w:styleId="ekvaufzhlung2">
    <w:name w:val="ekv.aufzählung.2"/>
    <w:basedOn w:val="Standard"/>
    <w:rsid w:val="00275884"/>
    <w:pPr>
      <w:tabs>
        <w:tab w:val="left" w:pos="1134"/>
        <w:tab w:val="left" w:pos="1276"/>
        <w:tab w:val="left" w:pos="1474"/>
        <w:tab w:val="left" w:pos="1531"/>
      </w:tabs>
      <w:spacing w:after="0" w:line="254" w:lineRule="exact"/>
      <w:ind w:left="1020" w:hanging="340"/>
    </w:pPr>
    <w:rPr>
      <w:rFonts w:ascii="Arial" w:hAnsi="Arial"/>
      <w:kern w:val="0"/>
      <w:sz w:val="19"/>
      <w:szCs w:val="22"/>
      <w14:ligatures w14:val="none"/>
    </w:rPr>
  </w:style>
  <w:style w:type="paragraph" w:customStyle="1" w:styleId="ekvaufzhlung3">
    <w:name w:val="ekv.aufzählung.3"/>
    <w:basedOn w:val="Standard"/>
    <w:rsid w:val="00275884"/>
    <w:pPr>
      <w:tabs>
        <w:tab w:val="left" w:pos="1474"/>
        <w:tab w:val="left" w:pos="1616"/>
        <w:tab w:val="left" w:pos="1814"/>
        <w:tab w:val="left" w:pos="1871"/>
      </w:tabs>
      <w:spacing w:after="0" w:line="254" w:lineRule="exact"/>
      <w:ind w:left="1361" w:hanging="340"/>
    </w:pPr>
    <w:rPr>
      <w:rFonts w:ascii="Arial" w:hAnsi="Arial"/>
      <w:kern w:val="0"/>
      <w:sz w:val="19"/>
      <w:szCs w:val="22"/>
      <w14:ligatures w14:val="none"/>
    </w:rPr>
  </w:style>
  <w:style w:type="paragraph" w:customStyle="1" w:styleId="ekvfremdtext">
    <w:name w:val="ekv.fremdtext"/>
    <w:basedOn w:val="Standard"/>
    <w:rsid w:val="00666D95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Times New Roman" w:hAnsi="Times New Roman"/>
      <w:kern w:val="0"/>
      <w:sz w:val="21"/>
      <w:szCs w:val="22"/>
      <w14:ligatures w14:val="none"/>
    </w:rPr>
  </w:style>
  <w:style w:type="paragraph" w:customStyle="1" w:styleId="ekvfussnote">
    <w:name w:val="ekv.fussnote"/>
    <w:basedOn w:val="Standard"/>
    <w:qFormat/>
    <w:rsid w:val="00666D95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kern w:val="0"/>
      <w:sz w:val="17"/>
      <w:szCs w:val="22"/>
      <w14:ligatures w14:val="none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2025-11-05T07:46:00Z</dcterms:created>
  <dcterms:modified xsi:type="dcterms:W3CDTF">2025-11-05T07:46:00Z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1.04</vt:lpwstr>
  </property>
</Properties>
</file>