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body>
    <w:p w14:paraId="6350D62E" w14:textId="064E57F9" w:rsidR="00901B13" w:rsidRPr="00005E52" w:rsidRDefault="00045951" w:rsidP="00005E52">
      <w:pPr>
        <w:pStyle w:val="ekvue2arial"/>
      </w:pPr>
      <w:r w:rsidRPr="00005E52">
        <w:t xml:space="preserve">Mein </w:t>
      </w:r>
      <w:r w:rsidR="004A241E" w:rsidRPr="00005E52">
        <w:t>Männerbild</w:t>
      </w:r>
    </w:p>
    <w:p w14:paraId="073C5BF8" w14:textId="4F7147AF" w:rsidR="00045951" w:rsidRDefault="00045951" w:rsidP="000E200F"/>
    <w:p w14:paraId="06FC3F11" w14:textId="704BE0D4" w:rsidR="00045951" w:rsidRDefault="00045951" w:rsidP="000E200F"/>
    <w:p w14:paraId="6A8BD2FC" w14:textId="47D7E981" w:rsidR="00045951" w:rsidRDefault="00304225" w:rsidP="000E200F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314B5F3" wp14:editId="087D1981">
                <wp:simplePos x="0" y="0"/>
                <wp:positionH relativeFrom="margin">
                  <wp:posOffset>4372698</wp:posOffset>
                </wp:positionH>
                <wp:positionV relativeFrom="paragraph">
                  <wp:posOffset>147955</wp:posOffset>
                </wp:positionV>
                <wp:extent cx="1256400" cy="120650"/>
                <wp:effectExtent l="38100" t="57150" r="20320" b="88900"/>
                <wp:wrapNone/>
                <wp:docPr id="68722871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>
                          <a:off x="0" y="0"/>
                          <a:ext cx="1256400" cy="120650"/>
                        </a:xfrm>
                        <a:prstGeom prst="line">
                          <a:avLst/>
                        </a:prstGeom>
                        <a:ln w="139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76C971" id="Gerader Verbinder 3" o:spid="_x0000_s1026" style="position:absolute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44.3pt,11.65pt" to="443.2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" strokecolor="black [3213]" strokeweight="11pt">
                <v:stroke joinstyle="miter"/>
                <w10:wrap anchorx="margin"/>
              </v:line>
            </w:pict>
          </mc:Fallback>
        </mc:AlternateContent>
      </w:r>
    </w:p>
    <w:p w14:paraId="12A3CFDA" w14:textId="4881E8C9" w:rsidR="00045951" w:rsidRDefault="00304225" w:rsidP="000E200F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C6431D" wp14:editId="3F33838F">
                <wp:simplePos x="0" y="0"/>
                <wp:positionH relativeFrom="margin">
                  <wp:posOffset>4018934</wp:posOffset>
                </wp:positionH>
                <wp:positionV relativeFrom="paragraph">
                  <wp:posOffset>61118</wp:posOffset>
                </wp:positionV>
                <wp:extent cx="1424515" cy="1582223"/>
                <wp:effectExtent l="35560" t="59690" r="20955" b="59055"/>
                <wp:wrapNone/>
                <wp:docPr id="390622370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1424515" cy="1582223"/>
                        </a:xfrm>
                        <a:prstGeom prst="line">
                          <a:avLst/>
                        </a:prstGeom>
                        <a:ln w="139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75CCF3" id="Gerader Verbinder 3" o:spid="_x0000_s1026" style="position:absolute;rotation:-9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16.45pt,4.8pt" to="428.6pt,12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" strokecolor="black [3213]" strokeweight="11pt">
                <v:stroke joinstyle="miter"/>
                <w10:wrap anchorx="margin"/>
              </v:line>
            </w:pict>
          </mc:Fallback>
        </mc:AlternateContent>
      </w:r>
    </w:p>
    <w:p w14:paraId="3A8D5F14" w14:textId="0CF48AEF" w:rsidR="00045951" w:rsidRDefault="00045951" w:rsidP="000E200F"/>
    <w:p w14:paraId="02D22D7E" w14:textId="796787C1" w:rsidR="00045951" w:rsidRDefault="00045951" w:rsidP="000E200F"/>
    <w:p w14:paraId="2766156D" w14:textId="13CFE38A" w:rsidR="00045951" w:rsidRDefault="00304225" w:rsidP="000E200F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7A2794" wp14:editId="3D9D2233">
                <wp:simplePos x="0" y="0"/>
                <wp:positionH relativeFrom="margin">
                  <wp:posOffset>4873037</wp:posOffset>
                </wp:positionH>
                <wp:positionV relativeFrom="paragraph">
                  <wp:posOffset>143093</wp:posOffset>
                </wp:positionV>
                <wp:extent cx="1257556" cy="120651"/>
                <wp:effectExtent l="53975" t="41275" r="92075" b="15875"/>
                <wp:wrapNone/>
                <wp:docPr id="520781152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6200000">
                          <a:off x="0" y="0"/>
                          <a:ext cx="1257556" cy="120651"/>
                        </a:xfrm>
                        <a:prstGeom prst="line">
                          <a:avLst/>
                        </a:prstGeom>
                        <a:ln w="139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FC8A33" id="Gerader Verbinder 3" o:spid="_x0000_s1026" style="position:absolute;rotation:-90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3.7pt,11.25pt" to="482.7pt,2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" strokecolor="black [3213]" strokeweight="11pt">
                <v:stroke joinstyle="miter"/>
                <w10:wrap anchorx="margin"/>
              </v:line>
            </w:pict>
          </mc:Fallback>
        </mc:AlternateContent>
      </w:r>
    </w:p>
    <w:p w14:paraId="3C90A174" w14:textId="780EF3EE" w:rsidR="00045951" w:rsidRDefault="00045951" w:rsidP="000E200F"/>
    <w:p w14:paraId="63EB5768" w14:textId="7E30DDED" w:rsidR="00045951" w:rsidRDefault="00304225" w:rsidP="000E200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A3AE87" wp14:editId="5842F2C4">
                <wp:simplePos x="0" y="0"/>
                <wp:positionH relativeFrom="margin">
                  <wp:posOffset>161204</wp:posOffset>
                </wp:positionH>
                <wp:positionV relativeFrom="paragraph">
                  <wp:posOffset>70466</wp:posOffset>
                </wp:positionV>
                <wp:extent cx="4320000" cy="4320000"/>
                <wp:effectExtent l="57150" t="57150" r="80645" b="80645"/>
                <wp:wrapNone/>
                <wp:docPr id="48257167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0000" cy="4320000"/>
                        </a:xfrm>
                        <a:prstGeom prst="ellipse">
                          <a:avLst/>
                        </a:prstGeom>
                        <a:noFill/>
                        <a:ln w="139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5E0C56" id="Ellipse 1" o:spid="_x0000_s1026" style="position:absolute;margin-left:12.7pt;margin-top:5.55pt;width:340.15pt;height:340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" filled="f" strokecolor="black [3213]" strokeweight="11pt">
                <v:stroke joinstyle="miter"/>
                <w10:wrap anchorx="margin"/>
              </v:oval>
            </w:pict>
          </mc:Fallback>
        </mc:AlternateContent>
      </w:r>
    </w:p>
    <w:p w14:paraId="4D33D68C" w14:textId="5EFF20D1" w:rsidR="00045951" w:rsidRDefault="00045951" w:rsidP="000E200F"/>
    <w:p w14:paraId="0ACE155B" w14:textId="668CF935" w:rsidR="00045951" w:rsidRDefault="00045951" w:rsidP="000E200F"/>
    <w:p w14:paraId="1AF3DC08" w14:textId="082D01E1" w:rsidR="00045951" w:rsidRDefault="00045951" w:rsidP="000E200F"/>
    <w:p w14:paraId="597FC51F" w14:textId="21056BF2" w:rsidR="00045951" w:rsidRDefault="00045951" w:rsidP="000E200F"/>
    <w:p w14:paraId="1FC05355" w14:textId="50107BC3" w:rsidR="00045951" w:rsidRDefault="00045951" w:rsidP="000E200F"/>
    <w:p w14:paraId="156DCB22" w14:textId="2390AE46" w:rsidR="00045951" w:rsidRDefault="00045951" w:rsidP="000E200F"/>
    <w:p w14:paraId="6F39F1C2" w14:textId="4086A8A4" w:rsidR="00045951" w:rsidRDefault="00045951" w:rsidP="000E200F"/>
    <w:p w14:paraId="2089DEED" w14:textId="3B5E003A" w:rsidR="00045951" w:rsidRDefault="00045951" w:rsidP="000E200F"/>
    <w:p w14:paraId="1D0FA9E5" w14:textId="5CB707B6" w:rsidR="00045951" w:rsidRDefault="00045951" w:rsidP="000E200F"/>
    <w:p w14:paraId="6D50FD63" w14:textId="5B21EC43" w:rsidR="00045951" w:rsidRDefault="00045951" w:rsidP="000E200F"/>
    <w:p w14:paraId="7545C98B" w14:textId="11B94F5C" w:rsidR="00045951" w:rsidRDefault="00045951" w:rsidP="000E200F"/>
    <w:p w14:paraId="0895C255" w14:textId="0E048518" w:rsidR="00045951" w:rsidRDefault="00045951" w:rsidP="000E200F"/>
    <w:p w14:paraId="45A21869" w14:textId="330FDAB9" w:rsidR="00045951" w:rsidRDefault="00045951" w:rsidP="000E200F"/>
    <w:p w14:paraId="74E8B49C" w14:textId="38827694" w:rsidR="00045951" w:rsidRDefault="00045951" w:rsidP="000E200F"/>
    <w:p w14:paraId="3FA0A9BF" w14:textId="38B84B22" w:rsidR="00045951" w:rsidRDefault="00045951" w:rsidP="000E200F"/>
    <w:p w14:paraId="47F260AB" w14:textId="19286E8F" w:rsidR="00045951" w:rsidRDefault="00045951" w:rsidP="000E200F"/>
    <w:p w14:paraId="3B82ED39" w14:textId="6BA10998" w:rsidR="00045951" w:rsidRDefault="00045951" w:rsidP="000E200F"/>
    <w:p w14:paraId="524DEF02" w14:textId="10CF56BE" w:rsidR="00045951" w:rsidRDefault="00045951" w:rsidP="000E200F"/>
    <w:p w14:paraId="5D0E5763" w14:textId="77777777" w:rsidR="00045951" w:rsidRDefault="00045951" w:rsidP="000E200F"/>
    <w:p w14:paraId="23D0830C" w14:textId="683881D7" w:rsidR="00045951" w:rsidRDefault="00045951" w:rsidP="000E200F"/>
    <w:p w14:paraId="65F79C09" w14:textId="5D91E4ED" w:rsidR="00045951" w:rsidRDefault="00045951" w:rsidP="000E200F"/>
    <w:p w14:paraId="51CD6861" w14:textId="2EA61D61" w:rsidR="00045951" w:rsidRDefault="00045951" w:rsidP="000E200F"/>
    <w:p w14:paraId="7D5BC914" w14:textId="77777777" w:rsidR="00045951" w:rsidRDefault="00045951" w:rsidP="000E200F"/>
    <w:p w14:paraId="30C5D5DA" w14:textId="77777777" w:rsidR="00304225" w:rsidRDefault="00304225" w:rsidP="000E200F"/>
    <w:p w14:paraId="5B160774" w14:textId="77777777" w:rsidR="00304225" w:rsidRDefault="00304225" w:rsidP="000E200F"/>
    <w:p w14:paraId="75407C01" w14:textId="77777777" w:rsidR="00304225" w:rsidRDefault="00304225" w:rsidP="000E200F"/>
    <w:p w14:paraId="78F04DE2" w14:textId="3C63D17F" w:rsidR="00045951" w:rsidRDefault="00045951" w:rsidP="000E200F"/>
    <w:p w14:paraId="1CC069D9" w14:textId="5282E9DE" w:rsidR="00045951" w:rsidRDefault="00045951" w:rsidP="000E200F"/>
    <w:p w14:paraId="244E2E1B" w14:textId="77777777" w:rsidR="00045951" w:rsidRDefault="00045951" w:rsidP="000E200F"/>
    <w:p w14:paraId="2E0331D4" w14:textId="1997A0FB" w:rsidR="00045951" w:rsidRPr="00005477" w:rsidRDefault="00045951" w:rsidP="000E200F">
      <w:pPr>
        <w:rPr>
          <w:rStyle w:val="ekvfett"/>
        </w:rPr>
      </w:pPr>
      <w:r w:rsidRPr="00005477">
        <w:rPr>
          <w:rStyle w:val="ekvfett"/>
        </w:rPr>
        <w:t>Aufgaben</w:t>
      </w:r>
    </w:p>
    <w:p w14:paraId="555E3B99" w14:textId="773A2C46" w:rsidR="002E07A6" w:rsidRDefault="00005E52" w:rsidP="00005E52">
      <w:pPr>
        <w:pStyle w:val="ekvaufzhlung"/>
        <w:rPr>
          <w:rStyle w:val="ekvarbeitsanweisungdeutsch"/>
        </w:rPr>
      </w:pPr>
      <w:r>
        <w:rPr>
          <w:rStyle w:val="ekvarbeitsanweisungdeutsch"/>
        </w:rPr>
        <w:t>1.</w:t>
      </w:r>
      <w:r>
        <w:rPr>
          <w:rStyle w:val="ekvarbeitsanweisungdeutsch"/>
        </w:rPr>
        <w:tab/>
      </w:r>
      <w:r w:rsidR="00045951" w:rsidRPr="00005477">
        <w:rPr>
          <w:rStyle w:val="ekvarbeitsanweisungdeutsch"/>
        </w:rPr>
        <w:t xml:space="preserve">Notiere </w:t>
      </w:r>
      <w:r w:rsidR="003245BF">
        <w:rPr>
          <w:rStyle w:val="ekvarbeitsanweisungdeutsch"/>
        </w:rPr>
        <w:t>im Männlichkeitssymbol</w:t>
      </w:r>
      <w:r w:rsidR="00045951" w:rsidRPr="00005477">
        <w:rPr>
          <w:rStyle w:val="ekvarbeitsanweisungdeutsch"/>
        </w:rPr>
        <w:t xml:space="preserve"> </w:t>
      </w:r>
      <w:r w:rsidR="00793280">
        <w:rPr>
          <w:rStyle w:val="ekvarbeitsanweisungdeutsch"/>
        </w:rPr>
        <w:t>Eigenschaften</w:t>
      </w:r>
      <w:r w:rsidR="003536EF">
        <w:rPr>
          <w:rStyle w:val="ekvarbeitsanweisungdeutsch"/>
        </w:rPr>
        <w:t>/</w:t>
      </w:r>
      <w:r w:rsidR="00793280">
        <w:rPr>
          <w:rStyle w:val="ekvarbeitsanweisungdeutsch"/>
        </w:rPr>
        <w:t>Aussagen</w:t>
      </w:r>
      <w:r w:rsidR="00045951" w:rsidRPr="00005477">
        <w:rPr>
          <w:rStyle w:val="ekvarbeitsanweisungdeutsch"/>
        </w:rPr>
        <w:t xml:space="preserve"> </w:t>
      </w:r>
      <w:r w:rsidR="002E07A6">
        <w:rPr>
          <w:rStyle w:val="ekvarbeitsanweisungdeutsch"/>
        </w:rPr>
        <w:t xml:space="preserve">wie ein </w:t>
      </w:r>
      <w:r w:rsidR="00793280">
        <w:rPr>
          <w:rStyle w:val="ekvarbeitsanweisungdeutsch"/>
        </w:rPr>
        <w:t xml:space="preserve">„echter </w:t>
      </w:r>
      <w:r w:rsidR="002E07A6">
        <w:rPr>
          <w:rStyle w:val="ekvarbeitsanweisungdeutsch"/>
        </w:rPr>
        <w:t>Mann</w:t>
      </w:r>
      <w:r w:rsidR="00793280">
        <w:rPr>
          <w:rStyle w:val="ekvarbeitsanweisungdeutsch"/>
        </w:rPr>
        <w:t>“</w:t>
      </w:r>
      <w:r w:rsidR="00045951" w:rsidRPr="00005477">
        <w:rPr>
          <w:rStyle w:val="ekvarbeitsanweisungdeutsch"/>
        </w:rPr>
        <w:t xml:space="preserve"> </w:t>
      </w:r>
      <w:r w:rsidR="003245BF">
        <w:rPr>
          <w:rStyle w:val="ekvarbeitsanweisungdeutsch"/>
        </w:rPr>
        <w:t>deiner</w:t>
      </w:r>
      <w:r w:rsidR="00045951" w:rsidRPr="00005477">
        <w:rPr>
          <w:rStyle w:val="ekvarbeitsanweisungdeutsch"/>
        </w:rPr>
        <w:t xml:space="preserve"> Meinung nach</w:t>
      </w:r>
      <w:r w:rsidR="007C4F62">
        <w:rPr>
          <w:rStyle w:val="ekvarbeitsanweisungdeutsch"/>
        </w:rPr>
        <w:t xml:space="preserve"> ist oder</w:t>
      </w:r>
      <w:r w:rsidR="00045951" w:rsidRPr="00005477">
        <w:rPr>
          <w:rStyle w:val="ekvarbeitsanweisungdeutsch"/>
        </w:rPr>
        <w:t xml:space="preserve"> </w:t>
      </w:r>
      <w:r w:rsidR="002E07A6">
        <w:rPr>
          <w:rStyle w:val="ekvarbeitsanweisungdeutsch"/>
        </w:rPr>
        <w:t xml:space="preserve">sein sollte bzw. was er tun sollte und außerhalb des </w:t>
      </w:r>
      <w:r w:rsidR="003245BF">
        <w:rPr>
          <w:rStyle w:val="ekvarbeitsanweisungdeutsch"/>
        </w:rPr>
        <w:t>Symbols</w:t>
      </w:r>
      <w:r w:rsidR="002E07A6">
        <w:rPr>
          <w:rStyle w:val="ekvarbeitsanweisungdeutsch"/>
        </w:rPr>
        <w:t>, wie er nicht</w:t>
      </w:r>
      <w:r w:rsidR="007C4F62">
        <w:rPr>
          <w:rStyle w:val="ekvarbeitsanweisungdeutsch"/>
        </w:rPr>
        <w:t xml:space="preserve"> ist oder</w:t>
      </w:r>
      <w:r w:rsidR="002E07A6">
        <w:rPr>
          <w:rStyle w:val="ekvarbeitsanweisungdeutsch"/>
        </w:rPr>
        <w:t xml:space="preserve"> sein sollte bzw. was er nicht tun sollte</w:t>
      </w:r>
      <w:r w:rsidR="00045951" w:rsidRPr="00005477">
        <w:rPr>
          <w:rStyle w:val="ekvarbeitsanweisungdeutsch"/>
        </w:rPr>
        <w:t>.</w:t>
      </w:r>
    </w:p>
    <w:p w14:paraId="6A73D052" w14:textId="707680CA" w:rsidR="00045951" w:rsidRDefault="00005E52" w:rsidP="00005E52">
      <w:pPr>
        <w:pStyle w:val="ekvaufzhlung"/>
        <w:rPr>
          <w:rStyle w:val="ekvarbeitsanweisungdeutsch"/>
        </w:rPr>
      </w:pPr>
      <w:r>
        <w:rPr>
          <w:rStyle w:val="ekvarbeitsanweisungdeutsch"/>
        </w:rPr>
        <w:tab/>
      </w:r>
      <w:r w:rsidR="002E07A6">
        <w:rPr>
          <w:rStyle w:val="ekvarbeitsanweisungdeutsch"/>
        </w:rPr>
        <w:t xml:space="preserve">Ordner auch die untenstehenden </w:t>
      </w:r>
      <w:r w:rsidR="00793280">
        <w:rPr>
          <w:rStyle w:val="ekvarbeitsanweisungdeutsch"/>
        </w:rPr>
        <w:t>Eigenschaften</w:t>
      </w:r>
      <w:r w:rsidR="003536EF">
        <w:rPr>
          <w:rStyle w:val="ekvarbeitsanweisungdeutsch"/>
        </w:rPr>
        <w:t>/</w:t>
      </w:r>
      <w:r w:rsidR="00793280">
        <w:rPr>
          <w:rStyle w:val="ekvarbeitsanweisungdeutsch"/>
        </w:rPr>
        <w:t>Aussagen</w:t>
      </w:r>
      <w:r w:rsidR="002E07A6">
        <w:rPr>
          <w:rStyle w:val="ekvarbeitsanweisungdeutsch"/>
        </w:rPr>
        <w:t xml:space="preserve"> auf diese Weise zu.</w:t>
      </w:r>
    </w:p>
    <w:p w14:paraId="00C7D39F" w14:textId="354104FA" w:rsidR="002E07A6" w:rsidRDefault="00127A7D" w:rsidP="0004595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68BC45" wp14:editId="207695F4">
                <wp:simplePos x="0" y="0"/>
                <wp:positionH relativeFrom="margin">
                  <wp:align>right</wp:align>
                </wp:positionH>
                <wp:positionV relativeFrom="paragraph">
                  <wp:posOffset>96989</wp:posOffset>
                </wp:positionV>
                <wp:extent cx="5979381" cy="942975"/>
                <wp:effectExtent l="0" t="0" r="21590" b="28575"/>
                <wp:wrapNone/>
                <wp:docPr id="59818575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79381" cy="9429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A533DF" id="Rechteck 2" o:spid="_x0000_s1026" style="position:absolute;margin-left:419.6pt;margin-top:7.65pt;width:470.8pt;height:74.2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</w:p>
    <w:p w14:paraId="0D75E513" w14:textId="31A5CD4C" w:rsidR="00D978DB" w:rsidRDefault="002E07A6" w:rsidP="00005E52">
      <w:pPr>
        <w:spacing w:line="360" w:lineRule="auto"/>
        <w:jc w:val="center"/>
      </w:pPr>
      <w:r>
        <w:t>stark</w:t>
      </w:r>
      <w:r w:rsidR="00127A7D">
        <w:t>;</w:t>
      </w:r>
      <w:r>
        <w:t xml:space="preserve"> Nägel lackieren</w:t>
      </w:r>
      <w:r w:rsidR="00127A7D">
        <w:t>;</w:t>
      </w:r>
      <w:r>
        <w:t xml:space="preserve"> rauchen</w:t>
      </w:r>
      <w:r w:rsidR="00127A7D">
        <w:t>;</w:t>
      </w:r>
      <w:r>
        <w:t xml:space="preserve"> Psychotherapie</w:t>
      </w:r>
      <w:r w:rsidR="00127A7D">
        <w:t xml:space="preserve"> besuchen;</w:t>
      </w:r>
      <w:r>
        <w:t xml:space="preserve"> erfolgreich</w:t>
      </w:r>
      <w:r w:rsidR="00127A7D">
        <w:t xml:space="preserve"> im Job;</w:t>
      </w:r>
      <w:r>
        <w:t xml:space="preserve"> Elternzeit</w:t>
      </w:r>
      <w:r w:rsidR="00127A7D">
        <w:t xml:space="preserve"> nehmen;</w:t>
      </w:r>
      <w:r>
        <w:t xml:space="preserve"> Fleisch</w:t>
      </w:r>
      <w:r w:rsidR="008B6898">
        <w:t> </w:t>
      </w:r>
      <w:r>
        <w:t>essen</w:t>
      </w:r>
      <w:r w:rsidR="00127A7D">
        <w:t>;</w:t>
      </w:r>
      <w:r>
        <w:t xml:space="preserve"> Fußball gucken</w:t>
      </w:r>
      <w:r w:rsidR="00127A7D">
        <w:t>;</w:t>
      </w:r>
      <w:r>
        <w:t xml:space="preserve"> </w:t>
      </w:r>
      <w:r w:rsidR="00127A7D">
        <w:t>seine</w:t>
      </w:r>
      <w:r>
        <w:t xml:space="preserve"> Frau versorgen</w:t>
      </w:r>
      <w:r w:rsidR="00127A7D">
        <w:t>;</w:t>
      </w:r>
      <w:r>
        <w:t xml:space="preserve"> weinen</w:t>
      </w:r>
      <w:r w:rsidR="00127A7D">
        <w:t>;</w:t>
      </w:r>
      <w:r>
        <w:t xml:space="preserve"> monogam</w:t>
      </w:r>
      <w:r w:rsidR="00127A7D">
        <w:t>;</w:t>
      </w:r>
      <w:r>
        <w:t xml:space="preserve"> </w:t>
      </w:r>
      <w:r w:rsidR="00127A7D">
        <w:t xml:space="preserve">empathisch; </w:t>
      </w:r>
      <w:r w:rsidR="00E3144B">
        <w:t xml:space="preserve">einen Mann küssen; </w:t>
      </w:r>
      <w:r w:rsidR="00127A7D">
        <w:t xml:space="preserve">unnahbar; über Gefühle sprechen; rücksichtslos; Alkohol trinken; </w:t>
      </w:r>
      <w:r w:rsidR="008B6898">
        <w:t>anderen Geschlechtern überlegen;</w:t>
      </w:r>
    </w:p>
    <w:p w14:paraId="23CAA5AE" w14:textId="36D7BCE1" w:rsidR="00BD4A34" w:rsidRDefault="00127A7D" w:rsidP="00005E52">
      <w:pPr>
        <w:spacing w:line="360" w:lineRule="auto"/>
        <w:jc w:val="center"/>
      </w:pPr>
      <w:r>
        <w:t xml:space="preserve">nett; </w:t>
      </w:r>
      <w:r w:rsidR="008B6898">
        <w:t>gewaltbereit</w:t>
      </w:r>
      <w:r>
        <w:t>; dominant; ehrgeizig; seinen Willen durchsetzen; kompromissbereit</w:t>
      </w:r>
      <w:r w:rsidR="00383A2F">
        <w:t>; Schwäche zeigen</w:t>
      </w:r>
    </w:p>
    <w:p w14:paraId="7ECFABD4" w14:textId="77777777" w:rsidR="00304225" w:rsidRDefault="00304225" w:rsidP="005668AA"/>
    <w:p w14:paraId="4ED9F041" w14:textId="2FB51C77" w:rsidR="00AC500B" w:rsidRDefault="00AC500B" w:rsidP="00BE6DF7">
      <w:r>
        <w:t>2.</w:t>
      </w:r>
      <w:r w:rsidR="00005E52">
        <w:tab/>
      </w:r>
      <w:r>
        <w:t>Diskutiert zu zweit Eigenschaften/Aussagen, die ihr unterschiedlich zugeordnet habt.</w:t>
      </w:r>
    </w:p>
    <w:p w14:paraId="482435D6" w14:textId="0F5392A4" w:rsidR="00BE6DF7" w:rsidRDefault="00AC500B" w:rsidP="00005E52">
      <w:pPr>
        <w:pStyle w:val="ekvaufzhlung"/>
      </w:pPr>
      <w:r>
        <w:lastRenderedPageBreak/>
        <w:t>3</w:t>
      </w:r>
      <w:r w:rsidR="00685F63">
        <w:t>.</w:t>
      </w:r>
      <w:r w:rsidR="00005E52">
        <w:tab/>
      </w:r>
      <w:r w:rsidR="00221A78">
        <w:t>Recherchiert in Gruppen, w</w:t>
      </w:r>
      <w:r w:rsidR="00E51F22">
        <w:t>as „toxische Männlichkeit“</w:t>
      </w:r>
      <w:r w:rsidR="00221A78">
        <w:t xml:space="preserve"> bedeutet</w:t>
      </w:r>
      <w:r w:rsidR="00E51F22">
        <w:t xml:space="preserve"> und inwiefern die sogenannte „</w:t>
      </w:r>
      <w:proofErr w:type="spellStart"/>
      <w:r w:rsidR="00E51F22">
        <w:t>manosphere</w:t>
      </w:r>
      <w:proofErr w:type="spellEnd"/>
      <w:r w:rsidR="00E51F22">
        <w:t>“ in Bezug auf toxische Männlichkeit eine Rolle spiel</w:t>
      </w:r>
      <w:r w:rsidR="00221A78">
        <w:t>t.</w:t>
      </w:r>
    </w:p>
    <w:p w14:paraId="30322637" w14:textId="1C1B6A0E" w:rsidR="00BE6DF7" w:rsidRDefault="00005E52" w:rsidP="00BE6DF7">
      <w:r>
        <w:tab/>
      </w:r>
      <w:r w:rsidR="00221A78">
        <w:t>S</w:t>
      </w:r>
      <w:r w:rsidR="00BE6DF7">
        <w:t xml:space="preserve">tellt eure Ergebnisse in einem Schaubild </w:t>
      </w:r>
      <w:r w:rsidR="00E51F22">
        <w:t xml:space="preserve">oder </w:t>
      </w:r>
      <w:r w:rsidR="00221A78">
        <w:t xml:space="preserve">auf </w:t>
      </w:r>
      <w:r w:rsidR="00E51F22">
        <w:t xml:space="preserve">einem (digitalen) Plakat </w:t>
      </w:r>
      <w:r w:rsidR="00BE6DF7">
        <w:t>dar.</w:t>
      </w:r>
    </w:p>
    <w:p w14:paraId="119635A1" w14:textId="77777777" w:rsidR="00BE6DF7" w:rsidRDefault="00BE6DF7" w:rsidP="00BE6DF7"/>
    <w:p w14:paraId="641F61EB" w14:textId="09FC94AC" w:rsidR="00D978DB" w:rsidRDefault="00AC500B" w:rsidP="00005E52">
      <w:pPr>
        <w:pStyle w:val="ekvaufzhlung"/>
      </w:pPr>
      <w:r>
        <w:t>4</w:t>
      </w:r>
      <w:r w:rsidR="00BE6DF7">
        <w:t>.</w:t>
      </w:r>
      <w:r w:rsidR="00005E52">
        <w:tab/>
      </w:r>
      <w:r w:rsidR="00BE6DF7">
        <w:t>Diskutiert</w:t>
      </w:r>
      <w:r w:rsidR="00D978DB">
        <w:t xml:space="preserve"> im Plenum</w:t>
      </w:r>
      <w:r w:rsidR="00BE6DF7">
        <w:t xml:space="preserve">, </w:t>
      </w:r>
      <w:r w:rsidR="00D978DB">
        <w:t>inwiefern die Bezeichnung „echter Mann“ problematisch sein kann. Bezieh</w:t>
      </w:r>
      <w:r w:rsidR="00221A78">
        <w:t>t</w:t>
      </w:r>
      <w:r w:rsidR="00D978DB">
        <w:t xml:space="preserve"> hierzu auch </w:t>
      </w:r>
      <w:r w:rsidR="00221A78">
        <w:t>eure</w:t>
      </w:r>
      <w:r w:rsidR="00D978DB">
        <w:t xml:space="preserve"> Erkenntnisse aus A</w:t>
      </w:r>
      <w:r>
        <w:t>2 und A3</w:t>
      </w:r>
      <w:r w:rsidR="00D978DB">
        <w:t xml:space="preserve"> ein.</w:t>
      </w:r>
    </w:p>
    <w:p w14:paraId="54F2D732" w14:textId="22FC50FC" w:rsidR="00BE6DF7" w:rsidRDefault="00BE6DF7" w:rsidP="00BE6DF7"/>
    <w:p w14:paraId="5A9C0265" w14:textId="47AA07B2" w:rsidR="00BE6DF7" w:rsidRDefault="00AC500B" w:rsidP="00BE6DF7">
      <w:r>
        <w:t>5</w:t>
      </w:r>
      <w:r w:rsidR="00BE6DF7">
        <w:t>.</w:t>
      </w:r>
      <w:r w:rsidR="00005E52">
        <w:tab/>
      </w:r>
      <w:r w:rsidR="00BE6DF7">
        <w:t>Reflektiere deine Zuordnung aus A1, indem du …</w:t>
      </w:r>
    </w:p>
    <w:p w14:paraId="5924E89F" w14:textId="6DC8E687" w:rsidR="00BE6DF7" w:rsidRDefault="00BE6DF7" w:rsidP="00005E52">
      <w:pPr>
        <w:pStyle w:val="ekvaufzhlung1"/>
      </w:pPr>
      <w:r>
        <w:t>a)</w:t>
      </w:r>
      <w:r w:rsidR="00005E52">
        <w:tab/>
      </w:r>
      <w:r>
        <w:t>… alle Begriffe in einer Farbe deiner Wahl umkreist, die du nun mit Männern und Männlichkeit verbindest.</w:t>
      </w:r>
    </w:p>
    <w:p w14:paraId="03F7B1CF" w14:textId="7FDD7104" w:rsidR="00BE6DF7" w:rsidRDefault="00BE6DF7" w:rsidP="00005E52">
      <w:pPr>
        <w:pStyle w:val="ekvaufzhlung1"/>
      </w:pPr>
      <w:r>
        <w:t>b)</w:t>
      </w:r>
      <w:r w:rsidR="00005E52">
        <w:tab/>
      </w:r>
      <w:r>
        <w:t xml:space="preserve">… </w:t>
      </w:r>
      <w:proofErr w:type="gramStart"/>
      <w:r w:rsidR="003245BF">
        <w:t>erläuterst</w:t>
      </w:r>
      <w:proofErr w:type="gramEnd"/>
      <w:r w:rsidR="00D978DB">
        <w:t>, inwiefern die Zuordnung schwierig ist</w:t>
      </w:r>
      <w:r>
        <w:t>.</w:t>
      </w:r>
    </w:p>
    <w:p w14:paraId="5698F7E5" w14:textId="23C5CC8A" w:rsidR="00D978DB" w:rsidRDefault="00D978DB" w:rsidP="00D978DB">
      <w:pPr>
        <w:pStyle w:val="ekvschreiblinie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FC6AE0" w14:textId="164937D1" w:rsidR="00D978DB" w:rsidRDefault="00D978DB" w:rsidP="00D978DB"/>
    <w:p w14:paraId="3CCD22D5" w14:textId="21798AFD" w:rsidR="003245BF" w:rsidRDefault="00D978DB" w:rsidP="00005E52">
      <w:pPr>
        <w:pStyle w:val="ekvaufzhlung"/>
      </w:pPr>
      <w:r>
        <w:t>6.</w:t>
      </w:r>
      <w:r w:rsidR="00005E52">
        <w:tab/>
      </w:r>
      <w:r w:rsidR="003245BF">
        <w:t>Begründe, inwiefern der Konsum von Videos aus der „</w:t>
      </w:r>
      <w:proofErr w:type="spellStart"/>
      <w:r w:rsidR="003245BF">
        <w:t>manosphere</w:t>
      </w:r>
      <w:proofErr w:type="spellEnd"/>
      <w:r w:rsidR="003245BF">
        <w:t>“ negative Konsequenzen auf junge Männer und ihr Bild von Männlichkeit haben kann.</w:t>
      </w:r>
    </w:p>
    <w:p w14:paraId="6DF01ED2" w14:textId="32853EF6" w:rsidR="00D978DB" w:rsidRDefault="00D978DB" w:rsidP="003245BF">
      <w:pPr>
        <w:pStyle w:val="ekvschreiblinie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3689384" w14:textId="77777777" w:rsidR="00D978DB" w:rsidRDefault="00D978DB" w:rsidP="00BE6DF7"/>
    <w:p w14:paraId="29971E28" w14:textId="69FD6513" w:rsidR="008B6898" w:rsidRDefault="00D978DB" w:rsidP="005668AA">
      <w:r>
        <w:t>Bonusaufgabe: Gestalte untenstehenden im Kasten ein Akrostichon mit dem Begriff „Männlichkeit“.</w:t>
      </w:r>
    </w:p>
    <w:p w14:paraId="52721200" w14:textId="77777777" w:rsidR="008B6898" w:rsidRDefault="008B6898" w:rsidP="005668AA"/>
    <w:p w14:paraId="0486EC65" w14:textId="424C53CD" w:rsidR="00D978DB" w:rsidRDefault="00D978DB" w:rsidP="008B689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82FB5EE" wp14:editId="609E03A4">
                <wp:simplePos x="0" y="0"/>
                <wp:positionH relativeFrom="margin">
                  <wp:align>right</wp:align>
                </wp:positionH>
                <wp:positionV relativeFrom="paragraph">
                  <wp:posOffset>10215</wp:posOffset>
                </wp:positionV>
                <wp:extent cx="5923722" cy="2171700"/>
                <wp:effectExtent l="0" t="0" r="20320" b="19050"/>
                <wp:wrapNone/>
                <wp:docPr id="1772209453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3722" cy="21717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67BC592" id="Rechteck 2" o:spid="_x0000_s1026" style="position:absolute;margin-left:415.25pt;margin-top:.8pt;width:466.45pt;height:171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" filled="f" strokecolor="black [3213]" strokeweight="1pt">
                <w10:wrap anchorx="margin"/>
              </v:rect>
            </w:pict>
          </mc:Fallback>
        </mc:AlternateContent>
      </w:r>
    </w:p>
    <w:p w14:paraId="091BEF1F" w14:textId="188F08AB" w:rsidR="00D978DB" w:rsidRDefault="00D978DB" w:rsidP="008B6898"/>
    <w:p w14:paraId="186C7FEA" w14:textId="77777777" w:rsidR="00D978DB" w:rsidRDefault="00D978DB" w:rsidP="008B6898"/>
    <w:p w14:paraId="1EB4817C" w14:textId="77777777" w:rsidR="00D978DB" w:rsidRDefault="00D978DB" w:rsidP="008B6898"/>
    <w:p w14:paraId="67D774CC" w14:textId="77777777" w:rsidR="00D978DB" w:rsidRDefault="00D978DB" w:rsidP="008B6898"/>
    <w:p w14:paraId="15A65567" w14:textId="77777777" w:rsidR="00D978DB" w:rsidRDefault="00D978DB" w:rsidP="008B6898"/>
    <w:p w14:paraId="59DE4D93" w14:textId="77777777" w:rsidR="00D978DB" w:rsidRDefault="00D978DB" w:rsidP="008B6898"/>
    <w:p w14:paraId="4A0BFA56" w14:textId="77777777" w:rsidR="00D978DB" w:rsidRDefault="00D978DB" w:rsidP="008B6898"/>
    <w:p w14:paraId="37AE7CA8" w14:textId="77777777" w:rsidR="00D978DB" w:rsidRDefault="00D978DB" w:rsidP="008B6898"/>
    <w:p w14:paraId="26EFCEE8" w14:textId="77777777" w:rsidR="00D978DB" w:rsidRDefault="00D978DB" w:rsidP="008B6898"/>
    <w:p w14:paraId="58B862E5" w14:textId="77777777" w:rsidR="00D978DB" w:rsidRDefault="00D978DB" w:rsidP="008B6898"/>
    <w:p w14:paraId="63BCE98D" w14:textId="77777777" w:rsidR="00D978DB" w:rsidRDefault="00D978DB" w:rsidP="008B6898"/>
    <w:p w14:paraId="1FFE779E" w14:textId="77777777" w:rsidR="00D978DB" w:rsidRDefault="00D978DB" w:rsidP="008B6898"/>
    <w:p w14:paraId="0D2B9552" w14:textId="77777777" w:rsidR="00D978DB" w:rsidRDefault="00D978DB" w:rsidP="008B6898"/>
    <w:sectPr w:rsidR="00D978DB" w:rsidSect="00720DCE">
      <w:headerReference w:type="default" r:id="rId8"/>
      <w:footerReference w:type="default" r:id="rId9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22B9C" w14:textId="77777777" w:rsidR="000B4FF7" w:rsidRDefault="000B4FF7" w:rsidP="003C599D">
      <w:pPr>
        <w:spacing w:line="240" w:lineRule="auto"/>
      </w:pPr>
      <w:r>
        <w:separator/>
      </w:r>
    </w:p>
  </w:endnote>
  <w:endnote w:type="continuationSeparator" w:id="0">
    <w:p w14:paraId="2DC64A72" w14:textId="77777777" w:rsidR="000B4FF7" w:rsidRDefault="000B4FF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5ACEA7B" w14:textId="77777777" w:rsidTr="00503EE6">
      <w:trPr>
        <w:trHeight w:hRule="exact" w:val="680"/>
      </w:trPr>
      <w:tc>
        <w:tcPr>
          <w:tcW w:w="864" w:type="dxa"/>
          <w:noWrap/>
        </w:tcPr>
        <w:p w14:paraId="17909BA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7E3E09F" wp14:editId="7C2D3BD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1B0FA44" w14:textId="301FA4C0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221A78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C862013" w14:textId="3E20A3AB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>
            <w:t xml:space="preserve"> </w:t>
          </w:r>
          <w:r w:rsidR="004C0B3C">
            <w:t>Anne Kleiner</w:t>
          </w:r>
        </w:p>
      </w:tc>
      <w:tc>
        <w:tcPr>
          <w:tcW w:w="813" w:type="dxa"/>
        </w:tcPr>
        <w:p w14:paraId="40897DD3" w14:textId="77777777" w:rsidR="002659C5" w:rsidRPr="00913892" w:rsidRDefault="002659C5" w:rsidP="00913892">
          <w:pPr>
            <w:pStyle w:val="ekvpagina"/>
          </w:pPr>
        </w:p>
      </w:tc>
    </w:tr>
  </w:tbl>
  <w:p w14:paraId="05AC60E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7CD3C" w14:textId="77777777" w:rsidR="000B4FF7" w:rsidRDefault="000B4FF7" w:rsidP="003C599D">
      <w:pPr>
        <w:spacing w:line="240" w:lineRule="auto"/>
      </w:pPr>
      <w:r>
        <w:separator/>
      </w:r>
    </w:p>
  </w:footnote>
  <w:footnote w:type="continuationSeparator" w:id="0">
    <w:p w14:paraId="42362037" w14:textId="77777777" w:rsidR="000B4FF7" w:rsidRDefault="000B4FF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F3DD43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FB1941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ABA0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0F74A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FA5FB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37BD4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B657B7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838ACD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202982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8949C2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14C6271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10617"/>
    <w:multiLevelType w:val="hybridMultilevel"/>
    <w:tmpl w:val="61C0982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922652"/>
    <w:multiLevelType w:val="hybridMultilevel"/>
    <w:tmpl w:val="B1FE0E8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6A49C4"/>
    <w:multiLevelType w:val="hybridMultilevel"/>
    <w:tmpl w:val="46B28C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17753C"/>
    <w:multiLevelType w:val="hybridMultilevel"/>
    <w:tmpl w:val="AF96A1B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5F6A54"/>
    <w:multiLevelType w:val="hybridMultilevel"/>
    <w:tmpl w:val="20ACBD9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41114C"/>
    <w:multiLevelType w:val="hybridMultilevel"/>
    <w:tmpl w:val="5726E73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4005708">
    <w:abstractNumId w:val="2"/>
  </w:num>
  <w:num w:numId="2" w16cid:durableId="1096292684">
    <w:abstractNumId w:val="0"/>
  </w:num>
  <w:num w:numId="3" w16cid:durableId="1963270655">
    <w:abstractNumId w:val="1"/>
  </w:num>
  <w:num w:numId="4" w16cid:durableId="214239637">
    <w:abstractNumId w:val="3"/>
  </w:num>
  <w:num w:numId="5" w16cid:durableId="1432164200">
    <w:abstractNumId w:val="5"/>
  </w:num>
  <w:num w:numId="6" w16cid:durableId="18145179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F7"/>
    <w:rsid w:val="00000883"/>
    <w:rsid w:val="000039F4"/>
    <w:rsid w:val="000040E2"/>
    <w:rsid w:val="00005477"/>
    <w:rsid w:val="00005E5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45951"/>
    <w:rsid w:val="000520A2"/>
    <w:rsid w:val="000523D4"/>
    <w:rsid w:val="00053B2F"/>
    <w:rsid w:val="00054678"/>
    <w:rsid w:val="00054A93"/>
    <w:rsid w:val="00060964"/>
    <w:rsid w:val="0006258C"/>
    <w:rsid w:val="00062B25"/>
    <w:rsid w:val="00062D31"/>
    <w:rsid w:val="000651D6"/>
    <w:rsid w:val="00066A0E"/>
    <w:rsid w:val="00074A71"/>
    <w:rsid w:val="000756D0"/>
    <w:rsid w:val="000779C3"/>
    <w:rsid w:val="000812E6"/>
    <w:rsid w:val="00084A87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4FF7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012"/>
    <w:rsid w:val="00126C2B"/>
    <w:rsid w:val="00127A7D"/>
    <w:rsid w:val="00131417"/>
    <w:rsid w:val="001343C4"/>
    <w:rsid w:val="00137DDD"/>
    <w:rsid w:val="00140765"/>
    <w:rsid w:val="00144B4B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1A78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BC4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87EA3"/>
    <w:rsid w:val="00291485"/>
    <w:rsid w:val="00292470"/>
    <w:rsid w:val="0029673A"/>
    <w:rsid w:val="002A25AE"/>
    <w:rsid w:val="002B2A30"/>
    <w:rsid w:val="002B3DF1"/>
    <w:rsid w:val="002B52EB"/>
    <w:rsid w:val="002B64EA"/>
    <w:rsid w:val="002C5D15"/>
    <w:rsid w:val="002D1307"/>
    <w:rsid w:val="002D41F4"/>
    <w:rsid w:val="002D7B0C"/>
    <w:rsid w:val="002D7B42"/>
    <w:rsid w:val="002E07A6"/>
    <w:rsid w:val="002E163A"/>
    <w:rsid w:val="002E21C3"/>
    <w:rsid w:val="002E3655"/>
    <w:rsid w:val="002F1328"/>
    <w:rsid w:val="002F5FFC"/>
    <w:rsid w:val="00302866"/>
    <w:rsid w:val="00303749"/>
    <w:rsid w:val="00304225"/>
    <w:rsid w:val="00304833"/>
    <w:rsid w:val="00313596"/>
    <w:rsid w:val="00313FD8"/>
    <w:rsid w:val="00314970"/>
    <w:rsid w:val="00315EA9"/>
    <w:rsid w:val="00320087"/>
    <w:rsid w:val="00321063"/>
    <w:rsid w:val="003245BF"/>
    <w:rsid w:val="003259C6"/>
    <w:rsid w:val="0032667B"/>
    <w:rsid w:val="00331D08"/>
    <w:rsid w:val="003323B5"/>
    <w:rsid w:val="003373EF"/>
    <w:rsid w:val="00337E7F"/>
    <w:rsid w:val="00344EC7"/>
    <w:rsid w:val="00350FBE"/>
    <w:rsid w:val="003536EF"/>
    <w:rsid w:val="00357BFF"/>
    <w:rsid w:val="003611D5"/>
    <w:rsid w:val="00362B02"/>
    <w:rsid w:val="0036404C"/>
    <w:rsid w:val="00364D77"/>
    <w:rsid w:val="003653D5"/>
    <w:rsid w:val="00366388"/>
    <w:rsid w:val="003663B7"/>
    <w:rsid w:val="003714AA"/>
    <w:rsid w:val="00376A0A"/>
    <w:rsid w:val="00380B14"/>
    <w:rsid w:val="0038356B"/>
    <w:rsid w:val="00383A2F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1284"/>
    <w:rsid w:val="003B348E"/>
    <w:rsid w:val="003B3ED5"/>
    <w:rsid w:val="003C113F"/>
    <w:rsid w:val="003C20F8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3F7EC1"/>
    <w:rsid w:val="00405D0B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241E"/>
    <w:rsid w:val="004A66C3"/>
    <w:rsid w:val="004A66CF"/>
    <w:rsid w:val="004B17DA"/>
    <w:rsid w:val="004C020F"/>
    <w:rsid w:val="004C0B3C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17E5E"/>
    <w:rsid w:val="0052117E"/>
    <w:rsid w:val="00521B91"/>
    <w:rsid w:val="005252D2"/>
    <w:rsid w:val="00530C92"/>
    <w:rsid w:val="00535AD8"/>
    <w:rsid w:val="00547103"/>
    <w:rsid w:val="00547CA2"/>
    <w:rsid w:val="00554EDA"/>
    <w:rsid w:val="00560848"/>
    <w:rsid w:val="005668AA"/>
    <w:rsid w:val="00570137"/>
    <w:rsid w:val="0057200E"/>
    <w:rsid w:val="00572A0F"/>
    <w:rsid w:val="00574038"/>
    <w:rsid w:val="00574FE0"/>
    <w:rsid w:val="00576D2D"/>
    <w:rsid w:val="005813D9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E7943"/>
    <w:rsid w:val="005F2AB3"/>
    <w:rsid w:val="005F3914"/>
    <w:rsid w:val="005F3DC9"/>
    <w:rsid w:val="005F439D"/>
    <w:rsid w:val="005F511A"/>
    <w:rsid w:val="005F7305"/>
    <w:rsid w:val="005F7840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215A"/>
    <w:rsid w:val="00653F68"/>
    <w:rsid w:val="00666D95"/>
    <w:rsid w:val="006802C4"/>
    <w:rsid w:val="00681573"/>
    <w:rsid w:val="0068429A"/>
    <w:rsid w:val="00685F63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5EA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56F48"/>
    <w:rsid w:val="00760C41"/>
    <w:rsid w:val="007619B6"/>
    <w:rsid w:val="007636A0"/>
    <w:rsid w:val="00764797"/>
    <w:rsid w:val="007661BA"/>
    <w:rsid w:val="00766405"/>
    <w:rsid w:val="0076691A"/>
    <w:rsid w:val="00772DA9"/>
    <w:rsid w:val="00773333"/>
    <w:rsid w:val="00775322"/>
    <w:rsid w:val="007814C9"/>
    <w:rsid w:val="00787700"/>
    <w:rsid w:val="00793280"/>
    <w:rsid w:val="00794685"/>
    <w:rsid w:val="007A18E0"/>
    <w:rsid w:val="007A2F5A"/>
    <w:rsid w:val="007A5AA1"/>
    <w:rsid w:val="007C1230"/>
    <w:rsid w:val="007C4F62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16B6"/>
    <w:rsid w:val="008629D8"/>
    <w:rsid w:val="00862C21"/>
    <w:rsid w:val="00871F12"/>
    <w:rsid w:val="00874376"/>
    <w:rsid w:val="00882053"/>
    <w:rsid w:val="008942A2"/>
    <w:rsid w:val="0089534A"/>
    <w:rsid w:val="008A529C"/>
    <w:rsid w:val="008B446A"/>
    <w:rsid w:val="008B5E47"/>
    <w:rsid w:val="008B6898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B49B3"/>
    <w:rsid w:val="009C016F"/>
    <w:rsid w:val="009C26DF"/>
    <w:rsid w:val="009C2A7B"/>
    <w:rsid w:val="009C3C75"/>
    <w:rsid w:val="009C4BE5"/>
    <w:rsid w:val="009C7609"/>
    <w:rsid w:val="009D3E3C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4A45"/>
    <w:rsid w:val="00A478DC"/>
    <w:rsid w:val="00A62578"/>
    <w:rsid w:val="00A701AF"/>
    <w:rsid w:val="00A7137C"/>
    <w:rsid w:val="00A75504"/>
    <w:rsid w:val="00A75569"/>
    <w:rsid w:val="00A8296D"/>
    <w:rsid w:val="00A83EBE"/>
    <w:rsid w:val="00A8594A"/>
    <w:rsid w:val="00A86417"/>
    <w:rsid w:val="00A8687B"/>
    <w:rsid w:val="00A92B79"/>
    <w:rsid w:val="00A9695B"/>
    <w:rsid w:val="00AA337F"/>
    <w:rsid w:val="00AA3E8B"/>
    <w:rsid w:val="00AA5A5A"/>
    <w:rsid w:val="00AA6D98"/>
    <w:rsid w:val="00AB05CF"/>
    <w:rsid w:val="00AB0DA8"/>
    <w:rsid w:val="00AB18CA"/>
    <w:rsid w:val="00AB5327"/>
    <w:rsid w:val="00AB6AE5"/>
    <w:rsid w:val="00AB7619"/>
    <w:rsid w:val="00AC01E7"/>
    <w:rsid w:val="00AC500B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0C0F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B2F2F"/>
    <w:rsid w:val="00BC2025"/>
    <w:rsid w:val="00BC2CD2"/>
    <w:rsid w:val="00BC6483"/>
    <w:rsid w:val="00BC69E3"/>
    <w:rsid w:val="00BC7335"/>
    <w:rsid w:val="00BD2616"/>
    <w:rsid w:val="00BD4A34"/>
    <w:rsid w:val="00BD542D"/>
    <w:rsid w:val="00BD6E66"/>
    <w:rsid w:val="00BE1962"/>
    <w:rsid w:val="00BE4821"/>
    <w:rsid w:val="00BE6DF7"/>
    <w:rsid w:val="00BF17F2"/>
    <w:rsid w:val="00C00404"/>
    <w:rsid w:val="00C00540"/>
    <w:rsid w:val="00C02E24"/>
    <w:rsid w:val="00C109CA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761E5"/>
    <w:rsid w:val="00C84E4C"/>
    <w:rsid w:val="00C87044"/>
    <w:rsid w:val="00C94D17"/>
    <w:rsid w:val="00CB17F5"/>
    <w:rsid w:val="00CB27C6"/>
    <w:rsid w:val="00CB3630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D709B"/>
    <w:rsid w:val="00CE1EBF"/>
    <w:rsid w:val="00CE2A37"/>
    <w:rsid w:val="00CE34A0"/>
    <w:rsid w:val="00CE3E54"/>
    <w:rsid w:val="00CE41BF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8DB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C5408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144B"/>
    <w:rsid w:val="00E34F46"/>
    <w:rsid w:val="00E375D2"/>
    <w:rsid w:val="00E43E04"/>
    <w:rsid w:val="00E44E20"/>
    <w:rsid w:val="00E463F1"/>
    <w:rsid w:val="00E47A67"/>
    <w:rsid w:val="00E50679"/>
    <w:rsid w:val="00E50799"/>
    <w:rsid w:val="00E51F22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3D7B"/>
    <w:rsid w:val="00E95ED3"/>
    <w:rsid w:val="00EA2224"/>
    <w:rsid w:val="00EA7542"/>
    <w:rsid w:val="00EB2280"/>
    <w:rsid w:val="00EC1621"/>
    <w:rsid w:val="00EC1FF0"/>
    <w:rsid w:val="00EC662E"/>
    <w:rsid w:val="00ED0508"/>
    <w:rsid w:val="00ED07FE"/>
    <w:rsid w:val="00ED0B7D"/>
    <w:rsid w:val="00ED2342"/>
    <w:rsid w:val="00EE049D"/>
    <w:rsid w:val="00EE12CC"/>
    <w:rsid w:val="00EE2721"/>
    <w:rsid w:val="00EE2A0B"/>
    <w:rsid w:val="00EF6029"/>
    <w:rsid w:val="00F0550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940D3"/>
    <w:rsid w:val="00F94A31"/>
    <w:rsid w:val="00F94A4B"/>
    <w:rsid w:val="00F97237"/>
    <w:rsid w:val="00F972E1"/>
    <w:rsid w:val="00F97AD4"/>
    <w:rsid w:val="00FA07D2"/>
    <w:rsid w:val="00FA3E81"/>
    <w:rsid w:val="00FA4F90"/>
    <w:rsid w:val="00FB0917"/>
    <w:rsid w:val="00FB0F16"/>
    <w:rsid w:val="00FB123D"/>
    <w:rsid w:val="00FB1D7F"/>
    <w:rsid w:val="00FB59FB"/>
    <w:rsid w:val="00FB72A0"/>
    <w:rsid w:val="00FC1D8A"/>
    <w:rsid w:val="00FC35C5"/>
    <w:rsid w:val="00FC3ADC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4CF7D"/>
  <w15:chartTrackingRefBased/>
  <w15:docId w15:val="{D67BCADD-BCD2-4F67-9175-7CDC59AF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4C0B3C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4C0B3C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4C0B3C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BE6DF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E6D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91D55-6600-4C67-85AD-633F0FC1F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</Words>
  <Characters>2484</Characters>
  <Application>Microsoft Office Word</Application>
  <DocSecurity>4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2025-11-14T12:05:00Z</dcterms:created>
  <dcterms:modified xsi:type="dcterms:W3CDTF">2025-11-14T12:05:00Z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