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9ACB" w14:textId="1EB0208D" w:rsidR="00616543" w:rsidRPr="00CA5C66" w:rsidRDefault="00616543" w:rsidP="00CA5C66">
      <w:pPr>
        <w:pStyle w:val="ekvue2arial"/>
      </w:pPr>
      <w:r w:rsidRPr="00CA5C66">
        <w:t xml:space="preserve">Präventionsprojekt gegen toxische Männlichkeit </w:t>
      </w:r>
      <w:r w:rsidR="00A23823" w:rsidRPr="00CA5C66">
        <w:br/>
      </w:r>
      <w:r w:rsidRPr="00CA5C66">
        <w:t>im Kontext der</w:t>
      </w:r>
      <w:r w:rsidR="00A23823" w:rsidRPr="00CA5C66">
        <w:t xml:space="preserve"> </w:t>
      </w:r>
      <w:r w:rsidRPr="00CA5C66">
        <w:t>sozialen Medien</w:t>
      </w:r>
    </w:p>
    <w:p w14:paraId="665A5BDF" w14:textId="77777777" w:rsidR="00616543" w:rsidRDefault="00616543" w:rsidP="00005477">
      <w:pPr>
        <w:pStyle w:val="ekvue2arial"/>
      </w:pPr>
    </w:p>
    <w:p w14:paraId="52E684D4" w14:textId="77777777" w:rsidR="00616543" w:rsidRDefault="00616543" w:rsidP="00005477">
      <w:pPr>
        <w:pStyle w:val="ekvue2arial"/>
      </w:pPr>
    </w:p>
    <w:p w14:paraId="36109182" w14:textId="1507E8DD" w:rsidR="002E30A0" w:rsidRDefault="00FD7BD4" w:rsidP="00563A55">
      <w:r>
        <w:t xml:space="preserve">In der Filmbranche ist das Thema der toxischen Männlichkeit in den sozialen Medien und </w:t>
      </w:r>
      <w:r w:rsidR="00345089">
        <w:t>der</w:t>
      </w:r>
      <w:r>
        <w:t xml:space="preserve"> Einfluss der „</w:t>
      </w:r>
      <w:proofErr w:type="spellStart"/>
      <w:r>
        <w:t>m</w:t>
      </w:r>
      <w:r w:rsidR="00345089">
        <w:t>a</w:t>
      </w:r>
      <w:r>
        <w:t>nosphere</w:t>
      </w:r>
      <w:proofErr w:type="spellEnd"/>
      <w:r>
        <w:t>“ inzwischen angekommen. Die britische Miniserie „</w:t>
      </w:r>
      <w:proofErr w:type="spellStart"/>
      <w:r w:rsidRPr="00006C28">
        <w:t>Adole</w:t>
      </w:r>
      <w:r w:rsidR="009C5F5D">
        <w:t>s</w:t>
      </w:r>
      <w:r w:rsidRPr="00006C28">
        <w:t>cence</w:t>
      </w:r>
      <w:proofErr w:type="spellEnd"/>
      <w:r>
        <w:t>“ thematisiert eine Straftat, die ein Teenager an einer Mitschülerin begeht, im Zusammenhang mit den sozialen Medien. Die Serie wurde vielfach gestreamt.</w:t>
      </w:r>
      <w:r w:rsidR="002E30A0">
        <w:t xml:space="preserve"> </w:t>
      </w:r>
      <w:r>
        <w:t xml:space="preserve">Auch wenn die Serie fiktiv ist, </w:t>
      </w:r>
      <w:r w:rsidR="00563A55">
        <w:t>toxische Männlichkeit und daraus resultierende Straftaten sind es nicht</w:t>
      </w:r>
      <w:r w:rsidR="002E30A0">
        <w:t>.</w:t>
      </w:r>
      <w:r w:rsidR="00563A55">
        <w:t xml:space="preserve"> </w:t>
      </w:r>
      <w:r w:rsidR="002E30A0">
        <w:t>In sozialen Medien w</w:t>
      </w:r>
      <w:r w:rsidR="00563A55">
        <w:t xml:space="preserve">erden </w:t>
      </w:r>
      <w:r w:rsidR="00345089">
        <w:t xml:space="preserve">z. B. </w:t>
      </w:r>
      <w:r w:rsidR="00563A55">
        <w:t>bestimmte Straftaten wie</w:t>
      </w:r>
      <w:r w:rsidR="002E30A0">
        <w:t xml:space="preserve"> Gewalt gegen Frauen häufig nicht negativ bewertet, teilweise propagiert.</w:t>
      </w:r>
    </w:p>
    <w:p w14:paraId="0C4DF5BA" w14:textId="77777777" w:rsidR="00A23823" w:rsidRDefault="00A23823" w:rsidP="00563A55"/>
    <w:p w14:paraId="2AB9AC13" w14:textId="0899C6BC" w:rsidR="002E30A0" w:rsidRDefault="002E30A0" w:rsidP="00FC5757">
      <w:pPr>
        <w:spacing w:line="276" w:lineRule="auto"/>
        <w:rPr>
          <w:rStyle w:val="ekvfett"/>
        </w:rPr>
      </w:pPr>
      <w:r w:rsidRPr="00005477">
        <w:rPr>
          <w:rStyle w:val="ekvfett"/>
        </w:rPr>
        <w:t>Aufgabe</w:t>
      </w:r>
      <w:r>
        <w:rPr>
          <w:rStyle w:val="ekvfett"/>
        </w:rPr>
        <w:t>:</w:t>
      </w:r>
    </w:p>
    <w:p w14:paraId="0295712A" w14:textId="77777777" w:rsidR="0035342E" w:rsidRDefault="002E30A0" w:rsidP="0035342E">
      <w:r>
        <w:t xml:space="preserve">Überlegt euch als Lerngruppe ein </w:t>
      </w:r>
      <w:r w:rsidR="008B6898">
        <w:t xml:space="preserve">Präventionsprojekt gegen </w:t>
      </w:r>
      <w:r w:rsidR="00563A55">
        <w:t>toxische Männlichkeit</w:t>
      </w:r>
      <w:r w:rsidR="006606B3">
        <w:t xml:space="preserve"> im Kontext von sozialen Medien</w:t>
      </w:r>
      <w:r>
        <w:t xml:space="preserve">, </w:t>
      </w:r>
      <w:proofErr w:type="gramStart"/>
      <w:r>
        <w:t>das</w:t>
      </w:r>
      <w:proofErr w:type="gramEnd"/>
      <w:r>
        <w:t xml:space="preserve"> ihr an eurer Schule umsetzen könnt. </w:t>
      </w:r>
      <w:r w:rsidR="006606B3">
        <w:t xml:space="preserve">Achtet darauf, dass ihr Aufgaben in Bezug auf das Projekt fair verteilt und alle Personen einen Anteil leisten. </w:t>
      </w:r>
      <w:r>
        <w:t>Folgende Fragen können euch helfen:</w:t>
      </w:r>
    </w:p>
    <w:p w14:paraId="010D7E07" w14:textId="77777777" w:rsidR="00A23823" w:rsidRDefault="00A23823" w:rsidP="0035342E"/>
    <w:p w14:paraId="1A9191A1" w14:textId="77777777" w:rsidR="0035342E" w:rsidRDefault="0035342E" w:rsidP="00CA5C66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2E30A0">
        <w:t xml:space="preserve">Welche Probleme in Bezug auf </w:t>
      </w:r>
      <w:r w:rsidR="00563A55">
        <w:t xml:space="preserve">toxische Männlichkeit </w:t>
      </w:r>
      <w:r w:rsidR="002E30A0">
        <w:t>nehm</w:t>
      </w:r>
      <w:r w:rsidR="00C50B1E">
        <w:t>en wir</w:t>
      </w:r>
      <w:r w:rsidR="002E30A0">
        <w:t xml:space="preserve"> an </w:t>
      </w:r>
      <w:r w:rsidR="00C50B1E">
        <w:t>unserer</w:t>
      </w:r>
      <w:r w:rsidR="002E30A0">
        <w:t xml:space="preserve"> Schule wahr?</w:t>
      </w:r>
    </w:p>
    <w:p w14:paraId="62256DB3" w14:textId="102E01FE" w:rsidR="0035342E" w:rsidRDefault="0035342E" w:rsidP="00CA5C66">
      <w:pPr>
        <w:pStyle w:val="ekvaufzhlung"/>
      </w:pPr>
      <w:r>
        <w:tab/>
      </w:r>
      <w:r w:rsidR="006606B3">
        <w:t>Tipp: Ihr könnt hierzu auch eine Umfrage erstellen und durchführen. Falls ihr keine Probleme</w:t>
      </w:r>
      <w:r>
        <w:t xml:space="preserve"> </w:t>
      </w:r>
      <w:r w:rsidR="006606B3">
        <w:t>wahrnehmt, könnt ihr auch Probleme recherchieren</w:t>
      </w:r>
      <w:r w:rsidR="00C50B1E">
        <w:t>, die es im Kontext anderer Schulen gibt</w:t>
      </w:r>
      <w:r>
        <w:t>.</w:t>
      </w:r>
    </w:p>
    <w:p w14:paraId="3BF7F175" w14:textId="77777777" w:rsidR="0035342E" w:rsidRDefault="0035342E" w:rsidP="00CA5C66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6606B3">
        <w:t xml:space="preserve">Welchen zeitlichen Umfang soll unser Präventionsprojekt im Unterricht </w:t>
      </w:r>
      <w:r w:rsidR="00345089">
        <w:t>einnehmen</w:t>
      </w:r>
      <w:r w:rsidR="006606B3">
        <w:t>?</w:t>
      </w:r>
    </w:p>
    <w:p w14:paraId="14DB9348" w14:textId="77777777" w:rsidR="0035342E" w:rsidRDefault="0035342E" w:rsidP="00CA5C66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6606B3">
        <w:t>Soll das Ergebnis vorgestellt oder ausgestellt werden oder ist es interaktiv?</w:t>
      </w:r>
    </w:p>
    <w:p w14:paraId="5A4CCB06" w14:textId="46ADDECA" w:rsidR="006606B3" w:rsidRDefault="0035342E" w:rsidP="00CA5C66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6606B3" w:rsidRPr="00CA5C66">
        <w:rPr>
          <w:rStyle w:val="ekvfett"/>
        </w:rPr>
        <w:t>Können wir eine externe Person</w:t>
      </w:r>
      <w:r w:rsidR="00345089" w:rsidRPr="00CA5C66">
        <w:rPr>
          <w:rStyle w:val="ekvfett"/>
        </w:rPr>
        <w:t xml:space="preserve">, die sich mit dem Thema auskennt, </w:t>
      </w:r>
      <w:r w:rsidR="006606B3" w:rsidRPr="00CA5C66">
        <w:rPr>
          <w:rStyle w:val="ekvfett"/>
        </w:rPr>
        <w:t>in die Schule einladen?</w:t>
      </w:r>
    </w:p>
    <w:sectPr w:rsidR="006606B3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36CD55B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46067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3E20A3A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4C0B3C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96D50"/>
    <w:multiLevelType w:val="hybridMultilevel"/>
    <w:tmpl w:val="CB02946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0B12"/>
    <w:multiLevelType w:val="hybridMultilevel"/>
    <w:tmpl w:val="C3786528"/>
    <w:lvl w:ilvl="0" w:tplc="3BDE03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1637F"/>
    <w:multiLevelType w:val="hybridMultilevel"/>
    <w:tmpl w:val="42AE6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5708">
    <w:abstractNumId w:val="1"/>
  </w:num>
  <w:num w:numId="2" w16cid:durableId="1096292684">
    <w:abstractNumId w:val="0"/>
  </w:num>
  <w:num w:numId="3" w16cid:durableId="314771536">
    <w:abstractNumId w:val="3"/>
  </w:num>
  <w:num w:numId="4" w16cid:durableId="867377161">
    <w:abstractNumId w:val="4"/>
  </w:num>
  <w:num w:numId="5" w16cid:durableId="770709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883"/>
    <w:rsid w:val="000039F4"/>
    <w:rsid w:val="000040E2"/>
    <w:rsid w:val="00005477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D31"/>
    <w:rsid w:val="000651D6"/>
    <w:rsid w:val="00066A0E"/>
    <w:rsid w:val="00074A71"/>
    <w:rsid w:val="000756D0"/>
    <w:rsid w:val="000779C3"/>
    <w:rsid w:val="000812E6"/>
    <w:rsid w:val="00084A87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012"/>
    <w:rsid w:val="00126C2B"/>
    <w:rsid w:val="00127A7D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76E"/>
    <w:rsid w:val="0026281C"/>
    <w:rsid w:val="00263CEC"/>
    <w:rsid w:val="0026581E"/>
    <w:rsid w:val="002659C5"/>
    <w:rsid w:val="00274BC4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1307"/>
    <w:rsid w:val="002D41F4"/>
    <w:rsid w:val="002D7B0C"/>
    <w:rsid w:val="002D7B42"/>
    <w:rsid w:val="002E07A6"/>
    <w:rsid w:val="002E163A"/>
    <w:rsid w:val="002E21C3"/>
    <w:rsid w:val="002E30A0"/>
    <w:rsid w:val="002E3655"/>
    <w:rsid w:val="002F1328"/>
    <w:rsid w:val="002F5FFC"/>
    <w:rsid w:val="002F6DCE"/>
    <w:rsid w:val="00302866"/>
    <w:rsid w:val="00303749"/>
    <w:rsid w:val="00304225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5089"/>
    <w:rsid w:val="00350FBE"/>
    <w:rsid w:val="0035342E"/>
    <w:rsid w:val="003536EF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356B"/>
    <w:rsid w:val="00383A2F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1284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7EA4"/>
    <w:rsid w:val="003F7EC1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241E"/>
    <w:rsid w:val="004A66C3"/>
    <w:rsid w:val="004A66CF"/>
    <w:rsid w:val="004B17DA"/>
    <w:rsid w:val="004C020F"/>
    <w:rsid w:val="004C0B3C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17E5E"/>
    <w:rsid w:val="0052117E"/>
    <w:rsid w:val="00521B91"/>
    <w:rsid w:val="005252D2"/>
    <w:rsid w:val="00530C92"/>
    <w:rsid w:val="00535AD8"/>
    <w:rsid w:val="00547103"/>
    <w:rsid w:val="00547CA2"/>
    <w:rsid w:val="00554EDA"/>
    <w:rsid w:val="00560848"/>
    <w:rsid w:val="00563A55"/>
    <w:rsid w:val="005668AA"/>
    <w:rsid w:val="00570137"/>
    <w:rsid w:val="0057200E"/>
    <w:rsid w:val="00572A0F"/>
    <w:rsid w:val="00574038"/>
    <w:rsid w:val="00574FE0"/>
    <w:rsid w:val="00576D2D"/>
    <w:rsid w:val="005813D9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5F7840"/>
    <w:rsid w:val="0060030C"/>
    <w:rsid w:val="006011EC"/>
    <w:rsid w:val="00603AD5"/>
    <w:rsid w:val="00603C71"/>
    <w:rsid w:val="00605B68"/>
    <w:rsid w:val="00616543"/>
    <w:rsid w:val="006201CB"/>
    <w:rsid w:val="00622F6B"/>
    <w:rsid w:val="00627765"/>
    <w:rsid w:val="00627A02"/>
    <w:rsid w:val="0064120B"/>
    <w:rsid w:val="00644BA9"/>
    <w:rsid w:val="0064692C"/>
    <w:rsid w:val="0065215A"/>
    <w:rsid w:val="00653F68"/>
    <w:rsid w:val="006606B3"/>
    <w:rsid w:val="00666D95"/>
    <w:rsid w:val="006802C4"/>
    <w:rsid w:val="00681573"/>
    <w:rsid w:val="0068429A"/>
    <w:rsid w:val="00685F63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56F48"/>
    <w:rsid w:val="00760C41"/>
    <w:rsid w:val="007619B6"/>
    <w:rsid w:val="007636A0"/>
    <w:rsid w:val="00764797"/>
    <w:rsid w:val="007661BA"/>
    <w:rsid w:val="00766405"/>
    <w:rsid w:val="0076691A"/>
    <w:rsid w:val="00772DA9"/>
    <w:rsid w:val="00773333"/>
    <w:rsid w:val="00775322"/>
    <w:rsid w:val="007814C9"/>
    <w:rsid w:val="00787700"/>
    <w:rsid w:val="0079328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16B6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6898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49B3"/>
    <w:rsid w:val="009C016F"/>
    <w:rsid w:val="009C26DF"/>
    <w:rsid w:val="009C2A7B"/>
    <w:rsid w:val="009C3C75"/>
    <w:rsid w:val="009C4BE5"/>
    <w:rsid w:val="009C5F5D"/>
    <w:rsid w:val="009C7609"/>
    <w:rsid w:val="009D3E3C"/>
    <w:rsid w:val="009E17E1"/>
    <w:rsid w:val="009E1A8D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23"/>
    <w:rsid w:val="00A238E9"/>
    <w:rsid w:val="00A23E76"/>
    <w:rsid w:val="00A26B32"/>
    <w:rsid w:val="00A27593"/>
    <w:rsid w:val="00A35787"/>
    <w:rsid w:val="00A3685C"/>
    <w:rsid w:val="00A43B4C"/>
    <w:rsid w:val="00A44A45"/>
    <w:rsid w:val="00A478DC"/>
    <w:rsid w:val="00A62578"/>
    <w:rsid w:val="00A701AF"/>
    <w:rsid w:val="00A7137C"/>
    <w:rsid w:val="00A75504"/>
    <w:rsid w:val="00A75569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239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0C0F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067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4A34"/>
    <w:rsid w:val="00BD542D"/>
    <w:rsid w:val="00BD6E66"/>
    <w:rsid w:val="00BE1962"/>
    <w:rsid w:val="00BE4821"/>
    <w:rsid w:val="00BE6DF7"/>
    <w:rsid w:val="00BF17F2"/>
    <w:rsid w:val="00C00404"/>
    <w:rsid w:val="00C00540"/>
    <w:rsid w:val="00C02E24"/>
    <w:rsid w:val="00C109C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0B1E"/>
    <w:rsid w:val="00C52804"/>
    <w:rsid w:val="00C52A99"/>
    <w:rsid w:val="00C52AB7"/>
    <w:rsid w:val="00C61654"/>
    <w:rsid w:val="00C70F84"/>
    <w:rsid w:val="00C717DA"/>
    <w:rsid w:val="00C727B3"/>
    <w:rsid w:val="00C72BA2"/>
    <w:rsid w:val="00C761E5"/>
    <w:rsid w:val="00C84E4C"/>
    <w:rsid w:val="00C87044"/>
    <w:rsid w:val="00C94D17"/>
    <w:rsid w:val="00CA5C66"/>
    <w:rsid w:val="00CB17F5"/>
    <w:rsid w:val="00CB27C6"/>
    <w:rsid w:val="00CB3630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D709B"/>
    <w:rsid w:val="00CE1EBF"/>
    <w:rsid w:val="00CE2A37"/>
    <w:rsid w:val="00CE34A0"/>
    <w:rsid w:val="00CE3E54"/>
    <w:rsid w:val="00CE41B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C91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8DB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144B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3D7B"/>
    <w:rsid w:val="00E95ED3"/>
    <w:rsid w:val="00EA2224"/>
    <w:rsid w:val="00EA7542"/>
    <w:rsid w:val="00EB2280"/>
    <w:rsid w:val="00EC1621"/>
    <w:rsid w:val="00EC1FF0"/>
    <w:rsid w:val="00EC662E"/>
    <w:rsid w:val="00ED0508"/>
    <w:rsid w:val="00ED07FE"/>
    <w:rsid w:val="00ED0B7D"/>
    <w:rsid w:val="00ED2342"/>
    <w:rsid w:val="00EE049D"/>
    <w:rsid w:val="00EE12CC"/>
    <w:rsid w:val="00EE2721"/>
    <w:rsid w:val="00EE2A0B"/>
    <w:rsid w:val="00EF6029"/>
    <w:rsid w:val="00F0550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31"/>
    <w:rsid w:val="00F94A4B"/>
    <w:rsid w:val="00F97237"/>
    <w:rsid w:val="00F97AD4"/>
    <w:rsid w:val="00FA07D2"/>
    <w:rsid w:val="00FA3E81"/>
    <w:rsid w:val="00FA4F90"/>
    <w:rsid w:val="00FB0917"/>
    <w:rsid w:val="00FB0F16"/>
    <w:rsid w:val="00FB123D"/>
    <w:rsid w:val="00FB1D7F"/>
    <w:rsid w:val="00FB59FB"/>
    <w:rsid w:val="00FB72A0"/>
    <w:rsid w:val="00FC1D8A"/>
    <w:rsid w:val="00FC35C5"/>
    <w:rsid w:val="00FC3ADC"/>
    <w:rsid w:val="00FC5757"/>
    <w:rsid w:val="00FC7DBF"/>
    <w:rsid w:val="00FD20A8"/>
    <w:rsid w:val="00FD2C70"/>
    <w:rsid w:val="00FD7BD4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C0B3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C0B3C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C0B3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E6DF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6DF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460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91D55-6600-4C67-85AD-633F0FC1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2025-11-14T09:05:00Z</dcterms:created>
  <dcterms:modified xsi:type="dcterms:W3CDTF">2025-11-14T09:05:00Z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