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14:paraId="160A9A87" w14:textId="21FE1829" w:rsidR="00901B13" w:rsidRDefault="006C3053" w:rsidP="006C3053">
      <w:pPr>
        <w:pStyle w:val="ekvue2arial"/>
      </w:pPr>
      <w:bookmarkStart w:id="0" w:name="bmStart"/>
      <w:bookmarkEnd w:id="0"/>
      <w:r>
        <w:t>Mein Garten der Religionen</w:t>
      </w:r>
    </w:p>
    <w:p w14:paraId="721BE60E" w14:textId="77777777" w:rsidR="006C3053" w:rsidRDefault="006C3053" w:rsidP="00FD20A8"/>
    <w:p w14:paraId="745C3D87" w14:textId="561A1DF1" w:rsidR="006C3053" w:rsidRDefault="006C3053" w:rsidP="00FD20A8">
      <w:r>
        <w:t>Stell dir vor, du sollst für deine Stadt oder Kommune einen Garten der Religionen entwerfen.</w:t>
      </w:r>
    </w:p>
    <w:p w14:paraId="41D6E765" w14:textId="77777777" w:rsidR="006C3053" w:rsidRDefault="006C3053" w:rsidP="00FD20A8"/>
    <w:p w14:paraId="03337348" w14:textId="70E815C6" w:rsidR="006C3053" w:rsidRPr="00207C30" w:rsidRDefault="00207C30" w:rsidP="00207C30">
      <w:pPr>
        <w:pStyle w:val="ekvaufzhlung"/>
      </w:pPr>
      <w:r>
        <w:t>1.</w:t>
      </w:r>
      <w:r>
        <w:tab/>
      </w:r>
      <w:r w:rsidR="006C3053" w:rsidRPr="00207C30">
        <w:t>Erläutere, welche Funktionen der Garten erfüllen soll.</w:t>
      </w:r>
    </w:p>
    <w:p w14:paraId="57D17D9B" w14:textId="6D8A0A1D" w:rsidR="006C3053" w:rsidRPr="00207C30" w:rsidRDefault="006C3053" w:rsidP="00207C30">
      <w:pPr>
        <w:pStyle w:val="ekvaufzhlung"/>
      </w:pPr>
      <w:r w:rsidRPr="00207C30">
        <w:t>2</w:t>
      </w:r>
      <w:r w:rsidR="00207C30">
        <w:t>.</w:t>
      </w:r>
      <w:r w:rsidR="00207C30">
        <w:tab/>
      </w:r>
      <w:r w:rsidRPr="00207C30">
        <w:t>Gestalte deinen Garten. Beantworte folgende Fragen dazu:</w:t>
      </w:r>
    </w:p>
    <w:p w14:paraId="78A61F06" w14:textId="1676EFEE" w:rsidR="006C3053" w:rsidRPr="00207C30" w:rsidRDefault="006C3053" w:rsidP="00207C30">
      <w:pPr>
        <w:pStyle w:val="ekvaufzhlung1"/>
        <w:tabs>
          <w:tab w:val="clear" w:pos="794"/>
          <w:tab w:val="clear" w:pos="936"/>
          <w:tab w:val="clear" w:pos="1134"/>
          <w:tab w:val="clear" w:pos="1191"/>
          <w:tab w:val="left" w:pos="709"/>
        </w:tabs>
        <w:ind w:left="709" w:hanging="283"/>
      </w:pPr>
      <w:r w:rsidRPr="00207C30">
        <w:t xml:space="preserve">Welche Größe hat der </w:t>
      </w:r>
      <w:r w:rsidR="007319BD" w:rsidRPr="00207C30">
        <w:t>Garten?</w:t>
      </w:r>
    </w:p>
    <w:p w14:paraId="43BA02F5" w14:textId="493EED13" w:rsidR="006C3053" w:rsidRPr="00207C30" w:rsidRDefault="006C3053" w:rsidP="00207C30">
      <w:pPr>
        <w:pStyle w:val="ekvaufzhlung1"/>
        <w:tabs>
          <w:tab w:val="clear" w:pos="794"/>
          <w:tab w:val="clear" w:pos="936"/>
          <w:tab w:val="clear" w:pos="1134"/>
          <w:tab w:val="clear" w:pos="1191"/>
          <w:tab w:val="left" w:pos="709"/>
        </w:tabs>
        <w:ind w:left="709" w:hanging="283"/>
      </w:pPr>
      <w:r w:rsidRPr="00207C30">
        <w:t xml:space="preserve">Welche Religionen möchtest du </w:t>
      </w:r>
      <w:r w:rsidR="007319BD" w:rsidRPr="00207C30">
        <w:t xml:space="preserve">im Garten </w:t>
      </w:r>
      <w:r w:rsidRPr="00207C30">
        <w:t>vorstellen? Begründe. Denke dabei auch an die</w:t>
      </w:r>
      <w:r w:rsidR="00207C30" w:rsidRPr="00207C30">
        <w:t xml:space="preserve"> </w:t>
      </w:r>
      <w:r w:rsidRPr="00207C30">
        <w:t>Religionen, die es in deiner Stadt gibt.</w:t>
      </w:r>
    </w:p>
    <w:p w14:paraId="17646A7C" w14:textId="16DD52D1" w:rsidR="006C3053" w:rsidRPr="00207C30" w:rsidRDefault="006C3053" w:rsidP="00207C30">
      <w:pPr>
        <w:pStyle w:val="ekvaufzhlung1"/>
        <w:tabs>
          <w:tab w:val="clear" w:pos="794"/>
          <w:tab w:val="clear" w:pos="936"/>
          <w:tab w:val="clear" w:pos="1134"/>
          <w:tab w:val="clear" w:pos="1191"/>
          <w:tab w:val="left" w:pos="709"/>
        </w:tabs>
        <w:ind w:left="709" w:hanging="283"/>
      </w:pPr>
      <w:r w:rsidRPr="00207C30">
        <w:t>Wie sehen die Stationen der jeweiligen Religionen aus? Gibt es pro Religion eine Station oder mehrere</w:t>
      </w:r>
      <w:r w:rsidR="00A14DC4" w:rsidRPr="00207C30">
        <w:t>?</w:t>
      </w:r>
      <w:r w:rsidRPr="00207C30">
        <w:t xml:space="preserve"> </w:t>
      </w:r>
      <w:r w:rsidR="00A14DC4" w:rsidRPr="00207C30">
        <w:t>O</w:t>
      </w:r>
      <w:r w:rsidRPr="00207C30">
        <w:t xml:space="preserve">der eine </w:t>
      </w:r>
      <w:r w:rsidR="007319BD" w:rsidRPr="00207C30">
        <w:t xml:space="preserve">gemeinsame </w:t>
      </w:r>
      <w:r w:rsidRPr="00207C30">
        <w:t>Station für mehrere Religionen?</w:t>
      </w:r>
    </w:p>
    <w:p w14:paraId="5FAEEE0B" w14:textId="265E9A60" w:rsidR="006C3053" w:rsidRPr="00207C30" w:rsidRDefault="006C3053" w:rsidP="00207C30">
      <w:pPr>
        <w:pStyle w:val="ekvaufzhlung1"/>
        <w:tabs>
          <w:tab w:val="clear" w:pos="794"/>
          <w:tab w:val="clear" w:pos="936"/>
          <w:tab w:val="clear" w:pos="1134"/>
          <w:tab w:val="clear" w:pos="1191"/>
          <w:tab w:val="left" w:pos="709"/>
        </w:tabs>
        <w:ind w:left="709" w:hanging="283"/>
      </w:pPr>
      <w:r w:rsidRPr="00207C30">
        <w:t xml:space="preserve">Welche Pflanzen </w:t>
      </w:r>
      <w:r w:rsidR="007319BD" w:rsidRPr="00207C30">
        <w:t>gibt es im Garten</w:t>
      </w:r>
      <w:r w:rsidRPr="00207C30">
        <w:t>? Begründe. Berücksichtige dabei auch das Vorkommen und die Bedeutung bestimmter Pflanzen in den Religionen.</w:t>
      </w:r>
    </w:p>
    <w:p w14:paraId="0672C124" w14:textId="165520B5" w:rsidR="006C3053" w:rsidRPr="00207C30" w:rsidRDefault="006C3053" w:rsidP="00207C30">
      <w:pPr>
        <w:pStyle w:val="ekvaufzhlung1"/>
        <w:tabs>
          <w:tab w:val="clear" w:pos="794"/>
          <w:tab w:val="clear" w:pos="936"/>
          <w:tab w:val="clear" w:pos="1134"/>
          <w:tab w:val="clear" w:pos="1191"/>
          <w:tab w:val="left" w:pos="709"/>
        </w:tabs>
        <w:ind w:left="709" w:hanging="283"/>
      </w:pPr>
      <w:r w:rsidRPr="00207C30">
        <w:t xml:space="preserve">Welche </w:t>
      </w:r>
      <w:r w:rsidR="007319BD" w:rsidRPr="00207C30">
        <w:t xml:space="preserve">Orte oder </w:t>
      </w:r>
      <w:r w:rsidRPr="00207C30">
        <w:t xml:space="preserve">Gegenstände </w:t>
      </w:r>
      <w:r w:rsidR="007319BD" w:rsidRPr="00207C30">
        <w:t>gibt es noch im Garten</w:t>
      </w:r>
      <w:r w:rsidRPr="00207C30">
        <w:t>? Berücksichtige dabei die unterschiedlichen Funktionen, die dein Garten möglicherweise ha</w:t>
      </w:r>
      <w:r w:rsidR="007319BD" w:rsidRPr="00207C30">
        <w:t>ben soll</w:t>
      </w:r>
      <w:r w:rsidRPr="00207C30">
        <w:t xml:space="preserve"> und die ein </w:t>
      </w:r>
      <w:r w:rsidR="007319BD" w:rsidRPr="00207C30">
        <w:t>G</w:t>
      </w:r>
      <w:r w:rsidRPr="00207C30">
        <w:t>arten im Allgemeinen hat.</w:t>
      </w:r>
    </w:p>
    <w:p w14:paraId="60D6E932" w14:textId="6C3B4E79" w:rsidR="006C3053" w:rsidRPr="00207C30" w:rsidRDefault="006C3053" w:rsidP="00207C30">
      <w:r w:rsidRPr="00207C30">
        <w:t>3</w:t>
      </w:r>
      <w:r w:rsidR="00207C30">
        <w:t>.</w:t>
      </w:r>
      <w:r w:rsidR="00207C30">
        <w:tab/>
      </w:r>
      <w:r w:rsidRPr="00207C30">
        <w:t xml:space="preserve">Entwirf eine Skizze deines </w:t>
      </w:r>
      <w:r w:rsidR="007319BD" w:rsidRPr="00207C30">
        <w:t>„</w:t>
      </w:r>
      <w:r w:rsidRPr="00207C30">
        <w:t>Gartens der Religionen</w:t>
      </w:r>
      <w:r w:rsidR="007319BD" w:rsidRPr="00207C30">
        <w:t>“</w:t>
      </w:r>
      <w:r w:rsidRPr="00207C30">
        <w:t>.</w:t>
      </w:r>
    </w:p>
    <w:p w14:paraId="237E2BE8" w14:textId="77777777" w:rsidR="007319BD" w:rsidRDefault="007319BD" w:rsidP="006C3053"/>
    <w:p w14:paraId="22A9C214" w14:textId="26EE1AFD" w:rsidR="007319BD" w:rsidRDefault="007319BD" w:rsidP="007319BD">
      <w:pPr>
        <w:pStyle w:val="ekvschreiblinie"/>
        <w:rPr>
          <w:rStyle w:val="ekvlsungunterstrichen"/>
        </w:rPr>
      </w:pPr>
      <w:r w:rsidRPr="007319BD">
        <w:rPr>
          <w:rStyle w:val="ekvlsungunterstrichen"/>
        </w:rPr>
        <w:t xml:space="preserve">         </w:t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  <w:r w:rsidR="00503D8C">
        <w:rPr>
          <w:rStyle w:val="ekvlsungunterstrichen"/>
        </w:rPr>
        <w:tab/>
      </w:r>
    </w:p>
    <w:p w14:paraId="60FEE96A" w14:textId="6E426F76" w:rsidR="00503D8C" w:rsidRPr="007319BD" w:rsidRDefault="00503D8C" w:rsidP="007319BD">
      <w:pPr>
        <w:pStyle w:val="ekvschreiblinie"/>
        <w:rPr>
          <w:rStyle w:val="ekvlsungunterstrichen"/>
        </w:rPr>
      </w:pP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BAEF7E" wp14:editId="27C407E5">
                <wp:simplePos x="0" y="0"/>
                <wp:positionH relativeFrom="column">
                  <wp:posOffset>16676</wp:posOffset>
                </wp:positionH>
                <wp:positionV relativeFrom="paragraph">
                  <wp:posOffset>291631</wp:posOffset>
                </wp:positionV>
                <wp:extent cx="5953125" cy="3172570"/>
                <wp:effectExtent l="0" t="0" r="28575" b="27940"/>
                <wp:wrapNone/>
                <wp:docPr id="1176480669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31725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D6795" id="Rechteck 1" o:spid="_x0000_s1026" style="position:absolute;margin-left:1.3pt;margin-top:22.95pt;width:468.75pt;height:249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" fillcolor="white [3201]" strokecolor="black [3213]" strokeweight="1pt"/>
            </w:pict>
          </mc:Fallback>
        </mc:AlternateContent>
      </w:r>
    </w:p>
    <w:sectPr w:rsidR="00503D8C" w:rsidRPr="007319BD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25B2B" w14:textId="77777777" w:rsidR="006C3053" w:rsidRDefault="006C3053" w:rsidP="003C599D">
      <w:pPr>
        <w:spacing w:line="240" w:lineRule="auto"/>
      </w:pPr>
      <w:r>
        <w:separator/>
      </w:r>
    </w:p>
  </w:endnote>
  <w:endnote w:type="continuationSeparator" w:id="0">
    <w:p w14:paraId="1493D668" w14:textId="77777777" w:rsidR="006C3053" w:rsidRDefault="006C305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842D885" w14:textId="77777777" w:rsidTr="00503EE6">
      <w:trPr>
        <w:trHeight w:hRule="exact" w:val="680"/>
      </w:trPr>
      <w:tc>
        <w:tcPr>
          <w:tcW w:w="864" w:type="dxa"/>
          <w:noWrap/>
        </w:tcPr>
        <w:p w14:paraId="675F766E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666005D" wp14:editId="3228C222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44F55E4" w14:textId="08C718DB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6C3053">
            <w:t>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6CAF2DE" w14:textId="30E6BBAF" w:rsidR="002659C5" w:rsidRPr="00913892" w:rsidRDefault="00947DC8" w:rsidP="006C3053">
          <w:pPr>
            <w:pStyle w:val="ekvquelle"/>
          </w:pPr>
          <w:r>
            <w:t xml:space="preserve">Textquellen: </w:t>
          </w:r>
          <w:r w:rsidR="006C3053">
            <w:t>Redaktion</w:t>
          </w:r>
        </w:p>
      </w:tc>
      <w:tc>
        <w:tcPr>
          <w:tcW w:w="813" w:type="dxa"/>
        </w:tcPr>
        <w:p w14:paraId="32D3F3F5" w14:textId="77777777" w:rsidR="002659C5" w:rsidRPr="00913892" w:rsidRDefault="002659C5" w:rsidP="00913892">
          <w:pPr>
            <w:pStyle w:val="ekvpagina"/>
          </w:pPr>
        </w:p>
      </w:tc>
    </w:tr>
  </w:tbl>
  <w:p w14:paraId="077929FB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3910A" w14:textId="77777777" w:rsidR="006C3053" w:rsidRDefault="006C3053" w:rsidP="003C599D">
      <w:pPr>
        <w:spacing w:line="240" w:lineRule="auto"/>
      </w:pPr>
      <w:r>
        <w:separator/>
      </w:r>
    </w:p>
  </w:footnote>
  <w:footnote w:type="continuationSeparator" w:id="0">
    <w:p w14:paraId="1B9C3FCE" w14:textId="77777777" w:rsidR="006C3053" w:rsidRDefault="006C305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690F95C" w14:textId="77777777" w:rsidTr="007319BD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E7ADE32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AAAD59D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6D1E3BE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D1AC598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71B1C53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61AA0A0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6BA68605" w14:textId="77777777" w:rsidTr="007319BD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22BB131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DD83CE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E706EEA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D380E"/>
    <w:multiLevelType w:val="hybridMultilevel"/>
    <w:tmpl w:val="FA3437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03A8C"/>
    <w:multiLevelType w:val="hybridMultilevel"/>
    <w:tmpl w:val="8AE4C84C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528385C"/>
    <w:multiLevelType w:val="hybridMultilevel"/>
    <w:tmpl w:val="A19C7060"/>
    <w:lvl w:ilvl="0" w:tplc="55DADCAC">
      <w:numFmt w:val="bullet"/>
      <w:lvlText w:val=""/>
      <w:lvlJc w:val="left"/>
      <w:pPr>
        <w:ind w:left="104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5D332CF5"/>
    <w:multiLevelType w:val="hybridMultilevel"/>
    <w:tmpl w:val="2D742920"/>
    <w:lvl w:ilvl="0" w:tplc="55DADCAC">
      <w:numFmt w:val="bullet"/>
      <w:lvlText w:val=""/>
      <w:lvlJc w:val="left"/>
      <w:pPr>
        <w:ind w:left="70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" w15:restartNumberingAfterBreak="0">
    <w:nsid w:val="73D03EAC"/>
    <w:multiLevelType w:val="hybridMultilevel"/>
    <w:tmpl w:val="0E0E98AA"/>
    <w:lvl w:ilvl="0" w:tplc="73AE39CC">
      <w:start w:val="1"/>
      <w:numFmt w:val="bullet"/>
      <w:pStyle w:val="ekvaufzhlung1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743A392C"/>
    <w:multiLevelType w:val="hybridMultilevel"/>
    <w:tmpl w:val="1E142EC2"/>
    <w:lvl w:ilvl="0" w:tplc="0407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78C73E1B"/>
    <w:multiLevelType w:val="hybridMultilevel"/>
    <w:tmpl w:val="895E56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383692">
    <w:abstractNumId w:val="6"/>
  </w:num>
  <w:num w:numId="2" w16cid:durableId="1911311034">
    <w:abstractNumId w:val="0"/>
  </w:num>
  <w:num w:numId="3" w16cid:durableId="424034259">
    <w:abstractNumId w:val="1"/>
  </w:num>
  <w:num w:numId="4" w16cid:durableId="1936132363">
    <w:abstractNumId w:val="3"/>
  </w:num>
  <w:num w:numId="5" w16cid:durableId="516311456">
    <w:abstractNumId w:val="2"/>
  </w:num>
  <w:num w:numId="6" w16cid:durableId="158273950">
    <w:abstractNumId w:val="5"/>
  </w:num>
  <w:num w:numId="7" w16cid:durableId="12147313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053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09B8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07C30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D8C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86235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3053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19B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5ADA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4DC4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258F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49E6F"/>
  <w15:chartTrackingRefBased/>
  <w15:docId w15:val="{8933D8A0-4838-4E90-A4B4-4D8A261F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numPr>
        <w:numId w:val="7"/>
      </w:num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849</Characters>
  <Application>Microsoft Office Word</Application>
  <DocSecurity>4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2026-01-12T08:50:00Z</dcterms:created>
  <dcterms:modified xsi:type="dcterms:W3CDTF">2026-01-12T08:50:00Z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