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12812" w14:textId="0D7C06EC" w:rsidR="00A52C9D" w:rsidRDefault="00BE117F" w:rsidP="005B3063">
      <w:pPr>
        <w:pStyle w:val="ekvue2arial"/>
      </w:pPr>
      <w:r>
        <w:t>Steckbrief: Adam Smith</w:t>
      </w:r>
      <w:r w:rsidR="003D3F75">
        <w:t xml:space="preserve"> – Lösung </w:t>
      </w:r>
    </w:p>
    <w:p w14:paraId="27846C1A" w14:textId="77777777" w:rsidR="00A52C9D" w:rsidRDefault="00A52C9D" w:rsidP="000E200F"/>
    <w:p w14:paraId="67D61DEB" w14:textId="6470DD2F" w:rsidR="005B3063" w:rsidRDefault="00A52C9D" w:rsidP="00A52C9D">
      <w:pPr>
        <w:pStyle w:val="ekvschreiblinie"/>
      </w:pPr>
      <w:r>
        <w:t xml:space="preserve">Adam Smith war ein schottischer Philosoph, der vor allem für seine Ansätze innerhalb </w:t>
      </w:r>
      <w:r w:rsidR="005B3063">
        <w:t xml:space="preserve">der </w:t>
      </w:r>
      <w:r w:rsidR="005B3063" w:rsidRPr="00A96B40">
        <w:rPr>
          <w:rStyle w:val="ekvlsungunterstrichen"/>
        </w:rPr>
        <w:t xml:space="preserve">     Ökonomie      </w:t>
      </w:r>
      <w:r>
        <w:t xml:space="preserve">bekannt ist. Er wurde am 16. Juni 1723 in der Hafenstadt </w:t>
      </w:r>
      <w:r w:rsidR="005B3063" w:rsidRPr="00A96B40">
        <w:rPr>
          <w:rStyle w:val="ekvlsungunterstrichen"/>
        </w:rPr>
        <w:t xml:space="preserve">    </w:t>
      </w:r>
      <w:r w:rsidRPr="00A96B40">
        <w:rPr>
          <w:rStyle w:val="ekvlsungunterstrichen"/>
        </w:rPr>
        <w:t xml:space="preserve">Krikcaldy </w:t>
      </w:r>
      <w:r w:rsidR="005B3063" w:rsidRPr="00A96B40">
        <w:rPr>
          <w:rStyle w:val="ekvlsungunterstrichen"/>
        </w:rPr>
        <w:t xml:space="preserve">    </w:t>
      </w:r>
      <w:r>
        <w:t xml:space="preserve">in der Nähe von </w:t>
      </w:r>
      <w:r w:rsidRPr="00A52C9D">
        <w:t>Edinburgh</w:t>
      </w:r>
      <w:r>
        <w:t xml:space="preserve"> geboren. Nach seinem Studium in Glasgow erhielt er im Alter von 17 Jahren ein Stipendium, um an der </w:t>
      </w:r>
      <w:r w:rsidRPr="00A52C9D">
        <w:t>Eliteuniversität in</w:t>
      </w:r>
      <w:r w:rsidR="005B3063">
        <w:t xml:space="preserve"> </w:t>
      </w:r>
      <w:r w:rsidR="005B3063" w:rsidRPr="00A96B40">
        <w:rPr>
          <w:rStyle w:val="ekvlsungunterstrichen"/>
        </w:rPr>
        <w:t xml:space="preserve">   Oxford    </w:t>
      </w:r>
      <w:r w:rsidRPr="005B3063">
        <w:t>Philosophie studieren zu können. Nach seinem Abschluss lehrte er als Professor für Moralphilosophie an der Universität in Glasgow, wobei unter seine</w:t>
      </w:r>
      <w:r w:rsidR="006D149C">
        <w:t>n</w:t>
      </w:r>
      <w:r w:rsidRPr="005B3063">
        <w:t xml:space="preserve"> Fachbereich auch Gesellschaftswissenschaften im Allgemeinen fielen</w:t>
      </w:r>
      <w:r w:rsidR="006D149C">
        <w:t xml:space="preserve">, </w:t>
      </w:r>
      <w:r w:rsidRPr="005B3063">
        <w:t>wozu auch die Ökonomie zählte. 1</w:t>
      </w:r>
      <w:r w:rsidR="00F311DB">
        <w:t>7</w:t>
      </w:r>
      <w:r w:rsidRPr="005B3063">
        <w:t xml:space="preserve">46 verließ er die Universität für eine Anstellung als Privatlehrer in Frankreich und </w:t>
      </w:r>
      <w:r w:rsidR="005B3063" w:rsidRPr="005B3063">
        <w:t xml:space="preserve">widmete sich intensiver seinen eigenen Arbeiten. Kurz vor seinem Tod </w:t>
      </w:r>
    </w:p>
    <w:p w14:paraId="045EC63D" w14:textId="514DEDAD" w:rsidR="005B3063" w:rsidRDefault="005B3063" w:rsidP="005B3063">
      <w:pPr>
        <w:pStyle w:val="ekvschreiblinie"/>
        <w:rPr>
          <w:rStyle w:val="Fett"/>
          <w:b w:val="0"/>
          <w:bCs w:val="0"/>
        </w:rPr>
      </w:pPr>
      <w:r w:rsidRPr="00A96B40">
        <w:rPr>
          <w:rStyle w:val="ekvlsungunterstrichen"/>
        </w:rPr>
        <w:t xml:space="preserve">  1790   </w:t>
      </w:r>
      <w:r w:rsidRPr="005B3063">
        <w:t xml:space="preserve">kehrte Smith nach </w:t>
      </w:r>
      <w:r w:rsidRPr="005B3063">
        <w:rPr>
          <w:rStyle w:val="Fett"/>
          <w:b w:val="0"/>
          <w:bCs w:val="0"/>
        </w:rPr>
        <w:t>Edinburgh</w:t>
      </w:r>
      <w:r>
        <w:rPr>
          <w:rStyle w:val="Fett"/>
          <w:b w:val="0"/>
          <w:bCs w:val="0"/>
        </w:rPr>
        <w:t xml:space="preserve"> zurück und war </w:t>
      </w:r>
      <w:r w:rsidR="00257023">
        <w:rPr>
          <w:rStyle w:val="Fett"/>
          <w:b w:val="0"/>
          <w:bCs w:val="0"/>
        </w:rPr>
        <w:t>dort</w:t>
      </w:r>
      <w:r>
        <w:rPr>
          <w:rStyle w:val="Fett"/>
          <w:b w:val="0"/>
          <w:bCs w:val="0"/>
        </w:rPr>
        <w:t xml:space="preserve"> </w:t>
      </w:r>
      <w:r w:rsidR="00257023">
        <w:rPr>
          <w:rStyle w:val="Fett"/>
          <w:b w:val="0"/>
          <w:bCs w:val="0"/>
        </w:rPr>
        <w:t xml:space="preserve">für eine kurze Zeit </w:t>
      </w:r>
      <w:r>
        <w:rPr>
          <w:rStyle w:val="Fett"/>
          <w:b w:val="0"/>
          <w:bCs w:val="0"/>
        </w:rPr>
        <w:t xml:space="preserve">als Zollkommissar tätig. </w:t>
      </w:r>
    </w:p>
    <w:p w14:paraId="724D2AA7" w14:textId="77777777" w:rsidR="00F311DB" w:rsidRDefault="005B3063" w:rsidP="00D61200">
      <w:pPr>
        <w:pStyle w:val="ekvschreiblinie"/>
      </w:pPr>
      <w:r>
        <w:t xml:space="preserve">Mit seinen Veröffentlichungen konnte Adam Smith bereits zu Lebzeiten große Erfolge verbuchen. In seinem Werk </w:t>
      </w:r>
      <w:r w:rsidRPr="005B3063">
        <w:t xml:space="preserve">„The Theory </w:t>
      </w:r>
      <w:proofErr w:type="spellStart"/>
      <w:r w:rsidRPr="005B3063">
        <w:t>of</w:t>
      </w:r>
      <w:proofErr w:type="spellEnd"/>
      <w:r w:rsidRPr="005B3063">
        <w:t xml:space="preserve"> </w:t>
      </w:r>
      <w:r w:rsidRPr="00A96B40">
        <w:rPr>
          <w:rStyle w:val="ekvlsungunterstrichen"/>
        </w:rPr>
        <w:t xml:space="preserve">           Moral Sentiments           </w:t>
      </w:r>
      <w:r w:rsidRPr="005B3063">
        <w:t xml:space="preserve">“ (dt.: </w:t>
      </w:r>
      <w:r>
        <w:t>„</w:t>
      </w:r>
      <w:r w:rsidRPr="005B3063">
        <w:t>Theorie der ethischen</w:t>
      </w:r>
      <w:r>
        <w:t xml:space="preserve"> </w:t>
      </w:r>
      <w:r w:rsidRPr="005B3063">
        <w:t>Gefühle</w:t>
      </w:r>
      <w:r>
        <w:t>“</w:t>
      </w:r>
      <w:r w:rsidRPr="005B3063">
        <w:t>) von 1759</w:t>
      </w:r>
      <w:r>
        <w:t xml:space="preserve"> </w:t>
      </w:r>
      <w:r w:rsidRPr="005B3063">
        <w:t>beschäftigt er sich mit der Frage nach der Fähigkeit des Menschen, moralisch handeln zu können.</w:t>
      </w:r>
      <w:r>
        <w:t xml:space="preserve"> Moral beruh</w:t>
      </w:r>
      <w:r w:rsidR="006D149C">
        <w:t>t</w:t>
      </w:r>
      <w:r>
        <w:t xml:space="preserve"> Smith zufolge nicht auf rationalen Abwägungen, sondern allein auf dem Gefühl der </w:t>
      </w:r>
      <w:r w:rsidR="00D61200" w:rsidRPr="00A96B40">
        <w:rPr>
          <w:rStyle w:val="ekvlsungunterstrichen"/>
        </w:rPr>
        <w:t xml:space="preserve">     </w:t>
      </w:r>
      <w:r w:rsidRPr="00A96B40">
        <w:rPr>
          <w:rStyle w:val="ekvlsungunterstrichen"/>
        </w:rPr>
        <w:t>Sympathie</w:t>
      </w:r>
      <w:r w:rsidR="00D61200" w:rsidRPr="00A96B40">
        <w:rPr>
          <w:rStyle w:val="ekvlsungunterstrichen"/>
        </w:rPr>
        <w:t xml:space="preserve">   </w:t>
      </w:r>
      <w:proofErr w:type="gramStart"/>
      <w:r w:rsidR="00D61200" w:rsidRPr="00A96B40">
        <w:rPr>
          <w:rStyle w:val="ekvlsungunterstrichen"/>
        </w:rPr>
        <w:t xml:space="preserve">  </w:t>
      </w:r>
      <w:r>
        <w:t>,</w:t>
      </w:r>
      <w:proofErr w:type="gramEnd"/>
      <w:r>
        <w:t xml:space="preserve"> wodurch sich Menschen in andere hineinversetzen können. Diese Perspektive </w:t>
      </w:r>
      <w:r w:rsidR="00257023">
        <w:t>bietet die Möglichkeit</w:t>
      </w:r>
      <w:r>
        <w:t xml:space="preserve">, </w:t>
      </w:r>
      <w:r w:rsidR="00257023">
        <w:t>die</w:t>
      </w:r>
      <w:r>
        <w:t xml:space="preserve"> Reaktion einer Person in einer konkreten Situation hinsichtlich ihrer Angemessenheit zu bewerten. </w:t>
      </w:r>
      <w:r w:rsidR="00257023">
        <w:t xml:space="preserve">In seinem weitaus einflussreicheren Hauptwerk </w:t>
      </w:r>
      <w:proofErr w:type="gramStart"/>
      <w:r w:rsidR="00257023" w:rsidRPr="00257023">
        <w:t>„</w:t>
      </w:r>
      <w:r w:rsidR="00F311DB" w:rsidRPr="00F311DB">
        <w:rPr>
          <w:rStyle w:val="ekvlsungunterstrichen"/>
        </w:rPr>
        <w:t xml:space="preserve">  </w:t>
      </w:r>
      <w:proofErr w:type="gramEnd"/>
      <w:r w:rsidR="00F311DB" w:rsidRPr="00F311DB">
        <w:rPr>
          <w:rStyle w:val="ekvlsungunterstrichen"/>
        </w:rPr>
        <w:t xml:space="preserve">                       </w:t>
      </w:r>
      <w:r w:rsidR="00257023" w:rsidRPr="00F311DB">
        <w:rPr>
          <w:rStyle w:val="ekvlsungunterstrichen"/>
        </w:rPr>
        <w:t xml:space="preserve">An Inquiry into the Nature and Causes of the         </w:t>
      </w:r>
      <w:r w:rsidR="00F311DB">
        <w:rPr>
          <w:rStyle w:val="ekvlsungunterstrichen"/>
        </w:rPr>
        <w:t xml:space="preserve">                         </w:t>
      </w:r>
      <w:r w:rsidR="00257023" w:rsidRPr="00A96B40">
        <w:rPr>
          <w:rStyle w:val="ekvlsungunterstrichen"/>
        </w:rPr>
        <w:t xml:space="preserve">Wealth of Nations </w:t>
      </w:r>
      <w:r w:rsidR="006D149C" w:rsidRPr="00A96B40">
        <w:rPr>
          <w:rStyle w:val="ekvlsungunterstrichen"/>
        </w:rPr>
        <w:t xml:space="preserve">   </w:t>
      </w:r>
      <w:r w:rsidR="00257023" w:rsidRPr="00257023">
        <w:t>“ (dt.: „Der Wohlstand der Nationen“)</w:t>
      </w:r>
      <w:r w:rsidR="00257023">
        <w:t xml:space="preserve"> von 1776 </w:t>
      </w:r>
      <w:r w:rsidR="00A30A9B">
        <w:t xml:space="preserve">beschreibt Adam Smith </w:t>
      </w:r>
      <w:r w:rsidR="001B28D2">
        <w:t xml:space="preserve">ausführlich die Funktionsweisen ökonomischer Prinzipien und fragt danach, auf welche Weise </w:t>
      </w:r>
      <w:r w:rsidR="00D61200">
        <w:t xml:space="preserve">man </w:t>
      </w:r>
      <w:r w:rsidR="001B28D2">
        <w:t xml:space="preserve">möglichst vielen Menschen </w:t>
      </w:r>
      <w:r w:rsidR="00D61200">
        <w:t>zu mehr</w:t>
      </w:r>
      <w:r w:rsidR="00F311DB">
        <w:t xml:space="preserve"> </w:t>
      </w:r>
      <w:r w:rsidR="00D61200" w:rsidRPr="00A96B40">
        <w:rPr>
          <w:rStyle w:val="ekvlsungunterstrichen"/>
        </w:rPr>
        <w:t xml:space="preserve">     Wohlstand       </w:t>
      </w:r>
      <w:r w:rsidR="00D61200">
        <w:t xml:space="preserve"> verhelfen könnte</w:t>
      </w:r>
      <w:r w:rsidR="001B28D2">
        <w:t>. Smith geht grundlegende davon aus, dass der Markt nicht eingeschränkt werden dürfte. Eine tragende Bedeutung schreibt er dabei dem Prinzip der</w:t>
      </w:r>
    </w:p>
    <w:p w14:paraId="68725532" w14:textId="2A4C3B3F" w:rsidR="001B28D2" w:rsidRDefault="001B28D2" w:rsidP="00D61200">
      <w:pPr>
        <w:pStyle w:val="ekvschreiblinie"/>
      </w:pPr>
      <w:r>
        <w:t xml:space="preserve"> </w:t>
      </w:r>
      <w:r w:rsidR="00D61200" w:rsidRPr="00A96B40">
        <w:rPr>
          <w:rStyle w:val="ekvlsungunterstrichen"/>
        </w:rPr>
        <w:t xml:space="preserve">       </w:t>
      </w:r>
      <w:r w:rsidRPr="00A96B40">
        <w:rPr>
          <w:rStyle w:val="ekvlsungunterstrichen"/>
        </w:rPr>
        <w:t xml:space="preserve">Arbeitsteilung </w:t>
      </w:r>
      <w:r w:rsidR="00D61200" w:rsidRPr="00A96B40">
        <w:rPr>
          <w:rStyle w:val="ekvlsungunterstrichen"/>
        </w:rPr>
        <w:t xml:space="preserve">       </w:t>
      </w:r>
      <w:r>
        <w:t>zu, demzufolge jeder der Arbeit nachgehen sollte, die er am besten kann, um so einen größtmöglichen Profit zu erwirtschaften. Dies</w:t>
      </w:r>
      <w:r w:rsidR="00D61200">
        <w:t>e Gewinne könnte</w:t>
      </w:r>
      <w:r w:rsidR="006D149C">
        <w:t>n</w:t>
      </w:r>
      <w:r w:rsidR="00D61200">
        <w:t xml:space="preserve"> Menschen wiederum für sich nutzen, um eigene Interessen und Bedürfnisse besser nachkommen zu können. Das vorrangige Ziel müsse Smith zufolge darin </w:t>
      </w:r>
      <w:proofErr w:type="gramStart"/>
      <w:r w:rsidR="00D61200">
        <w:t>bestehen,</w:t>
      </w:r>
      <w:r w:rsidR="00F311DB">
        <w:t xml:space="preserve"> </w:t>
      </w:r>
      <w:r w:rsidR="00D61200" w:rsidRPr="00A96B40">
        <w:rPr>
          <w:rStyle w:val="ekvlsungunterstrichen"/>
        </w:rPr>
        <w:t xml:space="preserve">  </w:t>
      </w:r>
      <w:proofErr w:type="gramEnd"/>
      <w:r w:rsidR="00D61200" w:rsidRPr="00A96B40">
        <w:rPr>
          <w:rStyle w:val="ekvlsungunterstrichen"/>
        </w:rPr>
        <w:t xml:space="preserve">     kapitalistische        </w:t>
      </w:r>
      <w:r w:rsidR="00D61200">
        <w:t xml:space="preserve">Wirtschaftssysteme profitabler und weniger ausbeuterischer zu gestalten, um so den Lebensstandard der gesamten Bevölkerung verbessern zu können. </w:t>
      </w:r>
    </w:p>
    <w:p w14:paraId="71D4C003" w14:textId="77777777" w:rsidR="00D61200" w:rsidRDefault="00D61200" w:rsidP="00D61200">
      <w:pPr>
        <w:rPr>
          <w:b/>
          <w:bCs/>
        </w:rPr>
      </w:pPr>
    </w:p>
    <w:p w14:paraId="636DC8E0" w14:textId="77777777" w:rsidR="007F72EF" w:rsidRDefault="007F72EF" w:rsidP="00D61200">
      <w:pPr>
        <w:rPr>
          <w:b/>
          <w:bCs/>
        </w:rPr>
      </w:pPr>
    </w:p>
    <w:p w14:paraId="424768F1" w14:textId="7CD88CE7" w:rsidR="00D61200" w:rsidRPr="007F72EF" w:rsidRDefault="00D61200" w:rsidP="00D61200">
      <w:pPr>
        <w:rPr>
          <w:b/>
          <w:bCs/>
        </w:rPr>
      </w:pPr>
      <w:r w:rsidRPr="00D61200">
        <w:rPr>
          <w:b/>
          <w:bCs/>
        </w:rPr>
        <w:t>Aufgaben</w:t>
      </w:r>
    </w:p>
    <w:p w14:paraId="049A633F" w14:textId="05C02739" w:rsidR="00D61200" w:rsidRPr="00F003A8" w:rsidRDefault="00D61200" w:rsidP="00F003A8">
      <w:pPr>
        <w:pStyle w:val="ekvaufzhlung"/>
      </w:pPr>
      <w:r w:rsidRPr="00F003A8">
        <w:t>1</w:t>
      </w:r>
      <w:r w:rsidR="007F72EF" w:rsidRPr="00F003A8">
        <w:t>.</w:t>
      </w:r>
      <w:r w:rsidRPr="00F003A8">
        <w:tab/>
        <w:t xml:space="preserve">Fülle den Lückentext aus. </w:t>
      </w:r>
    </w:p>
    <w:p w14:paraId="735E2C11" w14:textId="37AD7420" w:rsidR="00462C73" w:rsidRPr="00F003A8" w:rsidRDefault="00D61200" w:rsidP="00F003A8">
      <w:pPr>
        <w:pStyle w:val="ekvaufzhlung"/>
      </w:pPr>
      <w:r w:rsidRPr="00F003A8">
        <w:t>2</w:t>
      </w:r>
      <w:r w:rsidR="007F72EF" w:rsidRPr="00F003A8">
        <w:t>.</w:t>
      </w:r>
      <w:r w:rsidRPr="00F003A8">
        <w:tab/>
      </w:r>
      <w:r w:rsidR="00462C73" w:rsidRPr="00F003A8">
        <w:t>Adam Smith ist vor allem für seine Metapher der unsichtbaren Hand des Marktes bekannt und verweist damit auf seine Forderung</w:t>
      </w:r>
      <w:r w:rsidR="00952F89" w:rsidRPr="00F003A8">
        <w:t>, den Markt möglichst wenig einzuschränken</w:t>
      </w:r>
      <w:r w:rsidR="00462C73" w:rsidRPr="00F003A8">
        <w:t xml:space="preserve">. </w:t>
      </w:r>
      <w:proofErr w:type="spellStart"/>
      <w:r w:rsidR="00952F89" w:rsidRPr="00F003A8">
        <w:t>Lies</w:t>
      </w:r>
      <w:proofErr w:type="spellEnd"/>
      <w:r w:rsidR="00462C73" w:rsidRPr="00F003A8">
        <w:t xml:space="preserve"> dazu den folgenden Beitrag: </w:t>
      </w:r>
      <w:hyperlink r:id="rId8" w:history="1">
        <w:r w:rsidR="00F311DB" w:rsidRPr="00F003A8">
          <w:rPr>
            <w:rStyle w:val="Hyperlink"/>
          </w:rPr>
          <w:t>https://www.deutschlandfunkkultur.de/adam-smith-marktwirtschaft-kapitalismus-unsichtbare-hand-100.html</w:t>
        </w:r>
      </w:hyperlink>
      <w:r w:rsidR="00F311DB" w:rsidRPr="00F003A8">
        <w:t xml:space="preserve"> </w:t>
      </w:r>
    </w:p>
    <w:p w14:paraId="5E58E786" w14:textId="539B3F2E" w:rsidR="00D61200" w:rsidRPr="00F003A8" w:rsidRDefault="00952F89" w:rsidP="00F003A8">
      <w:pPr>
        <w:pStyle w:val="ekvaufzhlung"/>
      </w:pPr>
      <w:r w:rsidRPr="00F003A8">
        <w:tab/>
        <w:t>Was würdest du sagen: Sollte der Markt sich wirklich vollständig selbst überlassen werden? Begründe.</w:t>
      </w:r>
    </w:p>
    <w:sectPr w:rsidR="00D61200" w:rsidRPr="00F003A8" w:rsidSect="00720DCE">
      <w:headerReference w:type="default" r:id="rId9"/>
      <w:footerReference w:type="default" r:id="rId10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E9F011" w14:textId="77777777" w:rsidR="00BE117F" w:rsidRDefault="00BE117F" w:rsidP="003C599D">
      <w:pPr>
        <w:spacing w:line="240" w:lineRule="auto"/>
      </w:pPr>
      <w:r>
        <w:separator/>
      </w:r>
    </w:p>
  </w:endnote>
  <w:endnote w:type="continuationSeparator" w:id="0">
    <w:p w14:paraId="508518B7" w14:textId="77777777" w:rsidR="00BE117F" w:rsidRDefault="00BE117F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75D96B07" w14:textId="77777777" w:rsidTr="00503EE6">
      <w:trPr>
        <w:trHeight w:hRule="exact" w:val="680"/>
      </w:trPr>
      <w:tc>
        <w:tcPr>
          <w:tcW w:w="864" w:type="dxa"/>
          <w:noWrap/>
        </w:tcPr>
        <w:p w14:paraId="70B2C531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09B3342B" wp14:editId="3AE51B88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1543E2F0" w14:textId="16B9D89B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</w:t>
          </w:r>
          <w:r w:rsidR="00952F89">
            <w:t>26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23A97A42" w14:textId="1D40E967" w:rsidR="002659C5" w:rsidRPr="00913892" w:rsidRDefault="000E200F" w:rsidP="000E200F">
          <w:pPr>
            <w:pStyle w:val="ekvquelle"/>
          </w:pPr>
          <w:r w:rsidRPr="000E200F">
            <w:rPr>
              <w:rStyle w:val="ekvquellefett"/>
            </w:rPr>
            <w:t>Text:</w:t>
          </w:r>
          <w:r>
            <w:t xml:space="preserve"> </w:t>
          </w:r>
          <w:r w:rsidR="00952F89">
            <w:t xml:space="preserve">Miriam </w:t>
          </w:r>
          <w:proofErr w:type="spellStart"/>
          <w:r w:rsidR="00952F89">
            <w:t>Dalege</w:t>
          </w:r>
          <w:proofErr w:type="spellEnd"/>
        </w:p>
      </w:tc>
      <w:tc>
        <w:tcPr>
          <w:tcW w:w="813" w:type="dxa"/>
        </w:tcPr>
        <w:p w14:paraId="37C403FA" w14:textId="77777777" w:rsidR="002659C5" w:rsidRPr="00913892" w:rsidRDefault="002659C5" w:rsidP="00913892">
          <w:pPr>
            <w:pStyle w:val="ekvpagina"/>
          </w:pPr>
        </w:p>
      </w:tc>
    </w:tr>
  </w:tbl>
  <w:p w14:paraId="30EBEA3F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356057" w14:textId="77777777" w:rsidR="00BE117F" w:rsidRDefault="00BE117F" w:rsidP="003C599D">
      <w:pPr>
        <w:spacing w:line="240" w:lineRule="auto"/>
      </w:pPr>
      <w:r>
        <w:separator/>
      </w:r>
    </w:p>
  </w:footnote>
  <w:footnote w:type="continuationSeparator" w:id="0">
    <w:p w14:paraId="7624DC62" w14:textId="77777777" w:rsidR="00BE117F" w:rsidRDefault="00BE117F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132F05AE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5952FF0F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00FCC2C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9189923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FB7B5CC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5C62408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7D612756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1403BFE3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0DF9AC5F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3E5668EA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6EE52A00" w14:textId="77777777" w:rsidR="00901B13" w:rsidRDefault="00901B1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09552F"/>
    <w:multiLevelType w:val="hybridMultilevel"/>
    <w:tmpl w:val="5B403140"/>
    <w:lvl w:ilvl="0" w:tplc="66D2F5C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1907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17F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09B8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090C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200F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28D2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02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1D9D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B6313"/>
    <w:rsid w:val="003C113F"/>
    <w:rsid w:val="003C39DC"/>
    <w:rsid w:val="003C599D"/>
    <w:rsid w:val="003D3722"/>
    <w:rsid w:val="003D3D68"/>
    <w:rsid w:val="003D3F75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2C7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D7D88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3063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49C"/>
    <w:rsid w:val="006D1F6D"/>
    <w:rsid w:val="006D45BB"/>
    <w:rsid w:val="006D49F0"/>
    <w:rsid w:val="006D7F2E"/>
    <w:rsid w:val="006E235E"/>
    <w:rsid w:val="006E474C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210D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7F72EF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0E91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0B85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2F89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0E7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7C2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0A9B"/>
    <w:rsid w:val="00A35787"/>
    <w:rsid w:val="00A3685C"/>
    <w:rsid w:val="00A43B4C"/>
    <w:rsid w:val="00A478DC"/>
    <w:rsid w:val="00A52C9D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96B40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58C"/>
    <w:rsid w:val="00B60BEA"/>
    <w:rsid w:val="00B632F0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2616"/>
    <w:rsid w:val="00BD542D"/>
    <w:rsid w:val="00BD6E66"/>
    <w:rsid w:val="00BE117F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200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003A8"/>
    <w:rsid w:val="00F16DA0"/>
    <w:rsid w:val="00F23554"/>
    <w:rsid w:val="00F241DA"/>
    <w:rsid w:val="00F24740"/>
    <w:rsid w:val="00F30571"/>
    <w:rsid w:val="00F311DB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B0E79B"/>
  <w15:chartTrackingRefBased/>
  <w15:docId w15:val="{5695B06B-00C2-4019-987D-FD1A246CA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B632F0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unhideWhenUsed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customStyle="1" w:styleId="ekvquellefett">
    <w:name w:val="ekv.quelle.fett"/>
    <w:basedOn w:val="Absatz-Standardschriftart"/>
    <w:uiPriority w:val="1"/>
    <w:qFormat/>
    <w:rsid w:val="000E200F"/>
    <w:rPr>
      <w:rFonts w:ascii="Arial" w:hAnsi="Arial"/>
      <w:b/>
      <w:sz w:val="10"/>
    </w:rPr>
  </w:style>
  <w:style w:type="character" w:styleId="Fett">
    <w:name w:val="Strong"/>
    <w:basedOn w:val="Absatz-Standardschriftart"/>
    <w:uiPriority w:val="22"/>
    <w:qFormat/>
    <w:rsid w:val="005B3063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462C73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62C73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F311D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eutschlandfunkkultur.de/adam-smith-marktwirtschaft-kapitalismus-unsichtbare-hand-100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p175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E496D9-C2B9-4045-AA8B-A8BCF8090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430</Words>
  <Characters>2710</Characters>
  <Application>Microsoft Office Word</Application>
  <DocSecurity>4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cp:lastPrinted>2016-12-23T16:36:00Z</cp:lastPrinted>
  <dcterms:created xsi:type="dcterms:W3CDTF">2026-01-12T08:51:00Z</dcterms:created>
  <dcterms:modified xsi:type="dcterms:W3CDTF">2026-01-12T08:51:00Z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1.04</vt:lpwstr>
  </property>
</Properties>
</file>