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D8C57" w14:textId="4DBF3AB8" w:rsidR="00B81673" w:rsidRDefault="00EF4A0E" w:rsidP="00285A96">
      <w:pPr>
        <w:pStyle w:val="ekvue1arial"/>
      </w:pPr>
      <w:r>
        <w:t xml:space="preserve">Quiz: </w:t>
      </w:r>
      <w:r w:rsidR="004335BB">
        <w:t>Jesu Leben in der Bibel</w:t>
      </w:r>
      <w:r w:rsidR="00B81673">
        <w:t xml:space="preserve"> – Lösung</w:t>
      </w:r>
    </w:p>
    <w:p w14:paraId="4E19CA0D" w14:textId="77777777" w:rsidR="004335BB" w:rsidRDefault="004335BB" w:rsidP="00DB080B"/>
    <w:p w14:paraId="30BD6C59" w14:textId="77777777" w:rsidR="00B81673" w:rsidRDefault="00B81673" w:rsidP="00DB080B"/>
    <w:p w14:paraId="14C7D41E" w14:textId="45125D0F" w:rsidR="00DB080B" w:rsidRDefault="00810832" w:rsidP="00810832">
      <w:pPr>
        <w:pStyle w:val="ekvaufzhlung"/>
      </w:pPr>
      <w:r>
        <w:t>1.</w:t>
      </w:r>
      <w:r>
        <w:tab/>
      </w:r>
      <w:r w:rsidR="004335BB">
        <w:t>Wer erzählte Maria, der Mutter Jesu, dass sie schwanger werden würde? (</w:t>
      </w:r>
      <w:proofErr w:type="spellStart"/>
      <w:r w:rsidR="004335BB">
        <w:t>Lk</w:t>
      </w:r>
      <w:proofErr w:type="spellEnd"/>
      <w:r w:rsidR="004335BB">
        <w:t xml:space="preserve"> 1,26–33)</w:t>
      </w:r>
    </w:p>
    <w:p w14:paraId="4CA5EF3E" w14:textId="3307AD1D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4335BB">
        <w:t>Johannes der Täufer</w:t>
      </w:r>
    </w:p>
    <w:p w14:paraId="67E9EA0D" w14:textId="6551F34A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EF4A0E">
        <w:t>e</w:t>
      </w:r>
      <w:r w:rsidR="004335BB">
        <w:t>in Priester namens Zacharias</w:t>
      </w:r>
    </w:p>
    <w:p w14:paraId="7696F6C7" w14:textId="73A26463" w:rsidR="004335BB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Pr="00105634">
        <w:rPr>
          <w:rStyle w:val="ekvlsung"/>
        </w:rPr>
        <w:tab/>
      </w:r>
      <w:r w:rsidR="00EF4A0E">
        <w:t>d</w:t>
      </w:r>
      <w:r w:rsidR="004335BB">
        <w:t>er Engel Gabriel</w:t>
      </w:r>
    </w:p>
    <w:p w14:paraId="7A506192" w14:textId="4FC5B03A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4335BB">
        <w:t>Josef</w:t>
      </w:r>
    </w:p>
    <w:p w14:paraId="25F85E3E" w14:textId="77777777" w:rsidR="00DB080B" w:rsidRDefault="00DB080B" w:rsidP="00DB080B"/>
    <w:p w14:paraId="51213EEA" w14:textId="18198717" w:rsidR="00DB080B" w:rsidRDefault="00810832" w:rsidP="00810832">
      <w:pPr>
        <w:pStyle w:val="ekvaufzhlung"/>
      </w:pPr>
      <w:r>
        <w:t>2.</w:t>
      </w:r>
      <w:r>
        <w:tab/>
      </w:r>
      <w:r w:rsidR="004335BB">
        <w:t>In welcher Stadt wurde Jesus geboren? (</w:t>
      </w:r>
      <w:proofErr w:type="spellStart"/>
      <w:r w:rsidR="004335BB">
        <w:t>Lk</w:t>
      </w:r>
      <w:proofErr w:type="spellEnd"/>
      <w:r w:rsidR="004335BB">
        <w:t xml:space="preserve"> 2,4–7)</w:t>
      </w:r>
    </w:p>
    <w:p w14:paraId="48D0A267" w14:textId="051C2EDA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4335BB">
        <w:t>Jerusalem</w:t>
      </w:r>
    </w:p>
    <w:p w14:paraId="35721FA4" w14:textId="363EFA64" w:rsidR="004335BB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 w:rsidRPr="00105634">
        <w:rPr>
          <w:rStyle w:val="ekvlsung"/>
        </w:rPr>
        <w:tab/>
      </w:r>
      <w:r w:rsidR="004335BB">
        <w:t>Betlehem</w:t>
      </w:r>
    </w:p>
    <w:p w14:paraId="1080B06C" w14:textId="2918AB51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4335BB">
        <w:t>Nazaret</w:t>
      </w:r>
    </w:p>
    <w:p w14:paraId="6E35C941" w14:textId="3F1591E7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4335BB">
        <w:t>Rom</w:t>
      </w:r>
    </w:p>
    <w:p w14:paraId="0573822F" w14:textId="77777777" w:rsidR="00DB080B" w:rsidRDefault="00DB080B" w:rsidP="00DB080B"/>
    <w:p w14:paraId="52A0E818" w14:textId="3B0AB1AD" w:rsidR="004335BB" w:rsidRDefault="00810832" w:rsidP="00810832">
      <w:pPr>
        <w:pStyle w:val="ekvaufzhlung"/>
      </w:pPr>
      <w:r>
        <w:t>3.</w:t>
      </w:r>
      <w:r>
        <w:tab/>
      </w:r>
      <w:r w:rsidR="004335BB">
        <w:t xml:space="preserve">Die Sterndeuter, auch bekannt als die </w:t>
      </w:r>
      <w:r w:rsidR="002B2584">
        <w:t>h</w:t>
      </w:r>
      <w:r w:rsidR="004335BB">
        <w:t>eiligen drei Könige, brachten dem neugeborenen Jesus Geschenke. Welches war keines davon?</w:t>
      </w:r>
      <w:r w:rsidR="00DB080B">
        <w:t xml:space="preserve"> </w:t>
      </w:r>
      <w:r w:rsidR="004335BB">
        <w:t>(</w:t>
      </w:r>
      <w:proofErr w:type="spellStart"/>
      <w:r w:rsidR="004335BB">
        <w:t>Mt</w:t>
      </w:r>
      <w:proofErr w:type="spellEnd"/>
      <w:r w:rsidR="004335BB">
        <w:t xml:space="preserve"> 2,9–12)</w:t>
      </w:r>
    </w:p>
    <w:p w14:paraId="5ACD966E" w14:textId="560468C2" w:rsidR="00F10D3C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F10D3C">
        <w:t>Rosenblüten</w:t>
      </w:r>
      <w:r w:rsidR="00F10D3C">
        <w:tab/>
      </w:r>
    </w:p>
    <w:p w14:paraId="2A91371B" w14:textId="29F6F92F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Gold</w:t>
      </w:r>
    </w:p>
    <w:p w14:paraId="1AFABB15" w14:textId="02C25413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Weihrauch</w:t>
      </w:r>
    </w:p>
    <w:p w14:paraId="16D22D6B" w14:textId="742001C4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Myrrhe</w:t>
      </w:r>
    </w:p>
    <w:p w14:paraId="0D52FED9" w14:textId="77777777" w:rsidR="004335BB" w:rsidRDefault="004335BB" w:rsidP="00DB080B"/>
    <w:p w14:paraId="7E268634" w14:textId="5FF0E471" w:rsidR="00F10D3C" w:rsidRDefault="00810832" w:rsidP="00810832">
      <w:pPr>
        <w:pStyle w:val="ekvaufzhlung"/>
      </w:pPr>
      <w:r>
        <w:t>4.</w:t>
      </w:r>
      <w:r>
        <w:tab/>
      </w:r>
      <w:r w:rsidR="00F10D3C">
        <w:t xml:space="preserve">König Herodes wollte den gerade geborenen Jesus töten lassen. In welches Land flohen Josef, </w:t>
      </w:r>
      <w:r>
        <w:br/>
      </w:r>
      <w:r w:rsidR="00F10D3C">
        <w:t>Maria und Je</w:t>
      </w:r>
      <w:r w:rsidR="00EF4A0E">
        <w:t>s</w:t>
      </w:r>
      <w:r w:rsidR="00F10D3C">
        <w:t>us? (</w:t>
      </w:r>
      <w:proofErr w:type="spellStart"/>
      <w:r w:rsidR="00F10D3C">
        <w:t>Mt</w:t>
      </w:r>
      <w:proofErr w:type="spellEnd"/>
      <w:r w:rsidR="00F10D3C">
        <w:t xml:space="preserve"> 2,13–15)</w:t>
      </w:r>
    </w:p>
    <w:p w14:paraId="037783CF" w14:textId="4B876948" w:rsidR="00DB080B" w:rsidRPr="00D86164" w:rsidRDefault="00DB080B" w:rsidP="00810832">
      <w:pPr>
        <w:pStyle w:val="ekvaufzhlung1"/>
        <w:rPr>
          <w:rStyle w:val="ekvlsungunterstrichen"/>
        </w:rPr>
      </w:pPr>
      <w:r w:rsidRPr="00D86164">
        <w:rPr>
          <w:rStyle w:val="ekvlsungunterstrichen"/>
        </w:rPr>
        <w:t>Ägypten</w:t>
      </w:r>
      <w:r w:rsidR="00810832">
        <w:rPr>
          <w:rStyle w:val="ekvlsungunterstrichen"/>
        </w:rPr>
        <w:tab/>
      </w:r>
      <w:r w:rsidR="00810832">
        <w:rPr>
          <w:rStyle w:val="ekvlsungunterstrichen"/>
        </w:rPr>
        <w:tab/>
      </w:r>
      <w:r w:rsidR="00810832">
        <w:rPr>
          <w:rStyle w:val="ekvlsungunterstrichen"/>
        </w:rPr>
        <w:tab/>
      </w:r>
      <w:r w:rsidR="00810832">
        <w:rPr>
          <w:rStyle w:val="ekvlsungunterstrichen"/>
        </w:rPr>
        <w:tab/>
      </w:r>
      <w:r w:rsidR="00810832">
        <w:rPr>
          <w:rStyle w:val="ekvlsungunterstrichen"/>
        </w:rPr>
        <w:tab/>
      </w:r>
      <w:r w:rsidR="00810832">
        <w:rPr>
          <w:rStyle w:val="ekvlsungunterstrichen"/>
        </w:rPr>
        <w:tab/>
      </w:r>
    </w:p>
    <w:p w14:paraId="761F171F" w14:textId="77777777" w:rsidR="00E86245" w:rsidRDefault="00E86245" w:rsidP="00DB080B"/>
    <w:p w14:paraId="6CAE6513" w14:textId="77777777" w:rsidR="00DB080B" w:rsidRDefault="00DB080B" w:rsidP="00DB080B"/>
    <w:p w14:paraId="1B0845C9" w14:textId="31374B8F" w:rsidR="00DB080B" w:rsidRDefault="00810832" w:rsidP="00810832">
      <w:pPr>
        <w:pStyle w:val="ekvaufzhlung"/>
      </w:pPr>
      <w:r>
        <w:t>5.</w:t>
      </w:r>
      <w:r>
        <w:tab/>
      </w:r>
      <w:r w:rsidR="00E86245">
        <w:t>Mit zwölf Jahren begleitete Jesus seine Eltern nach Jerusalem. Was passierte dort laut Bibel? (</w:t>
      </w:r>
      <w:proofErr w:type="spellStart"/>
      <w:r w:rsidR="00E86245">
        <w:t>Lk</w:t>
      </w:r>
      <w:proofErr w:type="spellEnd"/>
      <w:r w:rsidR="00E86245">
        <w:t xml:space="preserve"> 2,41–47)</w:t>
      </w:r>
    </w:p>
    <w:p w14:paraId="35AA57A1" w14:textId="0AF0A422" w:rsidR="00DB08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E86245">
        <w:t>Jesus</w:t>
      </w:r>
      <w:r w:rsidR="00D441B5">
        <w:t xml:space="preserve"> berief seine ersten Jünger.</w:t>
      </w:r>
    </w:p>
    <w:p w14:paraId="77E3366D" w14:textId="620DF829" w:rsidR="00D441B5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D441B5">
        <w:t>Jesus tauschte sich mit den Lehrern im Tempel aus.</w:t>
      </w:r>
    </w:p>
    <w:p w14:paraId="52707937" w14:textId="33DDB641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Jesus ließ sich taufen.</w:t>
      </w:r>
    </w:p>
    <w:p w14:paraId="4C791280" w14:textId="5BA5A45E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Jesus floh vor seinen Eltern.</w:t>
      </w:r>
    </w:p>
    <w:p w14:paraId="276A0298" w14:textId="65F0AF43" w:rsidR="00DB080B" w:rsidRDefault="00DB080B" w:rsidP="00DB080B"/>
    <w:p w14:paraId="7CFE01F2" w14:textId="0BDE9AE3" w:rsidR="00F10D3C" w:rsidRDefault="00810832" w:rsidP="00810832">
      <w:pPr>
        <w:pStyle w:val="ekvaufzhlung"/>
      </w:pPr>
      <w:r>
        <w:t>6.</w:t>
      </w:r>
      <w:r>
        <w:tab/>
      </w:r>
      <w:r w:rsidR="00F10D3C">
        <w:t>Jesu öffentliches Wirken begann mit seiner Taufe. Wer taufte Jesus? (</w:t>
      </w:r>
      <w:r w:rsidR="00E86245">
        <w:t>Mk 1,9–11</w:t>
      </w:r>
      <w:r w:rsidR="00F10D3C">
        <w:t>)</w:t>
      </w:r>
    </w:p>
    <w:p w14:paraId="28F23B24" w14:textId="7C9F924C" w:rsidR="00DB08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Petrus</w:t>
      </w:r>
    </w:p>
    <w:p w14:paraId="33E70D39" w14:textId="3FA75243" w:rsidR="00F10D3C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F10D3C">
        <w:t>Johannes</w:t>
      </w:r>
    </w:p>
    <w:p w14:paraId="3AEBB0F4" w14:textId="24D0F8B6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Simon</w:t>
      </w:r>
    </w:p>
    <w:p w14:paraId="4B17EAA1" w14:textId="7FE22E23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Lukas</w:t>
      </w:r>
    </w:p>
    <w:p w14:paraId="19394E75" w14:textId="77777777" w:rsidR="00F10D3C" w:rsidRDefault="00F10D3C" w:rsidP="00DB080B"/>
    <w:p w14:paraId="6FD39736" w14:textId="58E25F77" w:rsidR="00DB080B" w:rsidRPr="00810832" w:rsidRDefault="00810832" w:rsidP="00810832">
      <w:pPr>
        <w:pStyle w:val="ekvaufzhlung"/>
        <w:rPr>
          <w:sz w:val="21"/>
          <w:szCs w:val="24"/>
        </w:rPr>
      </w:pPr>
      <w:r>
        <w:t>7.</w:t>
      </w:r>
      <w:r>
        <w:tab/>
      </w:r>
      <w:r w:rsidR="00F10D3C">
        <w:t>Nach seiner Taufe ging Jesus in die Wüste</w:t>
      </w:r>
      <w:r w:rsidR="00F70059">
        <w:t>. W</w:t>
      </w:r>
      <w:r w:rsidR="00F10D3C">
        <w:t>ie lange blieb er dort? (Mk 1,12–13</w:t>
      </w:r>
      <w:r w:rsidR="00E86245">
        <w:t>)</w:t>
      </w:r>
    </w:p>
    <w:p w14:paraId="015B4BFA" w14:textId="22047B9B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e</w:t>
      </w:r>
      <w:r w:rsidR="00F10D3C">
        <w:t>ine Woche</w:t>
      </w:r>
    </w:p>
    <w:p w14:paraId="2E0417C4" w14:textId="1799A719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s</w:t>
      </w:r>
      <w:r w:rsidR="00F10D3C">
        <w:t>echs Monate</w:t>
      </w:r>
    </w:p>
    <w:p w14:paraId="3B59F61B" w14:textId="723EA563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e</w:t>
      </w:r>
      <w:r w:rsidR="00F10D3C">
        <w:t>inen Monat</w:t>
      </w:r>
    </w:p>
    <w:p w14:paraId="4165C27E" w14:textId="1FF53C69" w:rsidR="00F10D3C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F10D3C">
        <w:t>40 Tage</w:t>
      </w:r>
    </w:p>
    <w:p w14:paraId="6EA81743" w14:textId="77777777" w:rsidR="00E86245" w:rsidRDefault="00E86245" w:rsidP="00DB080B"/>
    <w:p w14:paraId="34C3B350" w14:textId="577DB236" w:rsidR="00E86245" w:rsidRDefault="00810832" w:rsidP="00810832">
      <w:pPr>
        <w:pStyle w:val="ekvaufzhlung"/>
      </w:pPr>
      <w:r>
        <w:t>8.</w:t>
      </w:r>
      <w:r>
        <w:tab/>
      </w:r>
      <w:r w:rsidR="00E86245">
        <w:t>In welcher Stadt lebte Jesus? (</w:t>
      </w:r>
      <w:proofErr w:type="spellStart"/>
      <w:r w:rsidR="00E86245">
        <w:t>Mt</w:t>
      </w:r>
      <w:proofErr w:type="spellEnd"/>
      <w:r w:rsidR="00E86245">
        <w:t xml:space="preserve"> 3,19–23)</w:t>
      </w:r>
    </w:p>
    <w:p w14:paraId="7FBDF096" w14:textId="5D468BE2" w:rsidR="00E86245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E86245">
        <w:t>Nazaret</w:t>
      </w:r>
    </w:p>
    <w:p w14:paraId="1FF68834" w14:textId="4FAFF22D" w:rsidR="00E8624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E86245">
        <w:t>Jerusalem</w:t>
      </w:r>
    </w:p>
    <w:p w14:paraId="72326C4E" w14:textId="2BEA8F60" w:rsidR="00E8624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E86245">
        <w:t>Emmaus</w:t>
      </w:r>
    </w:p>
    <w:p w14:paraId="6F9FCFF3" w14:textId="608B2659" w:rsidR="00E8624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E86245">
        <w:t>Betlehem</w:t>
      </w:r>
    </w:p>
    <w:p w14:paraId="1B4BA1E0" w14:textId="77777777" w:rsidR="00DB080B" w:rsidRDefault="00DB080B" w:rsidP="00DB080B"/>
    <w:p w14:paraId="4A1A7F5E" w14:textId="77777777" w:rsidR="00810832" w:rsidRDefault="00810832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539013F7" w14:textId="48A70292" w:rsidR="00E86245" w:rsidRDefault="00810832" w:rsidP="00810832">
      <w:pPr>
        <w:pStyle w:val="ekvaufzhlung"/>
      </w:pPr>
      <w:r>
        <w:lastRenderedPageBreak/>
        <w:t>9.</w:t>
      </w:r>
      <w:r>
        <w:tab/>
      </w:r>
      <w:r w:rsidR="00E86245">
        <w:t>In welcher Region begann Jesus öffentlich aufzutreten? (Mk 1,14–15)</w:t>
      </w:r>
    </w:p>
    <w:p w14:paraId="0D4D27F0" w14:textId="62B359CD" w:rsidR="00E86245" w:rsidRPr="00D86164" w:rsidRDefault="00E86245" w:rsidP="00810832">
      <w:pPr>
        <w:pStyle w:val="ekvaufzhlung1"/>
        <w:rPr>
          <w:rStyle w:val="ekvlsungunterstrichen"/>
        </w:rPr>
      </w:pPr>
      <w:r w:rsidRPr="00D86164">
        <w:rPr>
          <w:rStyle w:val="ekvlsungunterstrichen"/>
        </w:rPr>
        <w:t>Galiläa</w:t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</w:p>
    <w:p w14:paraId="0992EDF5" w14:textId="77777777" w:rsidR="00E86245" w:rsidRDefault="00E86245" w:rsidP="00DB080B"/>
    <w:p w14:paraId="235CE93B" w14:textId="202408E2" w:rsidR="00DB080B" w:rsidRDefault="00810832" w:rsidP="00810832">
      <w:pPr>
        <w:pStyle w:val="ekvaufzhlung"/>
      </w:pPr>
      <w:r>
        <w:t>10.</w:t>
      </w:r>
      <w:r>
        <w:tab/>
      </w:r>
      <w:r w:rsidR="00D441B5">
        <w:t>Jesus berief Jünger, die ihn begleiten sollten. Welchen Beruf übten die ersten Jünger Jesu aus</w:t>
      </w:r>
      <w:r w:rsidR="00F70059">
        <w:t>?</w:t>
      </w:r>
      <w:r w:rsidR="00D441B5">
        <w:t xml:space="preserve"> </w:t>
      </w:r>
      <w:r>
        <w:br/>
      </w:r>
      <w:r w:rsidR="00D441B5">
        <w:t>(</w:t>
      </w:r>
      <w:proofErr w:type="spellStart"/>
      <w:r w:rsidR="00D441B5">
        <w:t>Lk</w:t>
      </w:r>
      <w:proofErr w:type="spellEnd"/>
      <w:r w:rsidR="00D441B5">
        <w:t xml:space="preserve"> 5,1–11)</w:t>
      </w:r>
    </w:p>
    <w:p w14:paraId="7F6322C1" w14:textId="554B0151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Zeltmacher</w:t>
      </w:r>
    </w:p>
    <w:p w14:paraId="61F53E23" w14:textId="01D110A3" w:rsidR="00D441B5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D441B5">
        <w:t>Fischer</w:t>
      </w:r>
    </w:p>
    <w:p w14:paraId="52F916AB" w14:textId="41BDF8D4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Zimmermann</w:t>
      </w:r>
    </w:p>
    <w:p w14:paraId="74F28FAD" w14:textId="2FFFBAFA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Schmied</w:t>
      </w:r>
    </w:p>
    <w:p w14:paraId="07C5061D" w14:textId="77777777" w:rsidR="00F10D3C" w:rsidRDefault="00F10D3C" w:rsidP="00DB080B"/>
    <w:p w14:paraId="7FE1855F" w14:textId="6DF24DE6" w:rsidR="00F10D3C" w:rsidRDefault="00810832" w:rsidP="00810832">
      <w:pPr>
        <w:pStyle w:val="ekvaufzhlung"/>
      </w:pPr>
      <w:r>
        <w:t>11.</w:t>
      </w:r>
      <w:r>
        <w:tab/>
      </w:r>
      <w:r w:rsidR="00E86245">
        <w:t xml:space="preserve">Laut Johannesevangelium fand das erste Zeichen Jesu auf einer Hochzeit in Kana statt. </w:t>
      </w:r>
      <w:r w:rsidR="00B81673">
        <w:br/>
      </w:r>
      <w:r w:rsidR="00E86245">
        <w:t>Welches Wunder vollbrachte Jesus dort? (</w:t>
      </w:r>
      <w:r w:rsidR="00F10D3C">
        <w:t>Joh 2</w:t>
      </w:r>
      <w:r w:rsidR="00E86245">
        <w:t>,1–12)</w:t>
      </w:r>
    </w:p>
    <w:p w14:paraId="3DB14A17" w14:textId="59A46735" w:rsidR="00DB080B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D441B5">
        <w:t>Er ließ Wasser zu Wein werden.</w:t>
      </w:r>
    </w:p>
    <w:p w14:paraId="4A8C098F" w14:textId="35208DCF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Er ließ einen stummen Menschen sprechen.</w:t>
      </w:r>
    </w:p>
    <w:p w14:paraId="0DCB84C2" w14:textId="3CED2108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Er ließ einen lahmen Menschen wieder gehen.</w:t>
      </w:r>
    </w:p>
    <w:p w14:paraId="5B89E318" w14:textId="70190549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Er ließ einen blinden Menschen wieder sehen.</w:t>
      </w:r>
    </w:p>
    <w:p w14:paraId="18A75600" w14:textId="77777777" w:rsidR="00D441B5" w:rsidRDefault="00D441B5" w:rsidP="00DB080B"/>
    <w:p w14:paraId="63900B93" w14:textId="03A359E8" w:rsidR="00D441B5" w:rsidRDefault="00810832" w:rsidP="00810832">
      <w:pPr>
        <w:pStyle w:val="ekvaufzhlung"/>
      </w:pPr>
      <w:r>
        <w:t>12.</w:t>
      </w:r>
      <w:r>
        <w:tab/>
      </w:r>
      <w:r w:rsidR="00D441B5">
        <w:t xml:space="preserve">Jesus berief zwölf Jünger, die ihm besonders nah standen. Sie sollten ihn begleiten. </w:t>
      </w:r>
      <w:r w:rsidR="00B81673">
        <w:br/>
      </w:r>
      <w:r w:rsidR="00D441B5">
        <w:t>Wer gehörte nicht zu diesen zwölf Jüngern?</w:t>
      </w:r>
      <w:r w:rsidR="00D86164">
        <w:t xml:space="preserve"> (Mk 3,13–19)</w:t>
      </w:r>
    </w:p>
    <w:p w14:paraId="2AF85BA0" w14:textId="0AECADB8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C5272F">
        <w:t>Petrus</w:t>
      </w:r>
    </w:p>
    <w:p w14:paraId="7EE3DB7F" w14:textId="0A54083D" w:rsidR="00C5272F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C5272F">
        <w:t>Paulus</w:t>
      </w:r>
    </w:p>
    <w:p w14:paraId="211C7BF3" w14:textId="5754CB52" w:rsidR="00C5272F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C5272F">
        <w:t>Judas</w:t>
      </w:r>
    </w:p>
    <w:p w14:paraId="3E2D4B4E" w14:textId="6B08E613" w:rsidR="00C5272F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C5272F">
        <w:t>Johannes</w:t>
      </w:r>
    </w:p>
    <w:p w14:paraId="13FAB02D" w14:textId="77777777" w:rsidR="00D441B5" w:rsidRDefault="00D441B5" w:rsidP="00DB080B"/>
    <w:p w14:paraId="7FD896DB" w14:textId="0BF63625" w:rsidR="00D441B5" w:rsidRDefault="00810832" w:rsidP="00810832">
      <w:pPr>
        <w:pStyle w:val="ekvaufzhlung"/>
      </w:pPr>
      <w:r>
        <w:t>13.</w:t>
      </w:r>
      <w:r>
        <w:tab/>
      </w:r>
      <w:r w:rsidR="003659C6">
        <w:t>Das Matthäusevangelium erzählt in den Kapiteln 5–7 von einer großen Rede Jesu, die wichtige Elemente seiner Botschaft enthält. Wie wird diese Rede genannt?</w:t>
      </w:r>
    </w:p>
    <w:p w14:paraId="1B464E09" w14:textId="291A9FD5" w:rsidR="003659C6" w:rsidRPr="00D86164" w:rsidRDefault="003659C6" w:rsidP="00810832">
      <w:pPr>
        <w:pStyle w:val="ekvaufzhlung1"/>
        <w:rPr>
          <w:rStyle w:val="ekvlsungunterstrichen"/>
        </w:rPr>
      </w:pPr>
      <w:r w:rsidRPr="00D86164">
        <w:rPr>
          <w:rStyle w:val="ekvlsungunterstrichen"/>
        </w:rPr>
        <w:t>Bergpredigt</w:t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</w:p>
    <w:p w14:paraId="64708D98" w14:textId="77777777" w:rsidR="00DB080B" w:rsidRDefault="00DB080B" w:rsidP="00DB080B"/>
    <w:p w14:paraId="6ADC6669" w14:textId="6446E648" w:rsidR="00DB080B" w:rsidRDefault="00810832" w:rsidP="00810832">
      <w:pPr>
        <w:pStyle w:val="ekvaufzhlung"/>
      </w:pPr>
      <w:r>
        <w:t>14.</w:t>
      </w:r>
      <w:r>
        <w:tab/>
      </w:r>
      <w:r w:rsidR="008F71CB">
        <w:t xml:space="preserve">Die Bibel erzählt, wie Jesus einmal 5000 Menschen zuhören. Auf wundersame Weise vermehrt Jesus </w:t>
      </w:r>
      <w:r w:rsidR="00B81673">
        <w:br/>
      </w:r>
      <w:r w:rsidR="008F71CB">
        <w:t xml:space="preserve">zwei Lebensmittel, um allen 5000 Menschen etwas zu essen zu geben. Welche Lebensmittel sind es? </w:t>
      </w:r>
      <w:r w:rsidR="00B81673">
        <w:br/>
      </w:r>
      <w:r w:rsidR="008F71CB">
        <w:t>(</w:t>
      </w:r>
      <w:proofErr w:type="spellStart"/>
      <w:r w:rsidR="008F71CB" w:rsidRPr="008F71CB">
        <w:t>Mt</w:t>
      </w:r>
      <w:proofErr w:type="spellEnd"/>
      <w:r w:rsidR="008F71CB" w:rsidRPr="008F71CB">
        <w:t xml:space="preserve"> 14,13–2</w:t>
      </w:r>
      <w:r w:rsidR="008F71CB">
        <w:t>1)</w:t>
      </w:r>
    </w:p>
    <w:p w14:paraId="4B503C0E" w14:textId="4F6F4636" w:rsidR="008F71C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8F71CB">
        <w:t>Brot und Wein</w:t>
      </w:r>
    </w:p>
    <w:p w14:paraId="5A5C145F" w14:textId="7AE56140" w:rsidR="008F71C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8F71CB">
        <w:t>Oliven und Trauben</w:t>
      </w:r>
    </w:p>
    <w:p w14:paraId="45098D73" w14:textId="26BD4A0B" w:rsidR="008F71CB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8F71CB">
        <w:t>Brot und Fische</w:t>
      </w:r>
    </w:p>
    <w:p w14:paraId="7717507A" w14:textId="034ACE44" w:rsidR="008F71C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8F71CB">
        <w:t>Lamm und Datteln</w:t>
      </w:r>
    </w:p>
    <w:p w14:paraId="2853482A" w14:textId="77777777" w:rsidR="00DB080B" w:rsidRDefault="00DB080B" w:rsidP="00DB080B"/>
    <w:p w14:paraId="229651B8" w14:textId="60D4D257" w:rsidR="00DB080B" w:rsidRDefault="00810832" w:rsidP="00810832">
      <w:pPr>
        <w:pStyle w:val="ekvaufzhlung"/>
      </w:pPr>
      <w:r>
        <w:t>15.</w:t>
      </w:r>
      <w:r>
        <w:tab/>
      </w:r>
      <w:r w:rsidR="00D86164">
        <w:t>Jesus setzt einen seine</w:t>
      </w:r>
      <w:r w:rsidR="00F70059">
        <w:t>r</w:t>
      </w:r>
      <w:r w:rsidR="00D86164">
        <w:t xml:space="preserve"> Jünger ein, auf den </w:t>
      </w:r>
      <w:r w:rsidR="002B2584">
        <w:t>er</w:t>
      </w:r>
      <w:r w:rsidR="00D86164">
        <w:t xml:space="preserve"> seine Kirche aufbauen will. </w:t>
      </w:r>
      <w:r w:rsidR="002B2584">
        <w:t>Wer</w:t>
      </w:r>
      <w:r w:rsidR="00D86164">
        <w:t xml:space="preserve"> erhält diese besondere Aufgabe? (</w:t>
      </w:r>
      <w:proofErr w:type="spellStart"/>
      <w:r w:rsidR="00D86164" w:rsidRPr="00D86164">
        <w:t>Mt</w:t>
      </w:r>
      <w:proofErr w:type="spellEnd"/>
      <w:r w:rsidR="00D86164" w:rsidRPr="00D86164">
        <w:t xml:space="preserve"> 16,13–20</w:t>
      </w:r>
      <w:r w:rsidR="00D86164">
        <w:t>)</w:t>
      </w:r>
    </w:p>
    <w:p w14:paraId="04FC7670" w14:textId="72FD15CA" w:rsidR="00DB080B" w:rsidRPr="00D86164" w:rsidRDefault="00D86164" w:rsidP="00B81673">
      <w:pPr>
        <w:pStyle w:val="ekvaufzhlung1"/>
        <w:tabs>
          <w:tab w:val="clear" w:pos="794"/>
          <w:tab w:val="clear" w:pos="936"/>
          <w:tab w:val="clear" w:pos="1134"/>
          <w:tab w:val="clear" w:pos="1191"/>
        </w:tabs>
        <w:rPr>
          <w:rStyle w:val="ekvlsungunterstrichen"/>
        </w:rPr>
      </w:pPr>
      <w:r w:rsidRPr="00D86164">
        <w:rPr>
          <w:rStyle w:val="ekvlsungunterstrichen"/>
        </w:rPr>
        <w:t>Petrus</w:t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</w:p>
    <w:p w14:paraId="05313E25" w14:textId="77777777" w:rsidR="00D86164" w:rsidRDefault="00D86164" w:rsidP="00DB080B"/>
    <w:p w14:paraId="2C87CEEE" w14:textId="2D6C7EE3" w:rsidR="00DB080B" w:rsidRDefault="00810832" w:rsidP="00810832">
      <w:pPr>
        <w:pStyle w:val="ekvaufzhlung"/>
      </w:pPr>
      <w:r>
        <w:t>16.</w:t>
      </w:r>
      <w:r>
        <w:tab/>
      </w:r>
      <w:r w:rsidR="00D86164">
        <w:t>Ein besonderes Ereignis ist die sogenannte Verklärung Jesu. Gott bekennt sich</w:t>
      </w:r>
      <w:r w:rsidR="00BA5593">
        <w:t xml:space="preserve"> auf einem Berg</w:t>
      </w:r>
      <w:r w:rsidR="00D86164">
        <w:t xml:space="preserve"> zu Jesus</w:t>
      </w:r>
      <w:r w:rsidR="00BA5593">
        <w:t xml:space="preserve">. Dabei treten zwei weitere biblische Gestalten auf. Welche </w:t>
      </w:r>
      <w:r w:rsidR="00F70059">
        <w:t xml:space="preserve">sind </w:t>
      </w:r>
      <w:r w:rsidR="00BA5593">
        <w:t>das? (</w:t>
      </w:r>
      <w:proofErr w:type="spellStart"/>
      <w:r w:rsidR="00BA5593" w:rsidRPr="00BA5593">
        <w:t>Mt</w:t>
      </w:r>
      <w:proofErr w:type="spellEnd"/>
      <w:r w:rsidR="00BA5593" w:rsidRPr="00BA5593">
        <w:t xml:space="preserve"> 17,1–9</w:t>
      </w:r>
      <w:r w:rsidR="00BA5593">
        <w:t>)</w:t>
      </w:r>
    </w:p>
    <w:p w14:paraId="52A3112A" w14:textId="67D7C57E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A5593">
        <w:t>Adam und Eva</w:t>
      </w:r>
    </w:p>
    <w:p w14:paraId="2548D87C" w14:textId="5A876CE4" w:rsidR="00BA5593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BA5593" w:rsidRPr="00BA5593">
        <w:t>Mose und Elija</w:t>
      </w:r>
    </w:p>
    <w:p w14:paraId="6ED38C07" w14:textId="7C843D7B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proofErr w:type="spellStart"/>
      <w:r w:rsidR="00BA5593">
        <w:t>Kain</w:t>
      </w:r>
      <w:proofErr w:type="spellEnd"/>
      <w:r w:rsidR="00BA5593">
        <w:t xml:space="preserve"> und Abel</w:t>
      </w:r>
    </w:p>
    <w:p w14:paraId="08E82B38" w14:textId="78379569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A5593">
        <w:t>Abraham und Isaak</w:t>
      </w:r>
    </w:p>
    <w:p w14:paraId="690DC183" w14:textId="77777777" w:rsidR="00BA5593" w:rsidRDefault="00BA5593" w:rsidP="00DB080B"/>
    <w:p w14:paraId="4927FF13" w14:textId="77777777" w:rsidR="00810832" w:rsidRDefault="00810832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6BC016C2" w14:textId="5B96F453" w:rsidR="00BA5593" w:rsidRDefault="00810832" w:rsidP="00810832">
      <w:pPr>
        <w:pStyle w:val="ekvaufzhlung"/>
      </w:pPr>
      <w:r>
        <w:lastRenderedPageBreak/>
        <w:t>17.</w:t>
      </w:r>
      <w:r>
        <w:tab/>
      </w:r>
      <w:r w:rsidR="00BA5593">
        <w:t xml:space="preserve">Jesus erzählt viele Gleichnisse. Das </w:t>
      </w:r>
      <w:r w:rsidR="00F70059">
        <w:t xml:space="preserve">ist </w:t>
      </w:r>
      <w:r w:rsidR="00BA5593">
        <w:t xml:space="preserve">seine Art, seine Botschaft zu vermitteln. Das bekannteste Gleichnis ist das Gleichnis </w:t>
      </w:r>
      <w:proofErr w:type="gramStart"/>
      <w:r w:rsidR="00BA5593">
        <w:t>vom barmherzigen Samariter</w:t>
      </w:r>
      <w:proofErr w:type="gramEnd"/>
      <w:r w:rsidR="00BA5593">
        <w:t xml:space="preserve"> (</w:t>
      </w:r>
      <w:proofErr w:type="spellStart"/>
      <w:r w:rsidR="00BA5593" w:rsidRPr="00BA5593">
        <w:t>Lk</w:t>
      </w:r>
      <w:proofErr w:type="spellEnd"/>
      <w:r w:rsidR="00BA5593" w:rsidRPr="00BA5593">
        <w:t xml:space="preserve"> 10,25–37</w:t>
      </w:r>
      <w:r w:rsidR="00BA5593">
        <w:t xml:space="preserve">). Welche Frage </w:t>
      </w:r>
      <w:r w:rsidR="00F70059">
        <w:t>möchte</w:t>
      </w:r>
      <w:r w:rsidR="00BA5593">
        <w:t xml:space="preserve"> Jesus mit dem Gleichnis klären?</w:t>
      </w:r>
    </w:p>
    <w:p w14:paraId="47962C45" w14:textId="076BD58F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A5593">
        <w:t>Wer kommt in den Himmel?</w:t>
      </w:r>
    </w:p>
    <w:p w14:paraId="3BD3A0EE" w14:textId="4EEC7E87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A5593">
        <w:t>Wie sollen Menschen beten?</w:t>
      </w:r>
    </w:p>
    <w:p w14:paraId="70C86987" w14:textId="61BEE7FE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A5593">
        <w:t>Wem soll ich seine Schulden erlassen?</w:t>
      </w:r>
    </w:p>
    <w:p w14:paraId="10FFA4D6" w14:textId="7EFD1F4D" w:rsidR="00BA5593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BA5593">
        <w:t>Wer ist mein Nächster?</w:t>
      </w:r>
    </w:p>
    <w:p w14:paraId="32840D56" w14:textId="77777777" w:rsidR="00BA5593" w:rsidRDefault="00BA5593" w:rsidP="00DB080B"/>
    <w:p w14:paraId="1B8605EE" w14:textId="1EECC049" w:rsidR="00BA5593" w:rsidRDefault="00810832" w:rsidP="00810832">
      <w:pPr>
        <w:pStyle w:val="ekvaufzhlung"/>
      </w:pPr>
      <w:r>
        <w:t>18.</w:t>
      </w:r>
      <w:r>
        <w:tab/>
      </w:r>
      <w:r w:rsidR="00BA5593">
        <w:t>Jesus hat den Menschen ein Gebet hinterlassen. Wie heißt dieses Gebet? (</w:t>
      </w:r>
      <w:proofErr w:type="spellStart"/>
      <w:r w:rsidR="00BA5593">
        <w:t>Mt</w:t>
      </w:r>
      <w:proofErr w:type="spellEnd"/>
      <w:r w:rsidR="00BA5593">
        <w:t xml:space="preserve"> 6,9–13)</w:t>
      </w:r>
    </w:p>
    <w:p w14:paraId="393ED2B8" w14:textId="66C6F0D2" w:rsidR="00BA5593" w:rsidRPr="00BA5593" w:rsidRDefault="00BA5593" w:rsidP="00810832">
      <w:pPr>
        <w:pStyle w:val="ekvaufzhlung1"/>
        <w:rPr>
          <w:rStyle w:val="ekvlsungunterstrichen"/>
        </w:rPr>
      </w:pPr>
      <w:r w:rsidRPr="00BA5593">
        <w:rPr>
          <w:rStyle w:val="ekvlsungunterstrichen"/>
        </w:rPr>
        <w:t>Vaterunser</w:t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</w:p>
    <w:p w14:paraId="3C0FE6A7" w14:textId="77777777" w:rsidR="00BA5593" w:rsidRDefault="00BA5593" w:rsidP="00DB080B"/>
    <w:p w14:paraId="0B09AB1E" w14:textId="54E7A6A9" w:rsidR="00DB080B" w:rsidRDefault="00810832" w:rsidP="00810832">
      <w:pPr>
        <w:pStyle w:val="ekvaufzhlung"/>
      </w:pPr>
      <w:r>
        <w:t>19.</w:t>
      </w:r>
      <w:r>
        <w:tab/>
      </w:r>
      <w:r w:rsidR="00BA5593">
        <w:t>Am Palmsonntag feiern Christinnen und Christen, dass Jesus nach Jerusalem gegangen ist. Dort wurde er von den Menschen freudig begrüßt. Auf welchem Tier ist Jesus in die Stadt geritten?</w:t>
      </w:r>
      <w:r w:rsidR="00A63E8B">
        <w:t xml:space="preserve"> (</w:t>
      </w:r>
      <w:proofErr w:type="spellStart"/>
      <w:r w:rsidR="00A63E8B" w:rsidRPr="00A63E8B">
        <w:t>Mt</w:t>
      </w:r>
      <w:proofErr w:type="spellEnd"/>
      <w:r w:rsidR="00A63E8B" w:rsidRPr="00A63E8B">
        <w:t xml:space="preserve"> 21,1–11</w:t>
      </w:r>
      <w:r w:rsidR="00A63E8B">
        <w:t>)</w:t>
      </w:r>
    </w:p>
    <w:p w14:paraId="5F757745" w14:textId="0E0126EF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auf e</w:t>
      </w:r>
      <w:r w:rsidR="00BA5593">
        <w:t>inem Ochsen</w:t>
      </w:r>
    </w:p>
    <w:p w14:paraId="2135C5E2" w14:textId="388FAD08" w:rsidR="00BA5593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F70059">
        <w:t>auf e</w:t>
      </w:r>
      <w:r w:rsidR="00BA5593">
        <w:t>inem Esel</w:t>
      </w:r>
    </w:p>
    <w:p w14:paraId="78DBF6D7" w14:textId="0B081409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auf e</w:t>
      </w:r>
      <w:r w:rsidR="00BA5593">
        <w:t>inem Pferd</w:t>
      </w:r>
    </w:p>
    <w:p w14:paraId="1A14C750" w14:textId="1D134ABF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auf e</w:t>
      </w:r>
      <w:r w:rsidR="00BA5593">
        <w:t>inem</w:t>
      </w:r>
      <w:r w:rsidR="00A63E8B">
        <w:t xml:space="preserve"> Löwen</w:t>
      </w:r>
    </w:p>
    <w:p w14:paraId="17EA45E4" w14:textId="77777777" w:rsidR="00DB080B" w:rsidRDefault="00DB080B" w:rsidP="00DB080B"/>
    <w:p w14:paraId="0CF65CC4" w14:textId="0EFD4555" w:rsidR="00DB080B" w:rsidRDefault="00810832" w:rsidP="00810832">
      <w:pPr>
        <w:pStyle w:val="ekvaufzhlung"/>
      </w:pPr>
      <w:r>
        <w:t>20.</w:t>
      </w:r>
      <w:r>
        <w:tab/>
      </w:r>
      <w:r w:rsidR="00A63E8B">
        <w:t>In Jerusalem feiert Jesus das l</w:t>
      </w:r>
      <w:r w:rsidR="00DB080B">
        <w:t>etzte Abendmahl mit seinen Jüngern</w:t>
      </w:r>
      <w:r w:rsidR="00A63E8B">
        <w:t xml:space="preserve">, bevor er verhaftet wird. </w:t>
      </w:r>
      <w:r w:rsidR="00B81673">
        <w:br/>
      </w:r>
      <w:r w:rsidR="00A63E8B">
        <w:t>Welches jüdische Fest feierten Jesus und seine Jünger an diesem Abend? (</w:t>
      </w:r>
      <w:proofErr w:type="spellStart"/>
      <w:r w:rsidR="00A63E8B" w:rsidRPr="00A63E8B">
        <w:t>Lk</w:t>
      </w:r>
      <w:proofErr w:type="spellEnd"/>
      <w:r w:rsidR="00A63E8B" w:rsidRPr="00A63E8B">
        <w:t xml:space="preserve"> 22,14–20</w:t>
      </w:r>
      <w:r w:rsidR="00A63E8B">
        <w:t>)</w:t>
      </w:r>
    </w:p>
    <w:p w14:paraId="415776AF" w14:textId="3BE76359" w:rsidR="00A63E8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Chanukka</w:t>
      </w:r>
    </w:p>
    <w:p w14:paraId="47F2C19A" w14:textId="56DFFF03" w:rsidR="00A63E8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Schabbat</w:t>
      </w:r>
    </w:p>
    <w:p w14:paraId="4342934F" w14:textId="063CC6E6" w:rsidR="00A63E8B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A63E8B">
        <w:t>Pessach</w:t>
      </w:r>
    </w:p>
    <w:p w14:paraId="7F502ED8" w14:textId="3DE55557" w:rsidR="00A63E8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Jom Kippur</w:t>
      </w:r>
    </w:p>
    <w:p w14:paraId="280288DA" w14:textId="77777777" w:rsidR="00DB080B" w:rsidRDefault="00DB080B" w:rsidP="00DB080B"/>
    <w:p w14:paraId="7C194B2E" w14:textId="0B98C471" w:rsidR="00DB080B" w:rsidRDefault="00810832" w:rsidP="00810832">
      <w:pPr>
        <w:pStyle w:val="ekvaufzhlung"/>
      </w:pPr>
      <w:r>
        <w:t>21.</w:t>
      </w:r>
      <w:r>
        <w:tab/>
      </w:r>
      <w:r w:rsidR="00A63E8B">
        <w:t xml:space="preserve">Vor seinem Tod betete Jesus im Garten Getsemani. Wofür </w:t>
      </w:r>
      <w:r w:rsidR="00F70059">
        <w:t>betete er</w:t>
      </w:r>
      <w:r w:rsidR="00A63E8B">
        <w:t>? (</w:t>
      </w:r>
      <w:proofErr w:type="spellStart"/>
      <w:r w:rsidR="00A63E8B" w:rsidRPr="00A63E8B">
        <w:t>Mt</w:t>
      </w:r>
      <w:proofErr w:type="spellEnd"/>
      <w:r w:rsidR="00A63E8B" w:rsidRPr="00A63E8B">
        <w:t xml:space="preserve"> 26,36–46</w:t>
      </w:r>
      <w:r w:rsidR="00A63E8B">
        <w:t>)</w:t>
      </w:r>
    </w:p>
    <w:p w14:paraId="7682597E" w14:textId="2207C9FE" w:rsidR="00DB08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Gott soll seine Jünger nach seinem Tod behüten.</w:t>
      </w:r>
    </w:p>
    <w:p w14:paraId="666BD794" w14:textId="4FE124F3" w:rsidR="00A63E8B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A63E8B">
        <w:t>Gott soll ihm das Schicksal des Todes am Kreuz ersparen.</w:t>
      </w:r>
    </w:p>
    <w:p w14:paraId="66D74E9A" w14:textId="755E904A" w:rsidR="00A63E8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Gott soll die Menschen auf den richtigen Weg führen.</w:t>
      </w:r>
    </w:p>
    <w:p w14:paraId="1FAF1CC7" w14:textId="47D250D5" w:rsidR="00A63E8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Gott soll seinen Zorn über Jerusalem kommen lassen.</w:t>
      </w:r>
    </w:p>
    <w:p w14:paraId="3F9D1DC0" w14:textId="77777777" w:rsidR="00A63E8B" w:rsidRDefault="00A63E8B" w:rsidP="00DB080B"/>
    <w:p w14:paraId="3A02E1A4" w14:textId="3746B748" w:rsidR="00A63E8B" w:rsidRDefault="00810832" w:rsidP="00810832">
      <w:pPr>
        <w:pStyle w:val="ekvaufzhlung"/>
      </w:pPr>
      <w:r>
        <w:t>22.</w:t>
      </w:r>
      <w:r>
        <w:tab/>
      </w:r>
      <w:r w:rsidR="00A63E8B">
        <w:t>Welcher Jünger hat Jesus verraten? (</w:t>
      </w:r>
      <w:proofErr w:type="spellStart"/>
      <w:r w:rsidR="00A63E8B">
        <w:t>Mt</w:t>
      </w:r>
      <w:proofErr w:type="spellEnd"/>
      <w:r w:rsidR="00A63E8B">
        <w:t xml:space="preserve"> 26,47–50)</w:t>
      </w:r>
    </w:p>
    <w:p w14:paraId="4C143DA5" w14:textId="72BF8A59" w:rsidR="00A63E8B" w:rsidRPr="00A63E8B" w:rsidRDefault="00A63E8B" w:rsidP="00810832">
      <w:pPr>
        <w:pStyle w:val="ekvaufzhlung1"/>
        <w:rPr>
          <w:rStyle w:val="ekvlsungunterstrichen"/>
        </w:rPr>
      </w:pPr>
      <w:r w:rsidRPr="00A63E8B">
        <w:rPr>
          <w:rStyle w:val="ekvlsungunterstrichen"/>
        </w:rPr>
        <w:t>Judas</w:t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  <w:r w:rsidR="00B81673">
        <w:rPr>
          <w:rStyle w:val="ekvlsungunterstrichen"/>
        </w:rPr>
        <w:tab/>
      </w:r>
    </w:p>
    <w:p w14:paraId="5FFAA969" w14:textId="77777777" w:rsidR="00DB080B" w:rsidRDefault="00DB080B" w:rsidP="00DB080B"/>
    <w:p w14:paraId="6DBD30A1" w14:textId="255973F2" w:rsidR="00DB080B" w:rsidRDefault="00810832" w:rsidP="00810832">
      <w:pPr>
        <w:pStyle w:val="ekvaufzhlung"/>
      </w:pPr>
      <w:r>
        <w:t>23.</w:t>
      </w:r>
      <w:r>
        <w:tab/>
      </w:r>
      <w:r w:rsidR="00A63E8B">
        <w:t xml:space="preserve">Jesus wird verhaftet und zum Statthalter gebracht, der über ihn richten soll. </w:t>
      </w:r>
      <w:r w:rsidR="00B81673">
        <w:br/>
      </w:r>
      <w:r w:rsidR="003B18A5">
        <w:t>Wie bezeichnet Pilatus Jesus? (</w:t>
      </w:r>
      <w:proofErr w:type="spellStart"/>
      <w:r w:rsidR="003B18A5" w:rsidRPr="003B18A5">
        <w:t>Mt</w:t>
      </w:r>
      <w:proofErr w:type="spellEnd"/>
      <w:r w:rsidR="003B18A5" w:rsidRPr="003B18A5">
        <w:t xml:space="preserve"> 27,11–26</w:t>
      </w:r>
      <w:r w:rsidR="003B18A5">
        <w:t>)</w:t>
      </w:r>
    </w:p>
    <w:p w14:paraId="1E7FF1CB" w14:textId="6A73CF39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Verräter des Volkes</w:t>
      </w:r>
    </w:p>
    <w:p w14:paraId="68D2BF4B" w14:textId="77E1A15C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Herr der Herrlichkeit</w:t>
      </w:r>
    </w:p>
    <w:p w14:paraId="15062578" w14:textId="25F83697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Fürst der Finsternis</w:t>
      </w:r>
    </w:p>
    <w:p w14:paraId="2C552023" w14:textId="0BB00C67" w:rsidR="003B18A5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3B18A5">
        <w:t>König der Juden</w:t>
      </w:r>
    </w:p>
    <w:p w14:paraId="7CBA4ADD" w14:textId="77777777" w:rsidR="00F70059" w:rsidRDefault="00F70059" w:rsidP="00DB080B"/>
    <w:p w14:paraId="24459918" w14:textId="73C1C8E0" w:rsidR="003B18A5" w:rsidRDefault="00810832" w:rsidP="00810832">
      <w:pPr>
        <w:pStyle w:val="ekvaufzhlung"/>
      </w:pPr>
      <w:r>
        <w:t>24.</w:t>
      </w:r>
      <w:r>
        <w:tab/>
      </w:r>
      <w:r w:rsidR="003B18A5">
        <w:t xml:space="preserve">Jesus wurde zum Tod am Kreuz verurteilt. Vorher jedoch misshandelten ihn die römischen Soldaten. </w:t>
      </w:r>
      <w:r w:rsidR="00B81673">
        <w:br/>
      </w:r>
      <w:r w:rsidR="003B18A5">
        <w:t>Was taten sie? (</w:t>
      </w:r>
      <w:proofErr w:type="spellStart"/>
      <w:r w:rsidR="003B18A5">
        <w:t>Mt</w:t>
      </w:r>
      <w:proofErr w:type="spellEnd"/>
      <w:r w:rsidR="003B18A5">
        <w:t xml:space="preserve"> 27,27–30)</w:t>
      </w:r>
    </w:p>
    <w:p w14:paraId="6C659ADF" w14:textId="146E7BC5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Sie legten ihm Ketten an die Füße.</w:t>
      </w:r>
    </w:p>
    <w:p w14:paraId="1197B19D" w14:textId="13997761" w:rsidR="003B18A5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3B18A5">
        <w:t>Sie setzen ihm einen Dornenkranz auf.</w:t>
      </w:r>
    </w:p>
    <w:p w14:paraId="749029E9" w14:textId="21489E90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Sie brandmarkten ihn.</w:t>
      </w:r>
    </w:p>
    <w:p w14:paraId="66EDA610" w14:textId="79F7C0AB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Sie verbanden ihm die Augen.</w:t>
      </w:r>
    </w:p>
    <w:p w14:paraId="57C3BFE1" w14:textId="77777777" w:rsidR="003B18A5" w:rsidRDefault="003B18A5" w:rsidP="00DB080B"/>
    <w:p w14:paraId="520E2606" w14:textId="5C45BB73" w:rsidR="003B18A5" w:rsidRDefault="00810832" w:rsidP="00810832">
      <w:pPr>
        <w:pStyle w:val="ekvaufzhlung"/>
      </w:pPr>
      <w:r>
        <w:t>25.</w:t>
      </w:r>
      <w:r>
        <w:tab/>
      </w:r>
      <w:r w:rsidR="003B18A5">
        <w:t>An welchen Ort stand laut Bibel das Kreuz Jesu?</w:t>
      </w:r>
      <w:r w:rsidR="0078410B">
        <w:t xml:space="preserve"> (</w:t>
      </w:r>
      <w:proofErr w:type="spellStart"/>
      <w:r w:rsidR="0078410B">
        <w:t>Mt</w:t>
      </w:r>
      <w:proofErr w:type="spellEnd"/>
      <w:r w:rsidR="0078410B">
        <w:t xml:space="preserve"> 27,31–44)</w:t>
      </w:r>
    </w:p>
    <w:p w14:paraId="02411DD7" w14:textId="2C66EDE7" w:rsidR="003B18A5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3B18A5">
        <w:t>Golgota</w:t>
      </w:r>
    </w:p>
    <w:p w14:paraId="68FE2FE7" w14:textId="2B675C8B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proofErr w:type="spellStart"/>
      <w:r w:rsidR="003B18A5">
        <w:t>Bet</w:t>
      </w:r>
      <w:proofErr w:type="spellEnd"/>
      <w:r w:rsidR="006D3D97">
        <w:t>-</w:t>
      </w:r>
      <w:r w:rsidR="003B18A5">
        <w:t>El</w:t>
      </w:r>
    </w:p>
    <w:p w14:paraId="5834EC93" w14:textId="302C5E92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6D3D97">
        <w:t>a</w:t>
      </w:r>
      <w:r w:rsidR="003B18A5">
        <w:t>m Ufer des Jordan</w:t>
      </w:r>
    </w:p>
    <w:p w14:paraId="509B998F" w14:textId="502BDCE2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6D3D97">
        <w:t>a</w:t>
      </w:r>
      <w:r w:rsidR="003B18A5">
        <w:t>uf dem Markt von Jerusalem</w:t>
      </w:r>
    </w:p>
    <w:p w14:paraId="4096071C" w14:textId="4E964D37" w:rsidR="00901B13" w:rsidRDefault="00810832" w:rsidP="00810832">
      <w:pPr>
        <w:pStyle w:val="ekvaufzhlung"/>
      </w:pPr>
      <w:r>
        <w:lastRenderedPageBreak/>
        <w:t>26.</w:t>
      </w:r>
      <w:r>
        <w:tab/>
      </w:r>
      <w:r w:rsidR="003B18A5">
        <w:t>Im Augenblick des Todes Jesu geschah laut Bibel etwas Einzigartiges. Was war das? (</w:t>
      </w:r>
      <w:proofErr w:type="spellStart"/>
      <w:r w:rsidR="003B18A5">
        <w:t>Mt</w:t>
      </w:r>
      <w:proofErr w:type="spellEnd"/>
      <w:r w:rsidR="003B18A5">
        <w:t xml:space="preserve"> 27,45–51)</w:t>
      </w:r>
    </w:p>
    <w:p w14:paraId="389AEDB8" w14:textId="5FD6ADD7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Ein He</w:t>
      </w:r>
      <w:r w:rsidR="002B2584">
        <w:t>e</w:t>
      </w:r>
      <w:r w:rsidR="0078410B">
        <w:t>r von Engeln erschien.</w:t>
      </w:r>
    </w:p>
    <w:p w14:paraId="27C222D7" w14:textId="5C780E05" w:rsidR="0078410B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78410B">
        <w:t>Der Vorhang im Tempel riss entzwei.</w:t>
      </w:r>
    </w:p>
    <w:p w14:paraId="4EC2FF18" w14:textId="7D1D8368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Das Kreuz Jesu zersplitterte.</w:t>
      </w:r>
    </w:p>
    <w:p w14:paraId="48B351B1" w14:textId="704735D3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Jesus fuhr vom Kreuz in den Himmel auf.</w:t>
      </w:r>
    </w:p>
    <w:p w14:paraId="331B1CB0" w14:textId="77777777" w:rsidR="0078410B" w:rsidRDefault="0078410B" w:rsidP="00DB080B"/>
    <w:p w14:paraId="5381CD34" w14:textId="44580158" w:rsidR="0078410B" w:rsidRDefault="00810832" w:rsidP="00810832">
      <w:pPr>
        <w:pStyle w:val="ekvaufzhlung"/>
        <w:ind w:left="0" w:firstLine="0"/>
      </w:pPr>
      <w:r>
        <w:t>27.</w:t>
      </w:r>
      <w:r>
        <w:tab/>
      </w:r>
      <w:r w:rsidR="0078410B">
        <w:t>Wie wurde Jesus begraben? (</w:t>
      </w:r>
      <w:proofErr w:type="spellStart"/>
      <w:r w:rsidR="0078410B">
        <w:t>Mt</w:t>
      </w:r>
      <w:proofErr w:type="spellEnd"/>
      <w:r w:rsidR="0078410B">
        <w:t xml:space="preserve"> 27,57–61)</w:t>
      </w:r>
    </w:p>
    <w:p w14:paraId="5CD272F3" w14:textId="76E8C208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Sein Leichnam wurde verbrannt.</w:t>
      </w:r>
    </w:p>
    <w:p w14:paraId="238CB56C" w14:textId="5A6899C7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Er wurde in einem Sarg vergraben.</w:t>
      </w:r>
    </w:p>
    <w:p w14:paraId="08FCAFF6" w14:textId="79E03E48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Er wurde nicht begraben.</w:t>
      </w:r>
    </w:p>
    <w:p w14:paraId="0EB790AB" w14:textId="514AFE94" w:rsidR="0078410B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78410B">
        <w:t>Er wurde in eine Steinhöhle gelegt.</w:t>
      </w:r>
    </w:p>
    <w:p w14:paraId="46FB6BBC" w14:textId="77777777" w:rsidR="0078410B" w:rsidRDefault="0078410B" w:rsidP="00DB080B"/>
    <w:p w14:paraId="783BF5A5" w14:textId="25845523" w:rsidR="0078410B" w:rsidRDefault="00810832" w:rsidP="00810832">
      <w:pPr>
        <w:pStyle w:val="ekvaufzhlung"/>
      </w:pPr>
      <w:r>
        <w:t>28.</w:t>
      </w:r>
      <w:r>
        <w:tab/>
      </w:r>
      <w:r w:rsidR="0078410B">
        <w:t>Laut Bibel ist Jesus auferstanden. Wer hat zuerst von Jesu Auferstehung erfahren? (</w:t>
      </w:r>
      <w:proofErr w:type="spellStart"/>
      <w:r w:rsidR="0078410B">
        <w:t>Mt</w:t>
      </w:r>
      <w:proofErr w:type="spellEnd"/>
      <w:r w:rsidR="0078410B">
        <w:t xml:space="preserve"> 28,1–8)</w:t>
      </w:r>
    </w:p>
    <w:p w14:paraId="55DE4401" w14:textId="44F2DCF6" w:rsidR="0078410B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78410B">
        <w:t>Maria und Maria</w:t>
      </w:r>
    </w:p>
    <w:p w14:paraId="00015FB7" w14:textId="3423298F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Petrus und Petrus</w:t>
      </w:r>
    </w:p>
    <w:p w14:paraId="4A5D9AF0" w14:textId="43FE3195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Paulus und Paulus</w:t>
      </w:r>
    </w:p>
    <w:p w14:paraId="53F684B4" w14:textId="09C10AC8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Anna und Anna</w:t>
      </w:r>
    </w:p>
    <w:p w14:paraId="58FB7254" w14:textId="77777777" w:rsidR="0078410B" w:rsidRDefault="0078410B" w:rsidP="00DB080B"/>
    <w:p w14:paraId="4CFE13A5" w14:textId="7ED417E3" w:rsidR="0078410B" w:rsidRDefault="00810832" w:rsidP="00810832">
      <w:pPr>
        <w:pStyle w:val="ekvaufzhlung"/>
      </w:pPr>
      <w:r>
        <w:t>29.</w:t>
      </w:r>
      <w:r>
        <w:tab/>
      </w:r>
      <w:r w:rsidR="0078410B">
        <w:t xml:space="preserve">Jesus erschien laut Bibel seinen Jüngern zu verschiedenen Gelegenheiten. Besonders bekannt ist die Erzählung über die sogenannten </w:t>
      </w:r>
      <w:proofErr w:type="spellStart"/>
      <w:r w:rsidR="0078410B">
        <w:t>Emmausjünger</w:t>
      </w:r>
      <w:proofErr w:type="spellEnd"/>
      <w:r w:rsidR="0078410B">
        <w:t xml:space="preserve"> in </w:t>
      </w:r>
      <w:proofErr w:type="spellStart"/>
      <w:r w:rsidR="00770AE0" w:rsidRPr="00770AE0">
        <w:t>Lk</w:t>
      </w:r>
      <w:proofErr w:type="spellEnd"/>
      <w:r w:rsidR="00770AE0" w:rsidRPr="00770AE0">
        <w:t xml:space="preserve"> 24,13–35</w:t>
      </w:r>
      <w:r w:rsidR="00770AE0">
        <w:t>. Woran erkannten die Jünger</w:t>
      </w:r>
      <w:r w:rsidR="006D3D97">
        <w:t xml:space="preserve"> </w:t>
      </w:r>
      <w:r w:rsidR="00770AE0">
        <w:t>Jesus</w:t>
      </w:r>
      <w:r w:rsidR="006D3D97">
        <w:t>?</w:t>
      </w:r>
    </w:p>
    <w:p w14:paraId="743E39AC" w14:textId="39573A8F" w:rsidR="00770AE0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6D3D97">
        <w:t>a</w:t>
      </w:r>
      <w:r w:rsidR="00770AE0">
        <w:t>n seiner Art zu laufen</w:t>
      </w:r>
    </w:p>
    <w:p w14:paraId="76F365FC" w14:textId="3D18BBD5" w:rsidR="00770AE0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6D3D97">
        <w:t>a</w:t>
      </w:r>
      <w:r w:rsidR="00770AE0">
        <w:t>n seiner Kleidung</w:t>
      </w:r>
    </w:p>
    <w:p w14:paraId="4BA01946" w14:textId="580B4A2B" w:rsidR="00770AE0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6D3D97">
        <w:t>a</w:t>
      </w:r>
      <w:r w:rsidR="00770AE0">
        <w:t>n der Art, wie er das Brot brach</w:t>
      </w:r>
    </w:p>
    <w:p w14:paraId="07B8A3D5" w14:textId="7AD318C3" w:rsidR="00770AE0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6D3D97">
        <w:t>a</w:t>
      </w:r>
      <w:r w:rsidR="00770AE0">
        <w:t>n seinen Haaren</w:t>
      </w:r>
    </w:p>
    <w:p w14:paraId="4B26694F" w14:textId="77777777" w:rsidR="00770AE0" w:rsidRDefault="00770AE0" w:rsidP="00DB080B"/>
    <w:p w14:paraId="5439BA86" w14:textId="11A0C63C" w:rsidR="00770AE0" w:rsidRDefault="00810832" w:rsidP="00810832">
      <w:pPr>
        <w:pStyle w:val="ekvaufzhlung"/>
      </w:pPr>
      <w:r>
        <w:t>30.</w:t>
      </w:r>
      <w:r>
        <w:tab/>
      </w:r>
      <w:r w:rsidR="00770AE0">
        <w:t xml:space="preserve">Jesus fuhr laut Bibel in den Himmel auf. Doch damit endete seine Geschichte nicht. </w:t>
      </w:r>
      <w:r w:rsidR="00B81673">
        <w:br/>
      </w:r>
      <w:r w:rsidR="00770AE0">
        <w:t>Warum? (</w:t>
      </w:r>
      <w:proofErr w:type="spellStart"/>
      <w:r w:rsidR="00770AE0" w:rsidRPr="00770AE0">
        <w:t>Mt</w:t>
      </w:r>
      <w:proofErr w:type="spellEnd"/>
      <w:r w:rsidR="00770AE0" w:rsidRPr="00770AE0">
        <w:t xml:space="preserve"> 28,16–20</w:t>
      </w:r>
      <w:r w:rsidR="00770AE0">
        <w:t>)</w:t>
      </w:r>
    </w:p>
    <w:p w14:paraId="48132E83" w14:textId="0F14C012" w:rsidR="00770AE0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70AE0">
        <w:t xml:space="preserve">Jesus </w:t>
      </w:r>
      <w:r w:rsidR="006D3D97">
        <w:t xml:space="preserve">schrieb </w:t>
      </w:r>
      <w:r w:rsidR="00770AE0">
        <w:t>seine wichtigsten Regeln selbst auf.</w:t>
      </w:r>
    </w:p>
    <w:p w14:paraId="29D0C34F" w14:textId="21A5B4F0" w:rsidR="00770AE0" w:rsidRDefault="00105634" w:rsidP="00810832">
      <w:pPr>
        <w:pStyle w:val="ekvaufzhlung1"/>
      </w:pPr>
      <w:r w:rsidRPr="00105634">
        <w:rPr>
          <w:rStyle w:val="ekvlsung"/>
        </w:rPr>
        <w:sym w:font="Wingdings" w:char="F0FE"/>
      </w:r>
      <w:r w:rsidR="00CC6478">
        <w:rPr>
          <w:rStyle w:val="ekvlsung"/>
        </w:rPr>
        <w:tab/>
      </w:r>
      <w:r w:rsidR="00770AE0">
        <w:t xml:space="preserve">Jesus </w:t>
      </w:r>
      <w:r w:rsidR="006D3D97">
        <w:t>trug</w:t>
      </w:r>
      <w:r w:rsidR="00770AE0">
        <w:t xml:space="preserve"> seinen Jünger auf, seine Botschaft in der ganzen Welt zu verkünden.</w:t>
      </w:r>
      <w:r w:rsidR="00B70DBD">
        <w:tab/>
      </w:r>
    </w:p>
    <w:p w14:paraId="46C4B835" w14:textId="5D961349" w:rsidR="00770AE0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70AE0">
        <w:t xml:space="preserve">Jesus </w:t>
      </w:r>
      <w:r w:rsidR="006D3D97">
        <w:t>hinterließ</w:t>
      </w:r>
      <w:r w:rsidR="00B70DBD">
        <w:t xml:space="preserve"> seinen Jüngern ein großes Vermögen.</w:t>
      </w:r>
    </w:p>
    <w:p w14:paraId="25E047E0" w14:textId="015BC184" w:rsidR="00B70DBD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70DBD">
        <w:t xml:space="preserve">Jesus </w:t>
      </w:r>
      <w:r w:rsidR="006D3D97">
        <w:t>beauftragte</w:t>
      </w:r>
      <w:r w:rsidR="00B70DBD">
        <w:t xml:space="preserve"> seine Mutter Maria mit der Leitung seiner Gemeinschaft.</w:t>
      </w:r>
    </w:p>
    <w:sectPr w:rsidR="00B70DBD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C50ED" w14:textId="77777777" w:rsidR="00475364" w:rsidRDefault="00475364" w:rsidP="003C599D">
      <w:pPr>
        <w:spacing w:line="240" w:lineRule="auto"/>
      </w:pPr>
      <w:r>
        <w:separator/>
      </w:r>
    </w:p>
  </w:endnote>
  <w:endnote w:type="continuationSeparator" w:id="0">
    <w:p w14:paraId="45E3AC5A" w14:textId="77777777" w:rsidR="00475364" w:rsidRDefault="0047536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7B426AA" w14:textId="77777777" w:rsidTr="00503EE6">
      <w:trPr>
        <w:trHeight w:hRule="exact" w:val="680"/>
      </w:trPr>
      <w:tc>
        <w:tcPr>
          <w:tcW w:w="864" w:type="dxa"/>
          <w:noWrap/>
        </w:tcPr>
        <w:p w14:paraId="5F4ECDA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38FA042" wp14:editId="3803A52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D340A4E" w14:textId="5076191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6D3D97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E3244B0" w14:textId="5DCB1BB6" w:rsidR="002659C5" w:rsidRPr="00913892" w:rsidRDefault="00947DC8" w:rsidP="006D3D97">
          <w:pPr>
            <w:pStyle w:val="ekvquelle"/>
          </w:pPr>
          <w:r>
            <w:t xml:space="preserve">Textquellen: </w:t>
          </w:r>
          <w:r w:rsidR="006D3D97">
            <w:t>Claudius Kretzer</w:t>
          </w:r>
        </w:p>
      </w:tc>
      <w:tc>
        <w:tcPr>
          <w:tcW w:w="813" w:type="dxa"/>
        </w:tcPr>
        <w:p w14:paraId="0981E829" w14:textId="77777777" w:rsidR="002659C5" w:rsidRPr="00913892" w:rsidRDefault="002659C5" w:rsidP="00913892">
          <w:pPr>
            <w:pStyle w:val="ekvpagina"/>
          </w:pPr>
        </w:p>
      </w:tc>
    </w:tr>
  </w:tbl>
  <w:p w14:paraId="353C235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13122" w14:textId="77777777" w:rsidR="00475364" w:rsidRDefault="00475364" w:rsidP="003C599D">
      <w:pPr>
        <w:spacing w:line="240" w:lineRule="auto"/>
      </w:pPr>
      <w:r>
        <w:separator/>
      </w:r>
    </w:p>
  </w:footnote>
  <w:footnote w:type="continuationSeparator" w:id="0">
    <w:p w14:paraId="0AC202B4" w14:textId="77777777" w:rsidR="00475364" w:rsidRDefault="0047536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08EAC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EB501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08A71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FEA0F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717FB1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F3C74F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D60863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BAB47E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024B4F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B3FDA6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4F1A377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6285"/>
    <w:multiLevelType w:val="hybridMultilevel"/>
    <w:tmpl w:val="749E52B2"/>
    <w:lvl w:ilvl="0" w:tplc="B12463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146F53"/>
    <w:multiLevelType w:val="multilevel"/>
    <w:tmpl w:val="FF50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76DDB"/>
    <w:multiLevelType w:val="multilevel"/>
    <w:tmpl w:val="9162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E2295"/>
    <w:multiLevelType w:val="hybridMultilevel"/>
    <w:tmpl w:val="671C3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A0B7B"/>
    <w:multiLevelType w:val="multilevel"/>
    <w:tmpl w:val="3E9C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C4407"/>
    <w:multiLevelType w:val="multilevel"/>
    <w:tmpl w:val="E3AE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51F8F"/>
    <w:multiLevelType w:val="hybridMultilevel"/>
    <w:tmpl w:val="9E9690F8"/>
    <w:lvl w:ilvl="0" w:tplc="DB8E82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6012673">
    <w:abstractNumId w:val="2"/>
  </w:num>
  <w:num w:numId="2" w16cid:durableId="446512394">
    <w:abstractNumId w:val="1"/>
  </w:num>
  <w:num w:numId="3" w16cid:durableId="648628347">
    <w:abstractNumId w:val="5"/>
  </w:num>
  <w:num w:numId="4" w16cid:durableId="2089764005">
    <w:abstractNumId w:val="4"/>
  </w:num>
  <w:num w:numId="5" w16cid:durableId="2089226281">
    <w:abstractNumId w:val="3"/>
  </w:num>
  <w:num w:numId="6" w16cid:durableId="2061242227">
    <w:abstractNumId w:val="0"/>
  </w:num>
  <w:num w:numId="7" w16cid:durableId="158547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0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5634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5B2D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5A96"/>
    <w:rsid w:val="00287B24"/>
    <w:rsid w:val="00287DC0"/>
    <w:rsid w:val="00291485"/>
    <w:rsid w:val="00292470"/>
    <w:rsid w:val="0029673A"/>
    <w:rsid w:val="002A25AE"/>
    <w:rsid w:val="002B2584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26FE"/>
    <w:rsid w:val="00357BFF"/>
    <w:rsid w:val="003611D5"/>
    <w:rsid w:val="00362B02"/>
    <w:rsid w:val="0036404C"/>
    <w:rsid w:val="00364D77"/>
    <w:rsid w:val="003653D5"/>
    <w:rsid w:val="003659C6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18A5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35BB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364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547AA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3D97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0AE0"/>
    <w:rsid w:val="00772DA9"/>
    <w:rsid w:val="00775322"/>
    <w:rsid w:val="007814C9"/>
    <w:rsid w:val="0078410B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0832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1CB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5947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090C"/>
    <w:rsid w:val="009C26DF"/>
    <w:rsid w:val="009C2A7B"/>
    <w:rsid w:val="009C3C75"/>
    <w:rsid w:val="009C4BE5"/>
    <w:rsid w:val="009C7609"/>
    <w:rsid w:val="009D5703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63E8B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0CB3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32F5"/>
    <w:rsid w:val="00B31F29"/>
    <w:rsid w:val="00B32DAF"/>
    <w:rsid w:val="00B3499A"/>
    <w:rsid w:val="00B37E68"/>
    <w:rsid w:val="00B468CC"/>
    <w:rsid w:val="00B52FB3"/>
    <w:rsid w:val="00B5429C"/>
    <w:rsid w:val="00B54655"/>
    <w:rsid w:val="00B56121"/>
    <w:rsid w:val="00B6045F"/>
    <w:rsid w:val="00B60BEA"/>
    <w:rsid w:val="00B70DBD"/>
    <w:rsid w:val="00B7242A"/>
    <w:rsid w:val="00B8071F"/>
    <w:rsid w:val="00B81673"/>
    <w:rsid w:val="00B82B4E"/>
    <w:rsid w:val="00B8420E"/>
    <w:rsid w:val="00B87CF7"/>
    <w:rsid w:val="00B90CE1"/>
    <w:rsid w:val="00BA1A23"/>
    <w:rsid w:val="00BA2134"/>
    <w:rsid w:val="00BA5593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72F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3352"/>
    <w:rsid w:val="00C94D17"/>
    <w:rsid w:val="00CB17F5"/>
    <w:rsid w:val="00CB27C6"/>
    <w:rsid w:val="00CB463B"/>
    <w:rsid w:val="00CB5B82"/>
    <w:rsid w:val="00CB782D"/>
    <w:rsid w:val="00CC54E0"/>
    <w:rsid w:val="00CC6478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41B5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164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080B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86245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4A0E"/>
    <w:rsid w:val="00EF6029"/>
    <w:rsid w:val="00F10D3C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059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F4DA2"/>
  <w15:chartTrackingRefBased/>
  <w15:docId w15:val="{1146D3AF-15DD-4C50-AC50-49D8B4FE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DB080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0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829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2026-01-22T08:59:00Z</dcterms:created>
  <dcterms:modified xsi:type="dcterms:W3CDTF">2026-01-22T08:59:00Z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