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145F66E1" w14:textId="31BD8168" w:rsidR="008F05CF" w:rsidRDefault="008F05CF" w:rsidP="008F05CF">
      <w:pPr>
        <w:pStyle w:val="ekvue2arial"/>
      </w:pPr>
      <w:r>
        <w:t xml:space="preserve">Wo ich Gnade erlebe </w:t>
      </w:r>
    </w:p>
    <w:p w14:paraId="462024FF" w14:textId="671289FE" w:rsidR="008F05CF" w:rsidRDefault="008F05CF" w:rsidP="008F05CF"/>
    <w:p w14:paraId="2AFA90AB" w14:textId="7ED8FDE4" w:rsidR="008F05CF" w:rsidRPr="0045587E" w:rsidRDefault="008F05CF" w:rsidP="0045587E">
      <w:pPr>
        <w:pStyle w:val="ekvaufzhlung"/>
      </w:pPr>
      <w:bookmarkStart w:id="0" w:name="bmStart"/>
      <w:bookmarkEnd w:id="0"/>
      <w:r w:rsidRPr="0045587E">
        <w:t>1</w:t>
      </w:r>
      <w:r w:rsidR="0045587E">
        <w:t>.</w:t>
      </w:r>
      <w:r w:rsidR="0045587E">
        <w:tab/>
      </w:r>
      <w:r w:rsidRPr="0045587E">
        <w:t xml:space="preserve">Gnade ist für mich gleichbedeutend mit … </w:t>
      </w:r>
      <w:proofErr w:type="gramStart"/>
      <w:r w:rsidRPr="0045587E">
        <w:t>Prüfe</w:t>
      </w:r>
      <w:proofErr w:type="gramEnd"/>
      <w:r w:rsidRPr="0045587E">
        <w:t xml:space="preserve"> welcher der Begriffe im Kreis in der Mitte für dich am besten passt, um etwas Schönes in deinem Leben zu charakterisieren. Du kannst auch mehrere Begriffe wählen.</w:t>
      </w:r>
    </w:p>
    <w:p w14:paraId="0B873E82" w14:textId="1609E670" w:rsidR="00901B13" w:rsidRPr="0045587E" w:rsidRDefault="008F05CF" w:rsidP="0045587E">
      <w:pPr>
        <w:pStyle w:val="ekvaufzhlung"/>
      </w:pPr>
      <w:r w:rsidRPr="0045587E">
        <w:t>2</w:t>
      </w:r>
      <w:r w:rsidR="0045587E">
        <w:t>.</w:t>
      </w:r>
      <w:r w:rsidR="0045587E">
        <w:tab/>
      </w:r>
      <w:r w:rsidRPr="0045587E">
        <w:t xml:space="preserve">Fülle nun möglichst viele „Blütenblätter“ aus, indem du deinen Begriff bzw. deine Begriffe einsetzt und </w:t>
      </w:r>
      <w:r w:rsidR="0045587E">
        <w:br/>
      </w:r>
      <w:r w:rsidRPr="0045587E">
        <w:t>den Satzanfang vervollständigst.</w:t>
      </w:r>
    </w:p>
    <w:p w14:paraId="0C02064B" w14:textId="6AF3622A" w:rsidR="0045587E" w:rsidRPr="0045587E" w:rsidRDefault="00BE3A7A" w:rsidP="0045587E">
      <w:pPr>
        <w:pStyle w:val="ekvaufzhlung"/>
      </w:pPr>
      <w:r w:rsidRPr="0045587E">
        <w:t>3</w:t>
      </w:r>
      <w:r w:rsidR="0045587E">
        <w:t>.</w:t>
      </w:r>
      <w:r w:rsidR="0045587E">
        <w:tab/>
      </w:r>
      <w:r w:rsidRPr="0045587E">
        <w:t>Stellt einander eure Gnadenblüten vor.</w:t>
      </w:r>
    </w:p>
    <w:p w14:paraId="4920A1A8" w14:textId="41901C72" w:rsidR="008F05CF" w:rsidRDefault="0045587E" w:rsidP="008F05C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C14D84" wp14:editId="29E8CAD2">
                <wp:simplePos x="0" y="0"/>
                <wp:positionH relativeFrom="margin">
                  <wp:posOffset>-38735</wp:posOffset>
                </wp:positionH>
                <wp:positionV relativeFrom="paragraph">
                  <wp:posOffset>1286510</wp:posOffset>
                </wp:positionV>
                <wp:extent cx="1799590" cy="1078865"/>
                <wp:effectExtent l="0" t="0" r="10160" b="368935"/>
                <wp:wrapNone/>
                <wp:docPr id="547401873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40560"/>
                            <a:gd name="adj2" fmla="val 7944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3CB52" w14:textId="0AB4B5E8" w:rsidR="008F05CF" w:rsidRPr="0045587E" w:rsidRDefault="00886672" w:rsidP="0045587E">
                            <w:pPr>
                              <w:pStyle w:val="ekvsprechblase"/>
                            </w:pPr>
                            <w:r w:rsidRPr="0045587E"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14D8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-3.05pt;margin-top:101.3pt;width:141.7pt;height:84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" adj="19561,27959" fillcolor="white [3212]" strokecolor="#a5a5a5 [2092]">
                <v:textbox>
                  <w:txbxContent>
                    <w:p w14:paraId="37E3CB52" w14:textId="0AB4B5E8" w:rsidR="008F05CF" w:rsidRPr="0045587E" w:rsidRDefault="00886672" w:rsidP="0045587E">
                      <w:pPr>
                        <w:pStyle w:val="ekvsprechblase"/>
                      </w:pPr>
                      <w:r w:rsidRPr="0045587E">
                        <w:t>Ist für mich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0BD9E" wp14:editId="0704902D">
                <wp:simplePos x="0" y="0"/>
                <wp:positionH relativeFrom="page">
                  <wp:posOffset>666750</wp:posOffset>
                </wp:positionH>
                <wp:positionV relativeFrom="paragraph">
                  <wp:posOffset>4590415</wp:posOffset>
                </wp:positionV>
                <wp:extent cx="1799590" cy="1078865"/>
                <wp:effectExtent l="0" t="400050" r="10160" b="26035"/>
                <wp:wrapNone/>
                <wp:docPr id="202927230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38739"/>
                            <a:gd name="adj2" fmla="val -8555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5AB42" w14:textId="70B98865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BD9E" id="_x0000_s1027" type="#_x0000_t62" style="position:absolute;margin-left:52.5pt;margin-top:361.45pt;width:141.7pt;height:84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" adj="19168,-7680" fillcolor="white [3212]" strokecolor="#a5a5a5 [2092]">
                <v:textbox>
                  <w:txbxContent>
                    <w:p w14:paraId="0C45AB42" w14:textId="70B98865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52FE77" wp14:editId="3422BDEF">
                <wp:simplePos x="0" y="0"/>
                <wp:positionH relativeFrom="page">
                  <wp:posOffset>276225</wp:posOffset>
                </wp:positionH>
                <wp:positionV relativeFrom="paragraph">
                  <wp:posOffset>2934335</wp:posOffset>
                </wp:positionV>
                <wp:extent cx="1799590" cy="1078865"/>
                <wp:effectExtent l="0" t="0" r="295910" b="26035"/>
                <wp:wrapNone/>
                <wp:docPr id="179296416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64399"/>
                            <a:gd name="adj2" fmla="val 444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A073E3" w14:textId="4BD5E998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2FE77" id="_x0000_s1028" type="#_x0000_t62" style="position:absolute;margin-left:21.75pt;margin-top:231.05pt;width:141.7pt;height:84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" adj="24710,11760" fillcolor="white [3212]" strokecolor="#a5a5a5 [2092]">
                <v:textbox>
                  <w:txbxContent>
                    <w:p w14:paraId="6EA073E3" w14:textId="4BD5E998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926597" wp14:editId="582B0C8A">
                <wp:simplePos x="0" y="0"/>
                <wp:positionH relativeFrom="page">
                  <wp:posOffset>5048250</wp:posOffset>
                </wp:positionH>
                <wp:positionV relativeFrom="paragraph">
                  <wp:posOffset>1247140</wp:posOffset>
                </wp:positionV>
                <wp:extent cx="1799590" cy="1078865"/>
                <wp:effectExtent l="0" t="0" r="10160" b="426085"/>
                <wp:wrapNone/>
                <wp:docPr id="752649188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E0494" w14:textId="264B235F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26597" id="_x0000_s1029" type="#_x0000_t62" style="position:absolute;margin-left:397.5pt;margin-top:98.2pt;width:141.7pt;height:84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" adj="430,29103" fillcolor="white [3212]" strokecolor="#a5a5a5 [2092]">
                <v:textbox>
                  <w:txbxContent>
                    <w:p w14:paraId="5C5E0494" w14:textId="264B235F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88189" wp14:editId="11FD4B03">
                <wp:simplePos x="0" y="0"/>
                <wp:positionH relativeFrom="page">
                  <wp:posOffset>5438775</wp:posOffset>
                </wp:positionH>
                <wp:positionV relativeFrom="paragraph">
                  <wp:posOffset>2934335</wp:posOffset>
                </wp:positionV>
                <wp:extent cx="1799590" cy="1078865"/>
                <wp:effectExtent l="266700" t="0" r="10160" b="26035"/>
                <wp:wrapNone/>
                <wp:docPr id="210127297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-63858"/>
                            <a:gd name="adj2" fmla="val 444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FC646" w14:textId="74996C2F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88189" id="_x0000_s1030" type="#_x0000_t62" style="position:absolute;margin-left:428.25pt;margin-top:231.05pt;width:141.7pt;height:8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" adj="-2993,11760" fillcolor="white [3212]" strokecolor="#a5a5a5 [2092]">
                <v:textbox>
                  <w:txbxContent>
                    <w:p w14:paraId="60BFC646" w14:textId="74996C2F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D5BB4" wp14:editId="478D99A0">
                <wp:simplePos x="0" y="0"/>
                <wp:positionH relativeFrom="page">
                  <wp:posOffset>5038725</wp:posOffset>
                </wp:positionH>
                <wp:positionV relativeFrom="paragraph">
                  <wp:posOffset>4610735</wp:posOffset>
                </wp:positionV>
                <wp:extent cx="1799590" cy="1078865"/>
                <wp:effectExtent l="0" t="381000" r="10160" b="26035"/>
                <wp:wrapNone/>
                <wp:docPr id="1731604597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-43061"/>
                            <a:gd name="adj2" fmla="val -829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A17C2" w14:textId="29072350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D5BB4" id="_x0000_s1031" type="#_x0000_t62" style="position:absolute;margin-left:396.75pt;margin-top:363.05pt;width:141.7pt;height:84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" adj="1499,-7110" fillcolor="white [3212]" strokecolor="#a5a5a5 [2092]">
                <v:textbox>
                  <w:txbxContent>
                    <w:p w14:paraId="761A17C2" w14:textId="29072350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A3B45" wp14:editId="47111DC5">
                <wp:simplePos x="0" y="0"/>
                <wp:positionH relativeFrom="page">
                  <wp:posOffset>2853055</wp:posOffset>
                </wp:positionH>
                <wp:positionV relativeFrom="paragraph">
                  <wp:posOffset>523240</wp:posOffset>
                </wp:positionV>
                <wp:extent cx="1799590" cy="1078865"/>
                <wp:effectExtent l="0" t="0" r="10160" b="330835"/>
                <wp:wrapNone/>
                <wp:docPr id="82674682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078865"/>
                        </a:xfrm>
                        <a:prstGeom prst="wedgeRoundRectCallout">
                          <a:avLst>
                            <a:gd name="adj1" fmla="val -13781"/>
                            <a:gd name="adj2" fmla="val 7591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BCB81" w14:textId="07B5BD60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A3B45" id="_x0000_s1032" type="#_x0000_t62" style="position:absolute;margin-left:224.65pt;margin-top:41.2pt;width:141.7pt;height:84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" adj="7823,27197" fillcolor="white [3212]" strokecolor="#a5a5a5 [2092]">
                <v:textbox>
                  <w:txbxContent>
                    <w:p w14:paraId="758BCB81" w14:textId="07B5BD60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D87E5" wp14:editId="74558645">
                <wp:simplePos x="0" y="0"/>
                <wp:positionH relativeFrom="column">
                  <wp:posOffset>1592580</wp:posOffset>
                </wp:positionH>
                <wp:positionV relativeFrom="paragraph">
                  <wp:posOffset>2124710</wp:posOffset>
                </wp:positionV>
                <wp:extent cx="2699385" cy="2699385"/>
                <wp:effectExtent l="0" t="0" r="24765" b="24765"/>
                <wp:wrapNone/>
                <wp:docPr id="212021556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2699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0CE0A" w14:textId="358337EF" w:rsidR="008F05CF" w:rsidRDefault="008F05CF" w:rsidP="008F05CF">
                            <w:pPr>
                              <w:jc w:val="center"/>
                            </w:pPr>
                            <w:r>
                              <w:t>Glück</w:t>
                            </w:r>
                          </w:p>
                          <w:p w14:paraId="49E56A1F" w14:textId="2C2BE99F" w:rsidR="008F05CF" w:rsidRDefault="008F05CF" w:rsidP="008F05CF">
                            <w:pPr>
                              <w:jc w:val="center"/>
                            </w:pPr>
                            <w:r>
                              <w:t>ein Geschenk</w:t>
                            </w:r>
                          </w:p>
                          <w:p w14:paraId="3EF36204" w14:textId="5B357459" w:rsidR="008F05CF" w:rsidRDefault="008F05CF" w:rsidP="008F05CF">
                            <w:pPr>
                              <w:jc w:val="center"/>
                            </w:pPr>
                            <w:r>
                              <w:t>Grund zur Freude</w:t>
                            </w:r>
                          </w:p>
                          <w:p w14:paraId="76756C1A" w14:textId="2207788D" w:rsidR="008F05CF" w:rsidRDefault="008F05CF" w:rsidP="008F05CF">
                            <w:pPr>
                              <w:jc w:val="center"/>
                            </w:pPr>
                            <w:r>
                              <w:t>ein Wunder</w:t>
                            </w:r>
                          </w:p>
                          <w:p w14:paraId="551A63DD" w14:textId="77777777" w:rsidR="008F05CF" w:rsidRDefault="008F05CF" w:rsidP="008F05CF">
                            <w:pPr>
                              <w:jc w:val="center"/>
                            </w:pPr>
                          </w:p>
                          <w:p w14:paraId="71AD2518" w14:textId="26594A5E" w:rsidR="008F05CF" w:rsidRDefault="008F05CF" w:rsidP="008F05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05CF">
                              <w:rPr>
                                <w:b/>
                                <w:bCs/>
                              </w:rPr>
                              <w:t>GNADE</w:t>
                            </w:r>
                          </w:p>
                          <w:p w14:paraId="799C96B0" w14:textId="77777777" w:rsidR="008F05CF" w:rsidRPr="008F05CF" w:rsidRDefault="008F05CF" w:rsidP="008F05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1386853" w14:textId="43C5AE01" w:rsidR="008F05CF" w:rsidRDefault="008F05CF" w:rsidP="008F05CF">
                            <w:pPr>
                              <w:jc w:val="center"/>
                            </w:pPr>
                            <w:r>
                              <w:t>unerklärlich</w:t>
                            </w:r>
                          </w:p>
                          <w:p w14:paraId="66C75305" w14:textId="55C70294" w:rsidR="008F05CF" w:rsidRDefault="008F05CF" w:rsidP="008F05CF">
                            <w:pPr>
                              <w:jc w:val="center"/>
                            </w:pPr>
                            <w:r>
                              <w:t>unverdient</w:t>
                            </w:r>
                          </w:p>
                          <w:p w14:paraId="2AB4F4A7" w14:textId="715C7E0B" w:rsidR="008F05CF" w:rsidRDefault="008F05CF" w:rsidP="008F05CF">
                            <w:pPr>
                              <w:jc w:val="center"/>
                            </w:pPr>
                            <w:r>
                              <w:t>unglaublich</w:t>
                            </w:r>
                          </w:p>
                          <w:p w14:paraId="711DCCEB" w14:textId="204A722B" w:rsidR="008F05CF" w:rsidRDefault="008F05CF" w:rsidP="008F05CF">
                            <w:pPr>
                              <w:jc w:val="center"/>
                            </w:pPr>
                            <w:r>
                              <w:t>ein Segen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FD87E5" id="Ellipse 1" o:spid="_x0000_s1033" style="position:absolute;margin-left:125.4pt;margin-top:167.3pt;width:212.55pt;height:2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2F70CE0A" w14:textId="358337EF" w:rsidR="008F05CF" w:rsidRDefault="008F05CF" w:rsidP="008F05CF">
                      <w:pPr>
                        <w:jc w:val="center"/>
                      </w:pPr>
                      <w:r>
                        <w:t>Glück</w:t>
                      </w:r>
                    </w:p>
                    <w:p w14:paraId="49E56A1F" w14:textId="2C2BE99F" w:rsidR="008F05CF" w:rsidRDefault="008F05CF" w:rsidP="008F05CF">
                      <w:pPr>
                        <w:jc w:val="center"/>
                      </w:pPr>
                      <w:r>
                        <w:t>ein Geschenk</w:t>
                      </w:r>
                    </w:p>
                    <w:p w14:paraId="3EF36204" w14:textId="5B357459" w:rsidR="008F05CF" w:rsidRDefault="008F05CF" w:rsidP="008F05CF">
                      <w:pPr>
                        <w:jc w:val="center"/>
                      </w:pPr>
                      <w:r>
                        <w:t>Grund zur Freude</w:t>
                      </w:r>
                    </w:p>
                    <w:p w14:paraId="76756C1A" w14:textId="2207788D" w:rsidR="008F05CF" w:rsidRDefault="008F05CF" w:rsidP="008F05CF">
                      <w:pPr>
                        <w:jc w:val="center"/>
                      </w:pPr>
                      <w:r>
                        <w:t>ein Wunder</w:t>
                      </w:r>
                    </w:p>
                    <w:p w14:paraId="551A63DD" w14:textId="77777777" w:rsidR="008F05CF" w:rsidRDefault="008F05CF" w:rsidP="008F05CF">
                      <w:pPr>
                        <w:jc w:val="center"/>
                      </w:pPr>
                    </w:p>
                    <w:p w14:paraId="71AD2518" w14:textId="26594A5E" w:rsidR="008F05CF" w:rsidRDefault="008F05CF" w:rsidP="008F05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05CF">
                        <w:rPr>
                          <w:b/>
                          <w:bCs/>
                        </w:rPr>
                        <w:t>GNADE</w:t>
                      </w:r>
                    </w:p>
                    <w:p w14:paraId="799C96B0" w14:textId="77777777" w:rsidR="008F05CF" w:rsidRPr="008F05CF" w:rsidRDefault="008F05CF" w:rsidP="008F05C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1386853" w14:textId="43C5AE01" w:rsidR="008F05CF" w:rsidRDefault="008F05CF" w:rsidP="008F05CF">
                      <w:pPr>
                        <w:jc w:val="center"/>
                      </w:pPr>
                      <w:r>
                        <w:t>unerklärlich</w:t>
                      </w:r>
                    </w:p>
                    <w:p w14:paraId="66C75305" w14:textId="55C70294" w:rsidR="008F05CF" w:rsidRDefault="008F05CF" w:rsidP="008F05CF">
                      <w:pPr>
                        <w:jc w:val="center"/>
                      </w:pPr>
                      <w:r>
                        <w:t>unverdient</w:t>
                      </w:r>
                    </w:p>
                    <w:p w14:paraId="2AB4F4A7" w14:textId="715C7E0B" w:rsidR="008F05CF" w:rsidRDefault="008F05CF" w:rsidP="008F05CF">
                      <w:pPr>
                        <w:jc w:val="center"/>
                      </w:pPr>
                      <w:r>
                        <w:t>unglaublich</w:t>
                      </w:r>
                    </w:p>
                    <w:p w14:paraId="711DCCEB" w14:textId="204A722B" w:rsidR="008F05CF" w:rsidRDefault="008F05CF" w:rsidP="008F05CF">
                      <w:pPr>
                        <w:jc w:val="center"/>
                      </w:pPr>
                      <w:r>
                        <w:t>ein Segen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CB77A7" wp14:editId="50A005BF">
                <wp:simplePos x="0" y="0"/>
                <wp:positionH relativeFrom="margin">
                  <wp:posOffset>2040890</wp:posOffset>
                </wp:positionH>
                <wp:positionV relativeFrom="paragraph">
                  <wp:posOffset>5342890</wp:posOffset>
                </wp:positionV>
                <wp:extent cx="1800000" cy="1079500"/>
                <wp:effectExtent l="0" t="438150" r="10160" b="25400"/>
                <wp:wrapNone/>
                <wp:docPr id="31617184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79500"/>
                        </a:xfrm>
                        <a:prstGeom prst="wedgeRoundRectCallout">
                          <a:avLst>
                            <a:gd name="adj1" fmla="val 325"/>
                            <a:gd name="adj2" fmla="val -8732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2C16D" w14:textId="43A2CEFE" w:rsidR="008F05CF" w:rsidRPr="00724064" w:rsidRDefault="0088667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886672">
                              <w:rPr>
                                <w:color w:val="000000" w:themeColor="text1"/>
                              </w:rPr>
                              <w:t>Ist für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77A7" id="_x0000_s1034" type="#_x0000_t62" style="position:absolute;margin-left:160.7pt;margin-top:420.7pt;width:141.7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" adj="10870,-8061" fillcolor="white [3212]" strokecolor="#a5a5a5 [2092]">
                <v:textbox>
                  <w:txbxContent>
                    <w:p w14:paraId="5812C16D" w14:textId="43A2CEFE" w:rsidR="008F05CF" w:rsidRPr="00724064" w:rsidRDefault="0088667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886672">
                        <w:rPr>
                          <w:color w:val="000000" w:themeColor="text1"/>
                        </w:rPr>
                        <w:t>Ist für mich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F05C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35BA" w14:textId="77777777" w:rsidR="008F05CF" w:rsidRDefault="008F05CF" w:rsidP="003C599D">
      <w:pPr>
        <w:spacing w:line="240" w:lineRule="auto"/>
      </w:pPr>
      <w:r>
        <w:separator/>
      </w:r>
    </w:p>
  </w:endnote>
  <w:endnote w:type="continuationSeparator" w:id="0">
    <w:p w14:paraId="27A4E46B" w14:textId="77777777" w:rsidR="008F05CF" w:rsidRDefault="008F05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475E98E" w14:textId="77777777" w:rsidTr="00503EE6">
      <w:trPr>
        <w:trHeight w:hRule="exact" w:val="680"/>
      </w:trPr>
      <w:tc>
        <w:tcPr>
          <w:tcW w:w="864" w:type="dxa"/>
          <w:noWrap/>
        </w:tcPr>
        <w:p w14:paraId="2DA575F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FAAF48C" w14:textId="1DA7D47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86672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5EED58B" w14:textId="39FB9E24" w:rsidR="002659C5" w:rsidRPr="00913892" w:rsidRDefault="00947DC8" w:rsidP="00BE3A7A">
          <w:pPr>
            <w:pStyle w:val="ekvquelle"/>
          </w:pPr>
          <w:r>
            <w:t xml:space="preserve">Textquellen: </w:t>
          </w:r>
          <w:r w:rsidR="00BE3A7A">
            <w:t>Gerhard Ziener</w:t>
          </w:r>
        </w:p>
      </w:tc>
      <w:tc>
        <w:tcPr>
          <w:tcW w:w="813" w:type="dxa"/>
        </w:tcPr>
        <w:p w14:paraId="3682D6C4" w14:textId="77777777" w:rsidR="002659C5" w:rsidRPr="00913892" w:rsidRDefault="002659C5" w:rsidP="00913892">
          <w:pPr>
            <w:pStyle w:val="ekvpagina"/>
          </w:pPr>
        </w:p>
      </w:tc>
    </w:tr>
  </w:tbl>
  <w:p w14:paraId="4A8DC9F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1E73" w14:textId="77777777" w:rsidR="008F05CF" w:rsidRDefault="008F05CF" w:rsidP="003C599D">
      <w:pPr>
        <w:spacing w:line="240" w:lineRule="auto"/>
      </w:pPr>
      <w:r>
        <w:separator/>
      </w:r>
    </w:p>
  </w:footnote>
  <w:footnote w:type="continuationSeparator" w:id="0">
    <w:p w14:paraId="7B891AFC" w14:textId="77777777" w:rsidR="008F05CF" w:rsidRDefault="008F05C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1DA9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797E4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EDE81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FECCD8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96CAA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EA460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8E86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13B535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974568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F281F0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BF91DE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747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587E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6672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05CF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3A7A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2D1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0B31A"/>
  <w15:chartTrackingRefBased/>
  <w15:docId w15:val="{5EF44B47-99ED-4469-A96C-D5E9772F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2026-04-01T10:29:00Z</dcterms:created>
  <dcterms:modified xsi:type="dcterms:W3CDTF">2026-04-01T10:29:00Z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