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5B559" w14:textId="4CA99C68" w:rsidR="009620D5" w:rsidRDefault="00FE7174" w:rsidP="00FE7174">
      <w:pPr>
        <w:pStyle w:val="ekvue2arial"/>
      </w:pPr>
      <w:r w:rsidRPr="00FE7174">
        <w:t>Fußball-WM 2026 – Teil</w:t>
      </w:r>
      <w:r w:rsidR="00CB753B">
        <w:t>nahme</w:t>
      </w:r>
      <w:r w:rsidRPr="00FE7174">
        <w:t xml:space="preserve"> oder Boykott?</w:t>
      </w:r>
      <w:r>
        <w:t xml:space="preserve"> – Lösung</w:t>
      </w:r>
    </w:p>
    <w:p w14:paraId="1F814D01" w14:textId="77777777" w:rsidR="008A47FA" w:rsidRPr="00B01184" w:rsidRDefault="008A47FA" w:rsidP="009620D5">
      <w:pPr>
        <w:rPr>
          <w:b/>
          <w:bCs/>
        </w:rPr>
      </w:pPr>
    </w:p>
    <w:p w14:paraId="1BEC3706" w14:textId="3A898C4F" w:rsidR="00B37D3C" w:rsidRDefault="00B37D3C" w:rsidP="009620D5">
      <w:pPr>
        <w:rPr>
          <w:b/>
          <w:bCs/>
          <w:u w:val="single"/>
        </w:rPr>
      </w:pPr>
      <w:r w:rsidRPr="008A47FA">
        <w:rPr>
          <w:b/>
          <w:bCs/>
          <w:u w:val="single"/>
        </w:rPr>
        <w:t>Mögliche Argumente</w:t>
      </w:r>
      <w:r w:rsidR="00FE7174">
        <w:rPr>
          <w:b/>
          <w:bCs/>
          <w:u w:val="single"/>
        </w:rPr>
        <w:t>:</w:t>
      </w:r>
    </w:p>
    <w:p w14:paraId="516839F7" w14:textId="77777777" w:rsidR="00B37D3C" w:rsidRPr="008A47FA" w:rsidRDefault="00B37D3C" w:rsidP="009620D5">
      <w:pPr>
        <w:rPr>
          <w:b/>
          <w:bCs/>
          <w:u w:val="single"/>
        </w:rPr>
      </w:pPr>
    </w:p>
    <w:p w14:paraId="44168E58" w14:textId="4C890F1D" w:rsidR="009620D5" w:rsidRPr="00B01184" w:rsidRDefault="009620D5" w:rsidP="009620D5">
      <w:pPr>
        <w:rPr>
          <w:b/>
          <w:bCs/>
        </w:rPr>
      </w:pPr>
      <w:r w:rsidRPr="00B01184">
        <w:rPr>
          <w:b/>
          <w:bCs/>
        </w:rPr>
        <w:t>Pro</w:t>
      </w:r>
      <w:r w:rsidR="0042572E">
        <w:rPr>
          <w:b/>
          <w:bCs/>
        </w:rPr>
        <w:t xml:space="preserve"> Teilhabe:</w:t>
      </w:r>
    </w:p>
    <w:p w14:paraId="4C248D6A" w14:textId="77777777" w:rsidR="00FE7174" w:rsidRDefault="00FE7174" w:rsidP="009620D5">
      <w:r w:rsidRPr="006A5611">
        <w:rPr>
          <w:rStyle w:val="ekvsymbolaufzhlung"/>
        </w:rPr>
        <w:sym w:font="Wingdings" w:char="F06C"/>
      </w:r>
      <w:r w:rsidRPr="00C17BE6">
        <w:tab/>
      </w:r>
      <w:r w:rsidRPr="00FE7174">
        <w:t>Auch wenn viele Probleme mit der Regierung Donald Trumps haben, handelt es sich bei den</w:t>
      </w:r>
    </w:p>
    <w:p w14:paraId="7C317ADF" w14:textId="77777777" w:rsidR="00FE7174" w:rsidRDefault="00FE7174" w:rsidP="009620D5">
      <w:r>
        <w:tab/>
      </w:r>
      <w:r w:rsidRPr="00FE7174">
        <w:t>gastgebe</w:t>
      </w:r>
      <w:r>
        <w:t>n</w:t>
      </w:r>
      <w:r w:rsidRPr="00FE7174">
        <w:t>den Ländern um (überwiegend) demokratische Staaten, die nicht mit Katar (WM 2022)</w:t>
      </w:r>
    </w:p>
    <w:p w14:paraId="2EB949AD" w14:textId="1143A7F0" w:rsidR="00FE7174" w:rsidRDefault="00FE7174" w:rsidP="009620D5">
      <w:r>
        <w:tab/>
      </w:r>
      <w:r w:rsidRPr="00FE7174">
        <w:t>verglichen werden können.</w:t>
      </w:r>
    </w:p>
    <w:p w14:paraId="6173E37F" w14:textId="3FB9214A" w:rsidR="009620D5" w:rsidRDefault="00FE7174" w:rsidP="009620D5">
      <w:r w:rsidRPr="006A5611">
        <w:rPr>
          <w:rStyle w:val="ekvsymbolaufzhlung"/>
        </w:rPr>
        <w:sym w:font="Wingdings" w:char="F06C"/>
      </w:r>
      <w:r w:rsidRPr="00C17BE6">
        <w:tab/>
      </w:r>
      <w:r w:rsidR="00617FD9">
        <w:t xml:space="preserve">Aufwertung des Sports: </w:t>
      </w:r>
      <w:r w:rsidR="009620D5">
        <w:t>Es nehmen so viele Teams wie noch nie an der WM teil.</w:t>
      </w:r>
      <w:r w:rsidR="00617FD9">
        <w:t xml:space="preserve"> Zudem steigt die Anzahl </w:t>
      </w:r>
      <w:r w:rsidR="00617FD9">
        <w:tab/>
        <w:t>der Spiele auf 104 Partien.</w:t>
      </w:r>
      <w:r w:rsidR="009620D5">
        <w:t xml:space="preserve"> </w:t>
      </w:r>
      <w:r>
        <w:t>D</w:t>
      </w:r>
      <w:r w:rsidR="009620D5">
        <w:t xml:space="preserve">ie WM </w:t>
      </w:r>
      <w:r w:rsidR="00617FD9">
        <w:t>dauert 39 Tage (statt bisher 29 Tage)</w:t>
      </w:r>
      <w:r w:rsidR="009620D5">
        <w:t xml:space="preserve">. </w:t>
      </w:r>
    </w:p>
    <w:p w14:paraId="6471E941" w14:textId="29960C75" w:rsidR="00617FD9" w:rsidRDefault="00697979" w:rsidP="009620D5">
      <w:r w:rsidRPr="006A5611">
        <w:rPr>
          <w:rStyle w:val="ekvsymbolaufzhlung"/>
        </w:rPr>
        <w:sym w:font="Wingdings" w:char="F06C"/>
      </w:r>
      <w:r w:rsidRPr="00C17BE6">
        <w:tab/>
      </w:r>
      <w:r w:rsidR="00617FD9">
        <w:t>Politik und Sport sollten nicht vermischt wer</w:t>
      </w:r>
      <w:r>
        <w:t>den.</w:t>
      </w:r>
    </w:p>
    <w:p w14:paraId="231445B9" w14:textId="37E3A02B" w:rsidR="009620D5" w:rsidRDefault="00FE7174" w:rsidP="009620D5">
      <w:r w:rsidRPr="006A5611">
        <w:rPr>
          <w:rStyle w:val="ekvsymbolaufzhlung"/>
        </w:rPr>
        <w:sym w:font="Wingdings" w:char="F06C"/>
      </w:r>
      <w:r w:rsidRPr="00C17BE6">
        <w:tab/>
      </w:r>
      <w:r w:rsidRPr="00FE7174">
        <w:t>Eine WM in drei Ländern mit z. T. unterschiedlichen Kulturen ist sehr interessant</w:t>
      </w:r>
      <w:r w:rsidR="00617FD9">
        <w:t xml:space="preserve"> und bereichernd</w:t>
      </w:r>
      <w:r w:rsidRPr="00FE7174">
        <w:t xml:space="preserve">. </w:t>
      </w:r>
      <w:r w:rsidR="00617FD9">
        <w:t xml:space="preserve">Es </w:t>
      </w:r>
      <w:r w:rsidR="00617FD9">
        <w:tab/>
        <w:t>könnte eine</w:t>
      </w:r>
      <w:r w:rsidRPr="00FE7174">
        <w:t xml:space="preserve"> lebendige Fan-Atmosphäre geben</w:t>
      </w:r>
      <w:r w:rsidR="00617FD9">
        <w:t>.</w:t>
      </w:r>
    </w:p>
    <w:p w14:paraId="34A41D30" w14:textId="77777777" w:rsidR="00FE7174" w:rsidRDefault="00FE7174" w:rsidP="009620D5"/>
    <w:p w14:paraId="5BC39A87" w14:textId="16276942" w:rsidR="009620D5" w:rsidRPr="00B01184" w:rsidRDefault="0042572E" w:rsidP="009620D5">
      <w:pPr>
        <w:rPr>
          <w:b/>
          <w:bCs/>
        </w:rPr>
      </w:pPr>
      <w:r>
        <w:rPr>
          <w:b/>
          <w:bCs/>
        </w:rPr>
        <w:t>Pro Boykott:</w:t>
      </w:r>
    </w:p>
    <w:p w14:paraId="2F4F1DB3" w14:textId="153A71A7" w:rsidR="001D59DE" w:rsidRDefault="002147E1" w:rsidP="002147E1">
      <w:r w:rsidRPr="006A5611">
        <w:rPr>
          <w:rStyle w:val="ekvsymbolaufzhlung"/>
        </w:rPr>
        <w:sym w:font="Wingdings" w:char="F06C"/>
      </w:r>
      <w:r w:rsidRPr="00C17BE6">
        <w:tab/>
      </w:r>
      <w:r w:rsidR="001D59DE">
        <w:t xml:space="preserve">Die Regierung </w:t>
      </w:r>
      <w:r>
        <w:t>Donald Trumps setzt eine harte Migrationspolitik um, vielseitige Diskriminierung prägt den</w:t>
      </w:r>
    </w:p>
    <w:p w14:paraId="714E60E5" w14:textId="09333B44" w:rsidR="00F860FA" w:rsidRDefault="001D59DE" w:rsidP="002147E1">
      <w:r>
        <w:tab/>
      </w:r>
      <w:r w:rsidR="002147E1">
        <w:t>Alltag.</w:t>
      </w:r>
    </w:p>
    <w:p w14:paraId="0F2BEAC2" w14:textId="77777777" w:rsidR="002147E1" w:rsidRDefault="002147E1" w:rsidP="002147E1">
      <w:r w:rsidRPr="006A5611">
        <w:rPr>
          <w:rStyle w:val="ekvsymbolaufzhlung"/>
        </w:rPr>
        <w:sym w:font="Wingdings" w:char="F06C"/>
      </w:r>
      <w:r w:rsidRPr="00C17BE6">
        <w:tab/>
      </w:r>
      <w:r>
        <w:t>Die Grundprobleme im Zusammenhang mit der FIFA kommen auch hier zum Tragen: Korruption, hohe</w:t>
      </w:r>
    </w:p>
    <w:p w14:paraId="270EFD40" w14:textId="17C1AE5A" w:rsidR="002147E1" w:rsidRPr="002147E1" w:rsidRDefault="002147E1" w:rsidP="009620D5">
      <w:pPr>
        <w:rPr>
          <w:rStyle w:val="ekvsymbolaufzhlung"/>
          <w:sz w:val="19"/>
        </w:rPr>
      </w:pPr>
      <w:r>
        <w:tab/>
        <w:t>Ticketpreise und aggressive Vermarktung.</w:t>
      </w:r>
    </w:p>
    <w:p w14:paraId="7E75F2FB" w14:textId="77777777" w:rsidR="00617FD9" w:rsidRDefault="00FE7174" w:rsidP="009620D5">
      <w:r w:rsidRPr="006A5611">
        <w:rPr>
          <w:rStyle w:val="ekvsymbolaufzhlung"/>
        </w:rPr>
        <w:sym w:font="Wingdings" w:char="F06C"/>
      </w:r>
      <w:r w:rsidRPr="00C17BE6">
        <w:tab/>
      </w:r>
      <w:r w:rsidR="001D59DE">
        <w:t>Bedrohung des Klimaschutzes</w:t>
      </w:r>
      <w:r w:rsidR="009620D5">
        <w:t>: Teams und Fans legen per Flugzeug große Distanzen zurück.</w:t>
      </w:r>
      <w:r w:rsidR="00617FD9">
        <w:t xml:space="preserve"> Zudem er</w:t>
      </w:r>
      <w:r w:rsidR="00617FD9">
        <w:tab/>
        <w:t xml:space="preserve">warten </w:t>
      </w:r>
      <w:r w:rsidR="001D59DE">
        <w:t>Forscher im Sommer 2026 extreme Hitze und damit ein erhöhtes Gesundheitsrisiko für die</w:t>
      </w:r>
    </w:p>
    <w:p w14:paraId="7A0C2274" w14:textId="32846CBC" w:rsidR="009620D5" w:rsidRDefault="00617FD9" w:rsidP="009620D5">
      <w:r>
        <w:tab/>
      </w:r>
      <w:r w:rsidR="001D59DE">
        <w:t xml:space="preserve">Beteiligten. </w:t>
      </w:r>
      <w:r>
        <w:t>Die Hitzeschutzmaßnahmen seien unzureichend.</w:t>
      </w:r>
    </w:p>
    <w:p w14:paraId="58B48BF0" w14:textId="1239CEFD" w:rsidR="00F860FA" w:rsidRDefault="00F860FA" w:rsidP="009620D5">
      <w:r w:rsidRPr="006A5611">
        <w:rPr>
          <w:rStyle w:val="ekvsymbolaufzhlung"/>
        </w:rPr>
        <w:sym w:font="Wingdings" w:char="F06C"/>
      </w:r>
      <w:r w:rsidRPr="00C17BE6">
        <w:tab/>
      </w:r>
      <w:r w:rsidRPr="00F860FA">
        <w:t>Die Sicherheitsbedenken der Einreise</w:t>
      </w:r>
      <w:r>
        <w:t>n</w:t>
      </w:r>
      <w:r w:rsidRPr="00F860FA">
        <w:t>den sind gestiegen.</w:t>
      </w:r>
    </w:p>
    <w:p w14:paraId="18E49EC7" w14:textId="77777777" w:rsidR="009620D5" w:rsidRDefault="009620D5" w:rsidP="009620D5"/>
    <w:p w14:paraId="50875D36" w14:textId="1B6F97F6" w:rsidR="009620D5" w:rsidRDefault="00C729A8" w:rsidP="009620D5">
      <w:r>
        <w:t xml:space="preserve">Als Ergebnis der Podiumsdiskussion könnte </w:t>
      </w:r>
      <w:r w:rsidR="009F63C5">
        <w:t xml:space="preserve">festgehalten werden, dass die Entscheidung für bzw. gegen das Verfolgen der WM </w:t>
      </w:r>
      <w:r w:rsidR="009620D5">
        <w:t>auf ein persönliche</w:t>
      </w:r>
      <w:r w:rsidR="00F860FA">
        <w:t>s</w:t>
      </w:r>
      <w:r w:rsidR="009620D5">
        <w:t xml:space="preserve"> Abwäg</w:t>
      </w:r>
      <w:r w:rsidR="00F860FA">
        <w:t>en</w:t>
      </w:r>
      <w:r w:rsidR="009620D5">
        <w:t xml:space="preserve"> hinaus</w:t>
      </w:r>
      <w:r w:rsidR="009F63C5">
        <w:t>l</w:t>
      </w:r>
      <w:r w:rsidR="001D59DE">
        <w:t>äuft</w:t>
      </w:r>
      <w:r w:rsidR="009F63C5">
        <w:t>.</w:t>
      </w:r>
      <w:r w:rsidR="00982EF2">
        <w:t xml:space="preserve"> Überwiegen das Sporterlebnis und das Erleben von Gemeinschaft (z.</w:t>
      </w:r>
      <w:r w:rsidR="00F860FA">
        <w:t xml:space="preserve"> </w:t>
      </w:r>
      <w:r w:rsidR="00982EF2">
        <w:t xml:space="preserve">B. beim </w:t>
      </w:r>
      <w:r w:rsidR="00F860FA">
        <w:t>P</w:t>
      </w:r>
      <w:r w:rsidR="00982EF2">
        <w:t xml:space="preserve">ublic </w:t>
      </w:r>
      <w:r w:rsidR="00F860FA">
        <w:t>V</w:t>
      </w:r>
      <w:r w:rsidR="00982EF2">
        <w:t xml:space="preserve">iewing) </w:t>
      </w:r>
      <w:r w:rsidR="00AE43A0">
        <w:t xml:space="preserve">oder der Wunsch, das System nicht zusätzlich zu unterstützen? </w:t>
      </w:r>
      <w:r w:rsidR="00F860FA">
        <w:t>D</w:t>
      </w:r>
      <w:r w:rsidR="009620D5">
        <w:t>azwischen gibt es die Haltung</w:t>
      </w:r>
      <w:r w:rsidR="00AE43A0">
        <w:t>, die vermutlich viele Schülerinnen</w:t>
      </w:r>
      <w:r w:rsidR="00690094">
        <w:t xml:space="preserve"> </w:t>
      </w:r>
      <w:r w:rsidR="00F860FA">
        <w:t>und</w:t>
      </w:r>
      <w:r w:rsidR="00690094">
        <w:t xml:space="preserve"> Fußballfans</w:t>
      </w:r>
      <w:r w:rsidR="00AE43A0">
        <w:t xml:space="preserve"> vertreten: </w:t>
      </w:r>
      <w:r w:rsidR="00F860FA">
        <w:t>S</w:t>
      </w:r>
      <w:r w:rsidR="00B01184">
        <w:t xml:space="preserve">ie möchten die </w:t>
      </w:r>
      <w:r w:rsidR="00690094">
        <w:t xml:space="preserve">WM medial verfolgen und genießen, aber kritisch gegenüber Missständen bleiben. </w:t>
      </w:r>
    </w:p>
    <w:p w14:paraId="740FBAD4" w14:textId="29685991" w:rsidR="009620D5" w:rsidRDefault="00F860FA" w:rsidP="009620D5">
      <w:r>
        <w:t>A</w:t>
      </w:r>
      <w:r w:rsidR="00C345A9">
        <w:t xml:space="preserve">bschließend </w:t>
      </w:r>
      <w:r>
        <w:t xml:space="preserve">kann </w:t>
      </w:r>
      <w:r w:rsidR="00C345A9">
        <w:t>eine Blitzlicht-Runde durchgeführt werden: Jede</w:t>
      </w:r>
      <w:r>
        <w:t xml:space="preserve"> und jede</w:t>
      </w:r>
      <w:r w:rsidR="00C345A9">
        <w:t xml:space="preserve">r formuliert </w:t>
      </w:r>
      <w:r w:rsidR="0068264B">
        <w:t>knapp die eigene Meinung zum Thema</w:t>
      </w:r>
      <w:r>
        <w:t>.</w:t>
      </w:r>
      <w:r w:rsidR="0068264B">
        <w:t xml:space="preserve"> </w:t>
      </w:r>
      <w:r>
        <w:t>D</w:t>
      </w:r>
      <w:r w:rsidR="0068264B">
        <w:t>ie Beiträge bleiben unkommentiert stehen.</w:t>
      </w:r>
    </w:p>
    <w:p w14:paraId="797EC12D" w14:textId="77777777" w:rsidR="009F0325" w:rsidRDefault="009F0325" w:rsidP="009620D5"/>
    <w:p w14:paraId="05327613" w14:textId="6B3544D3" w:rsidR="00213AF0" w:rsidRDefault="00213AF0" w:rsidP="009620D5">
      <w:r>
        <w:t>--------------------------------------------------------------------------------------------------------------------------------------</w:t>
      </w:r>
    </w:p>
    <w:p w14:paraId="1D71267C" w14:textId="77777777" w:rsidR="00213AF0" w:rsidRDefault="00213AF0" w:rsidP="009620D5"/>
    <w:p w14:paraId="56D809BA" w14:textId="484F1C61" w:rsidR="009F0325" w:rsidRDefault="009F0325" w:rsidP="009620D5">
      <w:r>
        <w:t xml:space="preserve">Weiterführend können die </w:t>
      </w:r>
      <w:r w:rsidR="00617FD9">
        <w:t>Lernenden</w:t>
      </w:r>
      <w:r w:rsidR="00842615">
        <w:t xml:space="preserve"> Stellung z</w:t>
      </w:r>
      <w:r w:rsidR="00697979">
        <w:t>u</w:t>
      </w:r>
      <w:r w:rsidR="00842615">
        <w:t xml:space="preserve">r </w:t>
      </w:r>
      <w:r w:rsidR="00697979">
        <w:t>Petition „</w:t>
      </w:r>
      <w:r w:rsidR="00697979" w:rsidRPr="00697979">
        <w:t>TV Boykott der Fifa WM 2026</w:t>
      </w:r>
      <w:r w:rsidR="00697979">
        <w:t>“</w:t>
      </w:r>
      <w:r w:rsidR="00842615">
        <w:t xml:space="preserve"> beziehen</w:t>
      </w:r>
      <w:r w:rsidR="00697979">
        <w:t>:</w:t>
      </w:r>
    </w:p>
    <w:p w14:paraId="7DD2FDD4" w14:textId="6DAE3CCF" w:rsidR="00E56048" w:rsidRDefault="00213AF0" w:rsidP="00E56048">
      <w:hyperlink r:id="rId7" w:history="1">
        <w:r w:rsidRPr="003B1B05">
          <w:rPr>
            <w:rStyle w:val="Hyperlink"/>
          </w:rPr>
          <w:t>https://www.openpetition.de/petition/online/tv-boykott-der-fifa-wm-2026</w:t>
        </w:r>
      </w:hyperlink>
    </w:p>
    <w:p w14:paraId="0E18D1AC" w14:textId="77777777" w:rsidR="00E56048" w:rsidRDefault="00E56048" w:rsidP="00E56048"/>
    <w:p w14:paraId="2260B7D0" w14:textId="4EE9A24B" w:rsidR="00E56048" w:rsidRDefault="00A96E75" w:rsidP="00E56048">
      <w:r>
        <w:t xml:space="preserve">Alternativ wäre eine </w:t>
      </w:r>
      <w:r w:rsidR="00824F92">
        <w:t xml:space="preserve">Auseinandersetzung mit </w:t>
      </w:r>
      <w:r w:rsidR="008A47FA">
        <w:t xml:space="preserve">Oliver </w:t>
      </w:r>
      <w:r w:rsidR="00824F92">
        <w:t xml:space="preserve">Bierhoffs Forderung, Moraldebatten nicht auf dem Rücken der Spieler auszutragen, denkbar: </w:t>
      </w:r>
    </w:p>
    <w:p w14:paraId="66FCD19B" w14:textId="0F6219CC" w:rsidR="009620D5" w:rsidRDefault="008A47FA" w:rsidP="00E56048">
      <w:hyperlink r:id="rId8" w:history="1">
        <w:r w:rsidRPr="003B1B05">
          <w:rPr>
            <w:rStyle w:val="Hyperlink"/>
          </w:rPr>
          <w:t>https://www.spiegel.de/sport/fussball/wm-2026-in-den-usa-oliver-bierhoff-warnt-dfb-vor-moraldebatten-auf-dem-ruecken-der-spieler-a-28587363-ed1c-417d-8481-5eb77ada16be?sara_ref=re-em-em-sh</w:t>
        </w:r>
      </w:hyperlink>
    </w:p>
    <w:p w14:paraId="1DB82FF7" w14:textId="77777777" w:rsidR="009207B0" w:rsidRDefault="009207B0" w:rsidP="00E56048"/>
    <w:sectPr w:rsidR="009207B0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05AF" w14:textId="77777777" w:rsidR="005E6FC6" w:rsidRDefault="005E6FC6" w:rsidP="003C599D">
      <w:pPr>
        <w:spacing w:line="240" w:lineRule="auto"/>
      </w:pPr>
      <w:r>
        <w:separator/>
      </w:r>
    </w:p>
  </w:endnote>
  <w:endnote w:type="continuationSeparator" w:id="0">
    <w:p w14:paraId="45C0EAB1" w14:textId="77777777" w:rsidR="005E6FC6" w:rsidRDefault="005E6FC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487BC83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</w:t>
          </w:r>
          <w:r w:rsidR="00FE7174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086E7201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FE7174">
            <w:t>Dr. Christina Lange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4EF3A" w14:textId="77777777" w:rsidR="005E6FC6" w:rsidRDefault="005E6FC6" w:rsidP="003C599D">
      <w:pPr>
        <w:spacing w:line="240" w:lineRule="auto"/>
      </w:pPr>
      <w:r>
        <w:separator/>
      </w:r>
    </w:p>
  </w:footnote>
  <w:footnote w:type="continuationSeparator" w:id="0">
    <w:p w14:paraId="697D91BB" w14:textId="77777777" w:rsidR="005E6FC6" w:rsidRDefault="005E6FC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0556EE" w:rsidRDefault="00901B13" w:rsidP="00901B13">
          <w:pPr>
            <w:pStyle w:val="ekvkapitel"/>
            <w:rPr>
              <w:color w:val="FFFFFF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0556EE" w:rsidRDefault="00901B13" w:rsidP="00901B13">
          <w:pPr>
            <w:rPr>
              <w:color w:val="FFFFFF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0556EE" w:rsidRDefault="00901B13" w:rsidP="00901B13">
          <w:pPr>
            <w:rPr>
              <w:color w:val="FFFFFF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1728B"/>
    <w:multiLevelType w:val="hybridMultilevel"/>
    <w:tmpl w:val="75FA60E6"/>
    <w:lvl w:ilvl="0" w:tplc="325EAEC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35306">
    <w:abstractNumId w:val="1"/>
  </w:num>
  <w:num w:numId="2" w16cid:durableId="978732799">
    <w:abstractNumId w:val="2"/>
  </w:num>
  <w:num w:numId="3" w16cid:durableId="40986622">
    <w:abstractNumId w:val="0"/>
  </w:num>
  <w:num w:numId="4" w16cid:durableId="961569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244E9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56EE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4B8E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016C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59DE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3AF0"/>
    <w:rsid w:val="00214764"/>
    <w:rsid w:val="002147E1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2849"/>
    <w:rsid w:val="00254461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05BF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492E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127"/>
    <w:rsid w:val="00415565"/>
    <w:rsid w:val="00415632"/>
    <w:rsid w:val="00415F8A"/>
    <w:rsid w:val="0042107E"/>
    <w:rsid w:val="004235B1"/>
    <w:rsid w:val="004236D5"/>
    <w:rsid w:val="00424375"/>
    <w:rsid w:val="0042572E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A7033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E6FC6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7FD9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264B"/>
    <w:rsid w:val="0068429A"/>
    <w:rsid w:val="00685FDD"/>
    <w:rsid w:val="00690094"/>
    <w:rsid w:val="006912DC"/>
    <w:rsid w:val="00693676"/>
    <w:rsid w:val="00697979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7162"/>
    <w:rsid w:val="007814C9"/>
    <w:rsid w:val="00787700"/>
    <w:rsid w:val="00794685"/>
    <w:rsid w:val="007A18E0"/>
    <w:rsid w:val="007A2F5A"/>
    <w:rsid w:val="007A5AA1"/>
    <w:rsid w:val="007A72F0"/>
    <w:rsid w:val="007A79B3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4F92"/>
    <w:rsid w:val="00826DDD"/>
    <w:rsid w:val="008273B7"/>
    <w:rsid w:val="008277EF"/>
    <w:rsid w:val="00833C80"/>
    <w:rsid w:val="00842615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74A98"/>
    <w:rsid w:val="00882053"/>
    <w:rsid w:val="008942A2"/>
    <w:rsid w:val="0089534A"/>
    <w:rsid w:val="008A47F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07B0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0D5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2EF2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0325"/>
    <w:rsid w:val="009F1185"/>
    <w:rsid w:val="009F5416"/>
    <w:rsid w:val="009F63C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63F4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E75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1E3B"/>
    <w:rsid w:val="00AC7B89"/>
    <w:rsid w:val="00AD4D22"/>
    <w:rsid w:val="00AD55F5"/>
    <w:rsid w:val="00AE3D8A"/>
    <w:rsid w:val="00AE43A0"/>
    <w:rsid w:val="00AE65F6"/>
    <w:rsid w:val="00AF053E"/>
    <w:rsid w:val="00AF4C99"/>
    <w:rsid w:val="00AF6BBE"/>
    <w:rsid w:val="00AF7A5F"/>
    <w:rsid w:val="00B00587"/>
    <w:rsid w:val="00B01184"/>
    <w:rsid w:val="00B039E8"/>
    <w:rsid w:val="00B043A1"/>
    <w:rsid w:val="00B12500"/>
    <w:rsid w:val="00B14B45"/>
    <w:rsid w:val="00B155E8"/>
    <w:rsid w:val="00B15F75"/>
    <w:rsid w:val="00B2150D"/>
    <w:rsid w:val="00B2194E"/>
    <w:rsid w:val="00B31F29"/>
    <w:rsid w:val="00B32DAF"/>
    <w:rsid w:val="00B3499A"/>
    <w:rsid w:val="00B37D3C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58AC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AB6"/>
    <w:rsid w:val="00C172AE"/>
    <w:rsid w:val="00C17BE6"/>
    <w:rsid w:val="00C30D9D"/>
    <w:rsid w:val="00C343F5"/>
    <w:rsid w:val="00C345A9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1D6E"/>
    <w:rsid w:val="00C727B3"/>
    <w:rsid w:val="00C729A8"/>
    <w:rsid w:val="00C72BA2"/>
    <w:rsid w:val="00C84E4C"/>
    <w:rsid w:val="00C87044"/>
    <w:rsid w:val="00C94D17"/>
    <w:rsid w:val="00CB17F5"/>
    <w:rsid w:val="00CB27C6"/>
    <w:rsid w:val="00CB463B"/>
    <w:rsid w:val="00CB5B82"/>
    <w:rsid w:val="00CB753B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072C3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6048"/>
    <w:rsid w:val="00E604BE"/>
    <w:rsid w:val="00E6190A"/>
    <w:rsid w:val="00E63251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280"/>
    <w:rsid w:val="00EB2FD8"/>
    <w:rsid w:val="00EC1621"/>
    <w:rsid w:val="00EC1FF0"/>
    <w:rsid w:val="00EC662E"/>
    <w:rsid w:val="00ED07FE"/>
    <w:rsid w:val="00ED0B7D"/>
    <w:rsid w:val="00ED4B06"/>
    <w:rsid w:val="00EE049D"/>
    <w:rsid w:val="00EE2721"/>
    <w:rsid w:val="00EE2A0B"/>
    <w:rsid w:val="00EF223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275E"/>
    <w:rsid w:val="00F6336A"/>
    <w:rsid w:val="00F70B43"/>
    <w:rsid w:val="00F72065"/>
    <w:rsid w:val="00F74F60"/>
    <w:rsid w:val="00F75722"/>
    <w:rsid w:val="00F778DC"/>
    <w:rsid w:val="00F849BE"/>
    <w:rsid w:val="00F860FA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7174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  <w:style w:type="character" w:customStyle="1" w:styleId="Hyperlink1">
    <w:name w:val="Hyperlink1"/>
    <w:basedOn w:val="Absatz-Standardschriftart"/>
    <w:uiPriority w:val="99"/>
    <w:unhideWhenUsed/>
    <w:rsid w:val="000556EE"/>
    <w:rPr>
      <w:color w:val="467886"/>
      <w:u w:val="single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semiHidden/>
    <w:unhideWhenUsed/>
    <w:rsid w:val="000556EE"/>
    <w:pPr>
      <w:tabs>
        <w:tab w:val="clear" w:pos="340"/>
        <w:tab w:val="clear" w:pos="595"/>
        <w:tab w:val="clear" w:pos="851"/>
      </w:tabs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semiHidden/>
    <w:rsid w:val="000556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56E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0556EE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0556EE"/>
    <w:pPr>
      <w:spacing w:line="240" w:lineRule="auto"/>
    </w:pPr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0556EE"/>
    <w:rPr>
      <w:rFonts w:ascii="Arial" w:hAnsi="Arial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604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207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egel.de/sport/fussball/wm-2026-in-den-usa-oliver-bierhoff-warnt-dfb-vor-moraldebatten-auf-dem-ruecken-der-spieler-a-28587363-ed1c-417d-8481-5eb77ada16be?sara_ref=re-em-em-s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penpetition.de/petition/online/tv-boykott-der-fifa-wm-202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2464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2026-06-02T08:58:00Z</dcterms:created>
  <dcterms:modified xsi:type="dcterms:W3CDTF">2026-06-02T08:58:00Z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