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13B489A4" w14:textId="5985B531" w:rsidR="00901B13" w:rsidRDefault="009358DB" w:rsidP="00493FC7">
      <w:pPr>
        <w:pStyle w:val="ekvue2arial"/>
      </w:pPr>
      <w:r w:rsidRPr="009358DB">
        <w:t>Buddhistische Meditation: Geistesschulung und Erkenntnis</w:t>
      </w:r>
    </w:p>
    <w:p w14:paraId="004B61FD" w14:textId="77777777" w:rsidR="009358DB" w:rsidRDefault="009358DB" w:rsidP="000E200F"/>
    <w:p w14:paraId="09B81C1F" w14:textId="2E7DCF0D" w:rsidR="009358DB" w:rsidRDefault="006F0196" w:rsidP="00493FC7">
      <w:pPr>
        <w:pStyle w:val="ekvbild"/>
      </w:pPr>
      <w:r>
        <w:rPr>
          <w:noProof/>
        </w:rPr>
        <w:drawing>
          <wp:inline distT="0" distB="0" distL="0" distR="0" wp14:anchorId="2B7CFEF7" wp14:editId="1D709CDB">
            <wp:extent cx="3814469" cy="2585619"/>
            <wp:effectExtent l="0" t="0" r="0" b="5715"/>
            <wp:docPr id="1693423159" name="Grafik 1" descr="AdobeStock_394891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423159" name="Grafik 1" descr="AdobeStock_39489150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469" cy="258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9CB6D" w14:textId="77777777" w:rsidR="009358DB" w:rsidRDefault="009358DB" w:rsidP="009358DB"/>
    <w:p w14:paraId="3D68F117" w14:textId="1079F243" w:rsidR="00A05B04" w:rsidRDefault="00A05B04" w:rsidP="00A05B04">
      <w:pPr>
        <w:pStyle w:val="ekvue3arial"/>
      </w:pPr>
      <w:r>
        <w:t>Z</w:t>
      </w:r>
      <w:r w:rsidRPr="00A05B04">
        <w:t>entrale Aspekte buddhistischer Meditation</w:t>
      </w:r>
    </w:p>
    <w:p w14:paraId="24DA0DBA" w14:textId="77777777" w:rsidR="00493FC7" w:rsidRDefault="00493FC7" w:rsidP="009358DB"/>
    <w:p w14:paraId="4B436D33" w14:textId="01E6C381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Meditation bedeutet, den eigenen Geist bewusst zu beobachten.</w:t>
      </w:r>
    </w:p>
    <w:p w14:paraId="74C11B56" w14:textId="2127E1C9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Gedanken müssen nicht unterdrückt werden.</w:t>
      </w:r>
    </w:p>
    <w:p w14:paraId="2F429BF8" w14:textId="274506B6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Es wird gelernt, dass Gedanken kommen und gehen zu lassen.</w:t>
      </w:r>
    </w:p>
    <w:p w14:paraId="296637F6" w14:textId="6D41A175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Achtsamkeit bedeutet, den gegenwärtigen Moment bewusst wahrzunehmen.</w:t>
      </w:r>
    </w:p>
    <w:p w14:paraId="517D9B0D" w14:textId="6BB3755E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Konzentration hilft, den Geist zu sammeln.</w:t>
      </w:r>
    </w:p>
    <w:p w14:paraId="5AB234E3" w14:textId="2D331CE3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A05B04">
        <w:rPr>
          <w:sz w:val="40"/>
          <w:szCs w:val="40"/>
        </w:rPr>
        <w:tab/>
      </w:r>
      <w:r w:rsidR="009358DB">
        <w:t>Meditation soll helfen, automatische Reaktionen zu erkennen.</w:t>
      </w:r>
    </w:p>
    <w:p w14:paraId="01A3C947" w14:textId="538E05DB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Ziel ist Weisheit und Mitgefühl.</w:t>
      </w:r>
    </w:p>
    <w:p w14:paraId="036D4FFC" w14:textId="1961008E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Entspannung kann entstehen, ist aber nicht das eigentliche Ziel.</w:t>
      </w:r>
    </w:p>
    <w:p w14:paraId="13A229F4" w14:textId="07C811BB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Der Mensch kann seinen Geist verändern.</w:t>
      </w:r>
    </w:p>
    <w:p w14:paraId="4F30257A" w14:textId="5F4C2810" w:rsidR="009358DB" w:rsidRDefault="00A05B04" w:rsidP="00A05B04">
      <w:pPr>
        <w:spacing w:line="240" w:lineRule="auto"/>
      </w:pPr>
      <w:r w:rsidRPr="00A05B04">
        <w:rPr>
          <w:rStyle w:val="ekvsymbol"/>
          <w:sz w:val="40"/>
          <w:szCs w:val="40"/>
        </w:rPr>
        <w:sym w:font="Wingdings" w:char="F0A8"/>
      </w:r>
      <w:r w:rsidRPr="00B32DAF">
        <w:tab/>
      </w:r>
      <w:r w:rsidR="009358DB">
        <w:t>Meditation gehört zum Weg, Leiden zu überwinden.</w:t>
      </w:r>
    </w:p>
    <w:p w14:paraId="051A9DDC" w14:textId="77777777" w:rsidR="009358DB" w:rsidRDefault="009358DB" w:rsidP="009358DB"/>
    <w:p w14:paraId="61A4214F" w14:textId="743C397B" w:rsidR="00A05B04" w:rsidRDefault="00A05B04" w:rsidP="00A05B04">
      <w:pPr>
        <w:pStyle w:val="ekvue3arial"/>
      </w:pPr>
      <w:r>
        <w:t>Aufgaben</w:t>
      </w:r>
    </w:p>
    <w:p w14:paraId="27FC2621" w14:textId="5695D01C" w:rsidR="00493FC7" w:rsidRDefault="00ED3F5B" w:rsidP="00ED3F5B">
      <w:pPr>
        <w:pStyle w:val="ekvaufzhlung"/>
      </w:pPr>
      <w:r>
        <w:t>1.</w:t>
      </w:r>
      <w:r>
        <w:tab/>
      </w:r>
      <w:r w:rsidR="00493FC7">
        <w:t>Bildet Gruppen. Hört auf</w:t>
      </w:r>
      <w:r w:rsidR="00A05B04">
        <w:t>, e</w:t>
      </w:r>
      <w:r w:rsidR="00493FC7">
        <w:t>uch zu unterhalten</w:t>
      </w:r>
      <w:r w:rsidR="00A05B04">
        <w:t xml:space="preserve"> und</w:t>
      </w:r>
      <w:r w:rsidR="00493FC7">
        <w:t xml:space="preserve"> schließt die Augen, wenn ihr möchtet</w:t>
      </w:r>
      <w:r w:rsidR="00A05B04">
        <w:t>.</w:t>
      </w:r>
      <w:r w:rsidR="00493FC7">
        <w:t xml:space="preserve"> </w:t>
      </w:r>
      <w:r w:rsidR="00A05B04">
        <w:t>B</w:t>
      </w:r>
      <w:r w:rsidR="00493FC7">
        <w:t xml:space="preserve">eobachtet, </w:t>
      </w:r>
      <w:r w:rsidR="005F7F75">
        <w:br/>
      </w:r>
      <w:r w:rsidR="00493FC7">
        <w:t xml:space="preserve">was in </w:t>
      </w:r>
      <w:r w:rsidR="00A05B04">
        <w:t>eurem</w:t>
      </w:r>
      <w:r w:rsidR="00493FC7">
        <w:t xml:space="preserve"> Kopf passiert</w:t>
      </w:r>
      <w:r w:rsidR="00A05B04">
        <w:t xml:space="preserve">: </w:t>
      </w:r>
    </w:p>
    <w:p w14:paraId="0F4F799D" w14:textId="7666463A" w:rsidR="00493FC7" w:rsidRDefault="00A05B04" w:rsidP="00ED3F5B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3FC7">
        <w:t>Welche Gedanken tauchen auf?</w:t>
      </w:r>
    </w:p>
    <w:p w14:paraId="76F9234B" w14:textId="02844B1E" w:rsidR="00493FC7" w:rsidRDefault="00A05B04" w:rsidP="00ED3F5B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3FC7">
        <w:t>Kannst du verhindern, dass neue Gedanken kommen?</w:t>
      </w:r>
    </w:p>
    <w:p w14:paraId="4ECBFB57" w14:textId="25330311" w:rsidR="00493FC7" w:rsidRDefault="00ED3F5B" w:rsidP="00493FC7">
      <w:r>
        <w:t>2.</w:t>
      </w:r>
      <w:r>
        <w:tab/>
      </w:r>
      <w:r w:rsidR="00493FC7">
        <w:t xml:space="preserve">Sprecht nach 10 Minuten in der Gruppe über Eure Erfahrungen: </w:t>
      </w:r>
    </w:p>
    <w:p w14:paraId="027625A1" w14:textId="22D834A8" w:rsidR="00493FC7" w:rsidRDefault="00ED3F5B" w:rsidP="00ED3F5B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3FC7">
        <w:t>War es leicht oder schwierig?</w:t>
      </w:r>
    </w:p>
    <w:p w14:paraId="098E4FFB" w14:textId="2FFB0652" w:rsidR="00493FC7" w:rsidRDefault="00ED3F5B" w:rsidP="00ED3F5B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3FC7">
        <w:t>Waren ständig Gedanken da?</w:t>
      </w:r>
    </w:p>
    <w:p w14:paraId="339F1665" w14:textId="7224FB56" w:rsidR="00493FC7" w:rsidRDefault="00ED3F5B" w:rsidP="00ED3F5B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3FC7">
        <w:t>Konntet ihr sie einfach ausschalten?</w:t>
      </w:r>
    </w:p>
    <w:p w14:paraId="4143DF47" w14:textId="77777777" w:rsidR="00ED3F5B" w:rsidRDefault="00ED3F5B" w:rsidP="00ED3F5B">
      <w:pPr>
        <w:pStyle w:val="ekvaufzhlung"/>
      </w:pPr>
      <w:r>
        <w:t>3.</w:t>
      </w:r>
      <w:r>
        <w:tab/>
      </w:r>
      <w:r w:rsidR="009358DB">
        <w:t xml:space="preserve">Ordnet die </w:t>
      </w:r>
      <w:r>
        <w:t>Aussagen</w:t>
      </w:r>
      <w:r w:rsidR="009358DB">
        <w:t xml:space="preserve"> </w:t>
      </w:r>
      <w:r>
        <w:t>über die z</w:t>
      </w:r>
      <w:r w:rsidRPr="00ED3F5B">
        <w:t>entrale</w:t>
      </w:r>
      <w:r>
        <w:t>n</w:t>
      </w:r>
      <w:r w:rsidRPr="00ED3F5B">
        <w:t xml:space="preserve"> Aspekte buddhistischer Meditation</w:t>
      </w:r>
      <w:r>
        <w:t xml:space="preserve"> </w:t>
      </w:r>
      <w:r w:rsidR="009358DB">
        <w:t>nach Wichtigkeit.</w:t>
      </w:r>
    </w:p>
    <w:p w14:paraId="116573C6" w14:textId="2B8743FF" w:rsidR="00ED3F5B" w:rsidRDefault="00ED3F5B" w:rsidP="00ED3F5B">
      <w:pPr>
        <w:pStyle w:val="ekvaufzhlung"/>
      </w:pPr>
      <w:r>
        <w:t>4.</w:t>
      </w:r>
      <w:r>
        <w:tab/>
      </w:r>
      <w:r w:rsidR="009358DB">
        <w:t>Formuliert gemeinsam: „Buddhistische Meditation ist</w:t>
      </w:r>
      <w:r w:rsidR="00A46898">
        <w:t xml:space="preserve"> nicht</w:t>
      </w:r>
      <w:r w:rsidR="009358DB">
        <w:t>...</w:t>
      </w:r>
      <w:r w:rsidR="00A46898">
        <w:t>, sondern…</w:t>
      </w:r>
      <w:r w:rsidR="009358DB">
        <w:t>“</w:t>
      </w:r>
    </w:p>
    <w:p w14:paraId="70828569" w14:textId="4C5DAF91" w:rsidR="009358DB" w:rsidRPr="000E200F" w:rsidRDefault="00ED3F5B" w:rsidP="005F7F75">
      <w:pPr>
        <w:pStyle w:val="ekvaufzhlung"/>
      </w:pPr>
      <w:r>
        <w:t>5.</w:t>
      </w:r>
      <w:r>
        <w:tab/>
      </w:r>
      <w:r w:rsidR="009358DB" w:rsidRPr="009358DB">
        <w:t>Ein Freund sagt: „Meditation ist doch nur Entspannung.“</w:t>
      </w:r>
      <w:r>
        <w:t xml:space="preserve"> </w:t>
      </w:r>
      <w:r w:rsidR="009358DB" w:rsidRPr="009358DB">
        <w:t>Was würdest du ihm nach der heutigen Stunde antworten?</w:t>
      </w:r>
    </w:p>
    <w:sectPr w:rsidR="009358DB" w:rsidRPr="000E200F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C09D" w14:textId="77777777" w:rsidR="00411475" w:rsidRDefault="00411475" w:rsidP="003C599D">
      <w:pPr>
        <w:spacing w:line="240" w:lineRule="auto"/>
      </w:pPr>
      <w:r>
        <w:separator/>
      </w:r>
    </w:p>
  </w:endnote>
  <w:endnote w:type="continuationSeparator" w:id="0">
    <w:p w14:paraId="70DFACF2" w14:textId="77777777" w:rsidR="00411475" w:rsidRDefault="0041147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F88019E" w14:textId="77777777" w:rsidTr="00503EE6">
      <w:trPr>
        <w:trHeight w:hRule="exact" w:val="680"/>
      </w:trPr>
      <w:tc>
        <w:tcPr>
          <w:tcW w:w="864" w:type="dxa"/>
          <w:noWrap/>
        </w:tcPr>
        <w:p w14:paraId="75BFF1E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FB023DA" w14:textId="390C3E4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F0196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35C42A2" w14:textId="6EA7C311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6F0196" w:rsidRPr="006F0196">
            <w:t>stock.adobe.com, Dublin (</w:t>
          </w:r>
          <w:proofErr w:type="spellStart"/>
          <w:r w:rsidR="006F0196" w:rsidRPr="006F0196">
            <w:t>Tanison</w:t>
          </w:r>
          <w:proofErr w:type="spellEnd"/>
          <w:r w:rsidR="006F0196" w:rsidRPr="006F0196">
            <w:t>)</w:t>
          </w:r>
        </w:p>
        <w:p w14:paraId="0574EB91" w14:textId="40A31747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6F0196">
            <w:t xml:space="preserve">Dr. Melanie </w:t>
          </w:r>
          <w:r w:rsidR="00ED3F5B">
            <w:t>Carina Schmoll (Autorin)</w:t>
          </w:r>
        </w:p>
      </w:tc>
      <w:tc>
        <w:tcPr>
          <w:tcW w:w="813" w:type="dxa"/>
        </w:tcPr>
        <w:p w14:paraId="717DBB51" w14:textId="77777777" w:rsidR="002659C5" w:rsidRPr="00913892" w:rsidRDefault="002659C5" w:rsidP="00913892">
          <w:pPr>
            <w:pStyle w:val="ekvpagina"/>
          </w:pPr>
        </w:p>
      </w:tc>
    </w:tr>
  </w:tbl>
  <w:p w14:paraId="1FB2F98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CBF3" w14:textId="77777777" w:rsidR="00411475" w:rsidRDefault="00411475" w:rsidP="003C599D">
      <w:pPr>
        <w:spacing w:line="240" w:lineRule="auto"/>
      </w:pPr>
      <w:r>
        <w:separator/>
      </w:r>
    </w:p>
  </w:footnote>
  <w:footnote w:type="continuationSeparator" w:id="0">
    <w:p w14:paraId="7B2FDDF2" w14:textId="77777777" w:rsidR="00411475" w:rsidRDefault="0041147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E3BCC0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C3009A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EF7C4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7F682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CAF75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7F51F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1777120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18364F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70E84C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309941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8C42D92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B4527"/>
    <w:multiLevelType w:val="multilevel"/>
    <w:tmpl w:val="6D88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71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D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39F5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475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575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3FC7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5E8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3C01"/>
    <w:rsid w:val="005E4C30"/>
    <w:rsid w:val="005F2AB3"/>
    <w:rsid w:val="005F3914"/>
    <w:rsid w:val="005F3DC9"/>
    <w:rsid w:val="005F439D"/>
    <w:rsid w:val="005F511A"/>
    <w:rsid w:val="005F7305"/>
    <w:rsid w:val="005F7F7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196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9D4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58DB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B04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6898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0F30"/>
    <w:rsid w:val="00EA2224"/>
    <w:rsid w:val="00EA7542"/>
    <w:rsid w:val="00EB2280"/>
    <w:rsid w:val="00EC1621"/>
    <w:rsid w:val="00EC1FF0"/>
    <w:rsid w:val="00EC662E"/>
    <w:rsid w:val="00ED07FE"/>
    <w:rsid w:val="00ED0B7D"/>
    <w:rsid w:val="00ED3F5B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55D22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06C7F"/>
  <w15:chartTrackingRefBased/>
  <w15:docId w15:val="{3F4A8CFA-288F-4EF6-97BE-D607D606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2026-08-13T08:11:00Z</dcterms:created>
  <dcterms:modified xsi:type="dcterms:W3CDTF">2026-08-13T08:11:00Z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