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9021" w14:textId="77777777" w:rsidR="005F2E08" w:rsidRDefault="005F2E08" w:rsidP="005F2E08">
      <w:pPr>
        <w:pStyle w:val="ekvue2arial"/>
      </w:pPr>
      <w:r>
        <w:t>Steckbrief: Maria heute</w:t>
      </w:r>
    </w:p>
    <w:p w14:paraId="09D6F166" w14:textId="77777777" w:rsidR="005F2E08" w:rsidRDefault="005F2E08" w:rsidP="005F2E08"/>
    <w:p w14:paraId="75216EFD" w14:textId="77777777" w:rsidR="005F2E08" w:rsidRDefault="005F2E08" w:rsidP="005F2E08"/>
    <w:p w14:paraId="3E777BAF" w14:textId="77777777" w:rsidR="005F2E08" w:rsidRDefault="005F2E08" w:rsidP="005F2E08"/>
    <w:p w14:paraId="3D71494F" w14:textId="1EABC37E" w:rsidR="005F2E08" w:rsidRDefault="005F2E08" w:rsidP="005F2E08">
      <w:r>
        <w:t xml:space="preserve">Name: </w:t>
      </w:r>
      <w:r w:rsidRPr="005F2E08">
        <w:rPr>
          <w:rStyle w:val="ekvhandschrift"/>
        </w:rPr>
        <w:t>Maria</w:t>
      </w:r>
    </w:p>
    <w:p w14:paraId="3E163756" w14:textId="77777777" w:rsidR="005F2E08" w:rsidRDefault="005F2E08" w:rsidP="005F2E08"/>
    <w:p w14:paraId="54901856" w14:textId="77777777" w:rsidR="005F2E08" w:rsidRDefault="005F2E08" w:rsidP="005F2E08"/>
    <w:p w14:paraId="7555BDB3" w14:textId="7114B8FC" w:rsidR="005F2E08" w:rsidRDefault="005F2E08" w:rsidP="005F2E08">
      <w:pPr>
        <w:pStyle w:val="ekvschreiblinie"/>
      </w:pPr>
      <w:proofErr w:type="gramStart"/>
      <w:r>
        <w:t>Alter:_</w:t>
      </w:r>
      <w:proofErr w:type="gramEnd"/>
      <w:r>
        <w:t>_____________________________</w:t>
      </w:r>
      <w:r w:rsidR="00F4218B">
        <w:t>________________________________________________</w:t>
      </w:r>
    </w:p>
    <w:p w14:paraId="755B6599" w14:textId="404F4790" w:rsidR="005F2E08" w:rsidRDefault="005F2E08" w:rsidP="005F2E08"/>
    <w:p w14:paraId="4E559C3C" w14:textId="07F8149E" w:rsidR="005F2E08" w:rsidRDefault="005F2E08" w:rsidP="005F2E08">
      <w:pPr>
        <w:pStyle w:val="ekvschreiblinie"/>
      </w:pPr>
      <w:r>
        <w:t>Wohnort: __________________________</w:t>
      </w:r>
      <w:r w:rsidR="00F4218B">
        <w:t>________________________________________________</w:t>
      </w:r>
    </w:p>
    <w:p w14:paraId="45579B2A" w14:textId="0E733EC3" w:rsidR="005F2E08" w:rsidRDefault="005F2E08" w:rsidP="005F2E08"/>
    <w:p w14:paraId="4CE86D47" w14:textId="533BB8A8" w:rsidR="005F2E08" w:rsidRDefault="005F2E08" w:rsidP="005F2E08">
      <w:pPr>
        <w:pStyle w:val="ekvschreiblinie"/>
      </w:pPr>
      <w:r>
        <w:t>Familie: ____________________________</w:t>
      </w:r>
      <w:r w:rsidR="00F4218B">
        <w:t>_______________________________________________</w:t>
      </w:r>
    </w:p>
    <w:p w14:paraId="0BB52087" w14:textId="77777777" w:rsidR="005F2E08" w:rsidRDefault="005F2E08" w:rsidP="005F2E08"/>
    <w:p w14:paraId="3EAD8574" w14:textId="163DD30D" w:rsidR="005F2E08" w:rsidRDefault="005F2E08" w:rsidP="005F2E08">
      <w:pPr>
        <w:pStyle w:val="ekvschreiblinie"/>
      </w:pPr>
      <w:r>
        <w:t>Schule/Ausbildung/</w:t>
      </w:r>
      <w:proofErr w:type="gramStart"/>
      <w:r>
        <w:t>Beruf:_</w:t>
      </w:r>
      <w:proofErr w:type="gramEnd"/>
      <w:r>
        <w:t>_______________________________________________</w:t>
      </w:r>
      <w:r w:rsidR="00F4218B">
        <w:t>___</w:t>
      </w:r>
      <w:r>
        <w:t>___________</w:t>
      </w:r>
    </w:p>
    <w:p w14:paraId="2A0FEDA9" w14:textId="77777777" w:rsidR="005F2E08" w:rsidRDefault="005F2E08" w:rsidP="005F2E08">
      <w:pPr>
        <w:pStyle w:val="ekvschreiblinie"/>
      </w:pPr>
    </w:p>
    <w:p w14:paraId="21E585A4" w14:textId="77777777" w:rsidR="005F2E08" w:rsidRDefault="005F2E08" w:rsidP="005F2E08"/>
    <w:p w14:paraId="7D449787" w14:textId="75167BBB" w:rsidR="005F2E08" w:rsidRDefault="005F2E08" w:rsidP="005F2E08">
      <w:pPr>
        <w:pStyle w:val="ekvschreiblinie"/>
      </w:pPr>
      <w:r>
        <w:t>Freunde beschreiben sie als ______________________________________________________</w:t>
      </w:r>
      <w:r w:rsidR="00F4218B">
        <w:t>___</w:t>
      </w:r>
      <w:r>
        <w:t>__</w:t>
      </w:r>
    </w:p>
    <w:p w14:paraId="4B7603AA" w14:textId="77777777" w:rsidR="005F2E08" w:rsidRDefault="005F2E08" w:rsidP="005F2E08"/>
    <w:p w14:paraId="097760B6" w14:textId="626DCB6C" w:rsidR="005F2E08" w:rsidRDefault="005F2E08" w:rsidP="005F2E08">
      <w:pPr>
        <w:pStyle w:val="ekvschreiblinie"/>
      </w:pPr>
      <w:r>
        <w:t>Ihre Stärken sind _____________________________________________________________</w:t>
      </w:r>
      <w:r w:rsidR="00F4218B">
        <w:t>___</w:t>
      </w:r>
      <w:r>
        <w:t>____</w:t>
      </w:r>
    </w:p>
    <w:p w14:paraId="43C5D253" w14:textId="77777777" w:rsidR="005F2E08" w:rsidRDefault="005F2E08" w:rsidP="005F2E08"/>
    <w:p w14:paraId="17229A70" w14:textId="18E3993C" w:rsidR="005F2E08" w:rsidRDefault="005F2E08" w:rsidP="005F2E08">
      <w:pPr>
        <w:pStyle w:val="ekvschreiblinie"/>
      </w:pPr>
      <w:r>
        <w:t>Manchmal hat sie Angst vor ___________________________________________________</w:t>
      </w:r>
      <w:r w:rsidR="00F4218B">
        <w:t>___</w:t>
      </w:r>
      <w:r>
        <w:t>_____</w:t>
      </w:r>
    </w:p>
    <w:p w14:paraId="3B815B79" w14:textId="77777777" w:rsidR="005F2E08" w:rsidRDefault="005F2E08" w:rsidP="005F2E08">
      <w:pPr>
        <w:pStyle w:val="ekvschreiblinie"/>
      </w:pPr>
    </w:p>
    <w:p w14:paraId="258B7DD3" w14:textId="77777777" w:rsidR="005F2E08" w:rsidRDefault="005F2E08" w:rsidP="005F2E08"/>
    <w:p w14:paraId="7366D7E6" w14:textId="30C75999" w:rsidR="005F2E08" w:rsidRDefault="005F2E08" w:rsidP="005F2E08">
      <w:pPr>
        <w:pStyle w:val="ekvschreiblinie"/>
      </w:pPr>
      <w:r>
        <w:t>Wofür setzt sie sich besonders ein? __________________________________________________</w:t>
      </w:r>
      <w:r w:rsidR="00F4218B">
        <w:t>___</w:t>
      </w:r>
    </w:p>
    <w:p w14:paraId="0BF0D1F1" w14:textId="77777777" w:rsidR="00F4218B" w:rsidRDefault="00F4218B" w:rsidP="00F4218B">
      <w:pPr>
        <w:pStyle w:val="ekvschreiblinie"/>
      </w:pPr>
      <w:r w:rsidRPr="0088645A">
        <w:t>__________________________________________________________________________________</w:t>
      </w:r>
    </w:p>
    <w:p w14:paraId="2BE9CBBB" w14:textId="42594611" w:rsidR="005F2E08" w:rsidRPr="005F2E08" w:rsidRDefault="005F2E08" w:rsidP="005F2E08">
      <w:pPr>
        <w:pStyle w:val="ekvschreiblinie"/>
      </w:pPr>
      <w:r w:rsidRPr="005F2E08">
        <w:t>_______________________________________________________________________________</w:t>
      </w:r>
      <w:r w:rsidR="00F4218B">
        <w:t>___</w:t>
      </w:r>
    </w:p>
    <w:p w14:paraId="4B758100" w14:textId="77777777" w:rsidR="005F2E08" w:rsidRDefault="005F2E08" w:rsidP="005F2E08"/>
    <w:p w14:paraId="75E2ACF2" w14:textId="0DF9EFF4" w:rsidR="005F2E08" w:rsidRDefault="005F2E08" w:rsidP="005F2E08">
      <w:pPr>
        <w:pStyle w:val="ekvschreiblinie"/>
      </w:pPr>
      <w:r>
        <w:t>Was ist ihr besonders wichtig? ______________________________________________________</w:t>
      </w:r>
      <w:r w:rsidR="00F4218B">
        <w:t>___</w:t>
      </w:r>
    </w:p>
    <w:p w14:paraId="4E2D5032" w14:textId="77777777" w:rsidR="00F4218B" w:rsidRDefault="00F4218B" w:rsidP="00F4218B">
      <w:pPr>
        <w:pStyle w:val="ekvschreiblinie"/>
      </w:pPr>
      <w:r w:rsidRPr="0088645A">
        <w:t>__________________________________________________________________________________</w:t>
      </w:r>
    </w:p>
    <w:p w14:paraId="71414EEB" w14:textId="18A07565" w:rsidR="005F2E08" w:rsidRDefault="005F2E08" w:rsidP="005F2E08">
      <w:pPr>
        <w:pStyle w:val="ekvschreiblinie"/>
      </w:pPr>
      <w:r>
        <w:t>_______________________________________________________________________________</w:t>
      </w:r>
      <w:r w:rsidR="00F4218B">
        <w:t>___</w:t>
      </w:r>
    </w:p>
    <w:p w14:paraId="1411B8DA" w14:textId="77777777" w:rsidR="005F2E08" w:rsidRDefault="005F2E08" w:rsidP="005F2E08"/>
    <w:p w14:paraId="059A1189" w14:textId="72A83B6F" w:rsidR="00901B13" w:rsidRDefault="005F2E08" w:rsidP="005F2E08">
      <w:pPr>
        <w:pStyle w:val="ekvschreiblinie"/>
      </w:pPr>
      <w:r>
        <w:t>Welche Hobbys könnte sie haben? ___________________________________________________</w:t>
      </w:r>
      <w:r w:rsidR="00F4218B">
        <w:t>___</w:t>
      </w:r>
    </w:p>
    <w:p w14:paraId="1D357A3D" w14:textId="77777777" w:rsidR="00F4218B" w:rsidRDefault="00F4218B" w:rsidP="00F4218B">
      <w:pPr>
        <w:pStyle w:val="ekvschreiblinie"/>
      </w:pPr>
      <w:r w:rsidRPr="0088645A">
        <w:t>__________________________________________________________________________________</w:t>
      </w:r>
    </w:p>
    <w:p w14:paraId="221D1940" w14:textId="42E76FAE" w:rsidR="005F2E08" w:rsidRPr="000E200F" w:rsidRDefault="005F2E08" w:rsidP="005F2E08">
      <w:pPr>
        <w:pStyle w:val="ekvschreiblinie"/>
      </w:pPr>
      <w:r>
        <w:t>______________________________________________________________________________</w:t>
      </w:r>
      <w:r w:rsidR="00F4218B">
        <w:t>___</w:t>
      </w:r>
      <w:r>
        <w:t>_</w:t>
      </w:r>
    </w:p>
    <w:sectPr w:rsidR="005F2E08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97EE" w14:textId="77777777" w:rsidR="00051CCF" w:rsidRDefault="00051CCF" w:rsidP="003C599D">
      <w:pPr>
        <w:spacing w:line="240" w:lineRule="auto"/>
      </w:pPr>
      <w:r>
        <w:separator/>
      </w:r>
    </w:p>
  </w:endnote>
  <w:endnote w:type="continuationSeparator" w:id="0">
    <w:p w14:paraId="3CD0F04A" w14:textId="77777777" w:rsidR="00051CCF" w:rsidRDefault="00051CC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109998C" w14:textId="77777777" w:rsidTr="00503EE6">
      <w:trPr>
        <w:trHeight w:hRule="exact" w:val="680"/>
      </w:trPr>
      <w:tc>
        <w:tcPr>
          <w:tcW w:w="864" w:type="dxa"/>
          <w:noWrap/>
        </w:tcPr>
        <w:p w14:paraId="6C1D26F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D6C9855" w14:textId="1C695202" w:rsidR="005F2E08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5F2E08">
            <w:t>26</w:t>
          </w:r>
          <w:r w:rsidRPr="00913892">
            <w:t xml:space="preserve"> </w:t>
          </w:r>
        </w:p>
        <w:p w14:paraId="356D7E32" w14:textId="0F7BD18C" w:rsidR="002659C5" w:rsidRPr="00913892" w:rsidRDefault="002659C5" w:rsidP="00503EE6">
          <w:pPr>
            <w:pStyle w:val="ekvpagina"/>
          </w:pPr>
          <w:r w:rsidRPr="00913892">
            <w:t>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DF286E7" w14:textId="4A2B24B1" w:rsidR="005F2E08" w:rsidRPr="005F2E08" w:rsidRDefault="000E200F" w:rsidP="005F2E08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C312BF">
            <w:t xml:space="preserve">Dr. </w:t>
          </w:r>
          <w:r w:rsidR="005F2E08">
            <w:t>Andrea Paul (Autorin)</w:t>
          </w:r>
        </w:p>
      </w:tc>
      <w:tc>
        <w:tcPr>
          <w:tcW w:w="813" w:type="dxa"/>
        </w:tcPr>
        <w:p w14:paraId="1C2E2336" w14:textId="77777777" w:rsidR="002659C5" w:rsidRPr="00913892" w:rsidRDefault="002659C5" w:rsidP="00913892">
          <w:pPr>
            <w:pStyle w:val="ekvpagina"/>
          </w:pPr>
        </w:p>
      </w:tc>
    </w:tr>
  </w:tbl>
  <w:p w14:paraId="58545BE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2A94B" w14:textId="77777777" w:rsidR="00051CCF" w:rsidRDefault="00051CCF" w:rsidP="003C599D">
      <w:pPr>
        <w:spacing w:line="240" w:lineRule="auto"/>
      </w:pPr>
      <w:r>
        <w:separator/>
      </w:r>
    </w:p>
  </w:footnote>
  <w:footnote w:type="continuationSeparator" w:id="0">
    <w:p w14:paraId="442F1E79" w14:textId="77777777" w:rsidR="00051CCF" w:rsidRDefault="00051CC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607B76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29762D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B8055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2B17A4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ADAF8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33491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881E85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5056B5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112964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11CB2D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F30FD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0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1CCF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2E08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B653A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07036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4C43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12BF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70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D7C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8B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AD2F0"/>
  <w15:chartTrackingRefBased/>
  <w15:docId w15:val="{64CFCC33-B159-477C-A781-060A82FD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2026-08-19T08:33:00Z</dcterms:created>
  <dcterms:modified xsi:type="dcterms:W3CDTF">2026-08-19T08:33:00Z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