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A1EB9" w14:textId="320CFF26" w:rsidR="00901B13" w:rsidRDefault="0088645A" w:rsidP="0088645A">
      <w:pPr>
        <w:pStyle w:val="ekvue2arial"/>
      </w:pPr>
      <w:r w:rsidRPr="0088645A">
        <w:t>Steckbrief: Maria als Friedensbotschafterin</w:t>
      </w:r>
    </w:p>
    <w:p w14:paraId="548E5D8C" w14:textId="77777777" w:rsidR="0088645A" w:rsidRDefault="0088645A" w:rsidP="000E200F"/>
    <w:p w14:paraId="151B4119" w14:textId="77777777" w:rsidR="0088645A" w:rsidRDefault="0088645A" w:rsidP="0088645A">
      <w:pPr>
        <w:rPr>
          <w:rStyle w:val="ekvhandschrift"/>
        </w:rPr>
      </w:pPr>
      <w:r>
        <w:t xml:space="preserve">Name: </w:t>
      </w:r>
      <w:r w:rsidRPr="0088645A">
        <w:rPr>
          <w:rStyle w:val="ekvhandschrift"/>
        </w:rPr>
        <w:t>Maria</w:t>
      </w:r>
    </w:p>
    <w:p w14:paraId="050930DE" w14:textId="77777777" w:rsidR="0088645A" w:rsidRDefault="0088645A" w:rsidP="0088645A"/>
    <w:p w14:paraId="519D23A3" w14:textId="77777777" w:rsidR="0088645A" w:rsidRDefault="0088645A" w:rsidP="0088645A"/>
    <w:p w14:paraId="204BEDB5" w14:textId="77777777" w:rsidR="0088645A" w:rsidRDefault="0088645A" w:rsidP="0088645A">
      <w:pPr>
        <w:pStyle w:val="ekvschreiblinie"/>
      </w:pPr>
      <w:r>
        <w:t xml:space="preserve">Persönliche Stärken: </w:t>
      </w:r>
    </w:p>
    <w:p w14:paraId="146D0FF7" w14:textId="15A966BC" w:rsidR="0088645A" w:rsidRDefault="0088645A" w:rsidP="0088645A">
      <w:pPr>
        <w:pStyle w:val="ekvschreiblinie"/>
      </w:pPr>
      <w:r>
        <w:t>__________________________________________________________________________________</w:t>
      </w:r>
    </w:p>
    <w:p w14:paraId="4F913FDA" w14:textId="77777777" w:rsidR="00A35CE6" w:rsidRDefault="00A35CE6" w:rsidP="00A35CE6">
      <w:pPr>
        <w:pStyle w:val="ekvschreiblinie"/>
      </w:pPr>
      <w:r w:rsidRPr="0088645A">
        <w:t>__________________________________________________________________________________</w:t>
      </w:r>
    </w:p>
    <w:p w14:paraId="6B09662B" w14:textId="1BE171E6" w:rsidR="0088645A" w:rsidRDefault="0088645A" w:rsidP="0088645A">
      <w:pPr>
        <w:pStyle w:val="ekvschreiblinie"/>
      </w:pPr>
      <w:r>
        <w:t>__________________________________________________________________________________</w:t>
      </w:r>
    </w:p>
    <w:p w14:paraId="370A31DA" w14:textId="77777777" w:rsidR="0088645A" w:rsidRDefault="0088645A" w:rsidP="0088645A"/>
    <w:p w14:paraId="1D2737BD" w14:textId="77777777" w:rsidR="0088645A" w:rsidRDefault="0088645A" w:rsidP="0088645A">
      <w:r>
        <w:t>Welche Ereignisse aus ihrem Leben qualifizieren Maria für diese Aufgabe?</w:t>
      </w:r>
    </w:p>
    <w:p w14:paraId="04920257" w14:textId="77777777" w:rsidR="0088645A" w:rsidRDefault="0088645A" w:rsidP="0088645A"/>
    <w:p w14:paraId="769801CF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7ACE1890" w14:textId="77777777" w:rsidR="00A35CE6" w:rsidRDefault="00A35CE6" w:rsidP="00A35CE6">
      <w:pPr>
        <w:pStyle w:val="ekvschreiblinie"/>
      </w:pPr>
      <w:r w:rsidRPr="0088645A">
        <w:t>__________________________________________________________________________________</w:t>
      </w:r>
    </w:p>
    <w:p w14:paraId="408A506B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01ECA70D" w14:textId="77777777" w:rsidR="0088645A" w:rsidRDefault="0088645A" w:rsidP="0088645A"/>
    <w:p w14:paraId="6ED14ECC" w14:textId="77777777" w:rsidR="0088645A" w:rsidRDefault="0088645A" w:rsidP="0088645A">
      <w:r>
        <w:t>Warum setzt sie sich für Frieden ein? Begründe deine Antwort mit einer Bibelstelle.</w:t>
      </w:r>
    </w:p>
    <w:p w14:paraId="72A7FB59" w14:textId="77777777" w:rsidR="0088645A" w:rsidRDefault="0088645A" w:rsidP="0088645A"/>
    <w:p w14:paraId="153BFA35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38FA74DB" w14:textId="77777777" w:rsid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0F1329EE" w14:textId="77777777" w:rsidR="00A35CE6" w:rsidRDefault="00A35CE6" w:rsidP="00A35CE6">
      <w:pPr>
        <w:pStyle w:val="ekvschreiblinie"/>
      </w:pPr>
      <w:r w:rsidRPr="0088645A">
        <w:t>__________________________________________________________________________________</w:t>
      </w:r>
    </w:p>
    <w:p w14:paraId="424E7565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288D8B69" w14:textId="62865DE3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384F80E0" w14:textId="77777777" w:rsidR="0088645A" w:rsidRDefault="0088645A" w:rsidP="0088645A"/>
    <w:p w14:paraId="29BE208F" w14:textId="77777777" w:rsidR="0088645A" w:rsidRDefault="0088645A" w:rsidP="0088645A"/>
    <w:p w14:paraId="7DF3CF22" w14:textId="77777777" w:rsidR="0088645A" w:rsidRDefault="0088645A" w:rsidP="0088645A">
      <w:r>
        <w:t>In welchen Situationen würde sie (heute) für Frieden eintreten?</w:t>
      </w:r>
    </w:p>
    <w:p w14:paraId="0D5E4C9B" w14:textId="77777777" w:rsidR="0088645A" w:rsidRDefault="0088645A" w:rsidP="0088645A"/>
    <w:p w14:paraId="290F816E" w14:textId="7B61D8D6" w:rsidR="0088645A" w:rsidRDefault="0088645A" w:rsidP="0088645A">
      <w:pPr>
        <w:pStyle w:val="ekvschreiblinie"/>
      </w:pPr>
      <w:r>
        <w:t>__________________________________________________________________________________</w:t>
      </w:r>
    </w:p>
    <w:p w14:paraId="52E518CD" w14:textId="77777777" w:rsidR="0088645A" w:rsidRDefault="0088645A" w:rsidP="0088645A">
      <w:pPr>
        <w:pStyle w:val="ekvschreiblinie"/>
      </w:pPr>
      <w:r>
        <w:t>__________________________________________________________________________________</w:t>
      </w:r>
    </w:p>
    <w:p w14:paraId="28BD2200" w14:textId="77777777" w:rsidR="00A35CE6" w:rsidRDefault="00A35CE6" w:rsidP="00A35CE6">
      <w:pPr>
        <w:pStyle w:val="ekvschreiblinie"/>
      </w:pPr>
      <w:r w:rsidRPr="0088645A">
        <w:t>__________________________________________________________________________________</w:t>
      </w:r>
    </w:p>
    <w:p w14:paraId="3CC367B1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2F6DC931" w14:textId="77777777" w:rsidR="0088645A" w:rsidRPr="0088645A" w:rsidRDefault="0088645A" w:rsidP="0088645A">
      <w:pPr>
        <w:pStyle w:val="ekvschreiblinie"/>
      </w:pPr>
      <w:r w:rsidRPr="0088645A">
        <w:t>__________________________________________________________________________________</w:t>
      </w:r>
    </w:p>
    <w:p w14:paraId="640F8C6A" w14:textId="77777777" w:rsidR="0088645A" w:rsidRDefault="0088645A" w:rsidP="0088645A">
      <w:pPr>
        <w:pStyle w:val="ekvschreiblinie"/>
      </w:pPr>
    </w:p>
    <w:p w14:paraId="5E736106" w14:textId="174D188C" w:rsidR="0088645A" w:rsidRPr="000E200F" w:rsidRDefault="0088645A" w:rsidP="0088645A"/>
    <w:sectPr w:rsidR="0088645A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E03C" w14:textId="77777777" w:rsidR="00A35593" w:rsidRDefault="00A35593" w:rsidP="003C599D">
      <w:pPr>
        <w:spacing w:line="240" w:lineRule="auto"/>
      </w:pPr>
      <w:r>
        <w:separator/>
      </w:r>
    </w:p>
  </w:endnote>
  <w:endnote w:type="continuationSeparator" w:id="0">
    <w:p w14:paraId="175EA8B5" w14:textId="77777777" w:rsidR="00A35593" w:rsidRDefault="00A3559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E5F8E45" w14:textId="77777777" w:rsidTr="00503EE6">
      <w:trPr>
        <w:trHeight w:hRule="exact" w:val="680"/>
      </w:trPr>
      <w:tc>
        <w:tcPr>
          <w:tcW w:w="864" w:type="dxa"/>
          <w:noWrap/>
        </w:tcPr>
        <w:p w14:paraId="51B6E83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5EB228A" w14:textId="77777777" w:rsidR="0088645A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8645A">
            <w:t>26</w:t>
          </w:r>
          <w:r w:rsidRPr="00913892">
            <w:t xml:space="preserve"> | </w:t>
          </w:r>
        </w:p>
        <w:p w14:paraId="70F68121" w14:textId="7CCE0036" w:rsidR="002659C5" w:rsidRPr="00913892" w:rsidRDefault="002659C5" w:rsidP="00503EE6">
          <w:pPr>
            <w:pStyle w:val="ekvpagina"/>
          </w:pPr>
          <w:r w:rsidRPr="00913892">
            <w:t>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057FDC" w14:textId="42922EF3" w:rsidR="002659C5" w:rsidRPr="00913892" w:rsidRDefault="000E200F" w:rsidP="0088645A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B86E68">
            <w:t xml:space="preserve">Dr. </w:t>
          </w:r>
          <w:r w:rsidR="0088645A">
            <w:t>Andrea Paul</w:t>
          </w:r>
        </w:p>
      </w:tc>
      <w:tc>
        <w:tcPr>
          <w:tcW w:w="813" w:type="dxa"/>
        </w:tcPr>
        <w:p w14:paraId="5606CFD2" w14:textId="77777777" w:rsidR="002659C5" w:rsidRPr="00913892" w:rsidRDefault="002659C5" w:rsidP="00913892">
          <w:pPr>
            <w:pStyle w:val="ekvpagina"/>
          </w:pPr>
        </w:p>
      </w:tc>
    </w:tr>
  </w:tbl>
  <w:p w14:paraId="12E1C4E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0CFF" w14:textId="77777777" w:rsidR="00A35593" w:rsidRDefault="00A35593" w:rsidP="003C599D">
      <w:pPr>
        <w:spacing w:line="240" w:lineRule="auto"/>
      </w:pPr>
      <w:r>
        <w:separator/>
      </w:r>
    </w:p>
  </w:footnote>
  <w:footnote w:type="continuationSeparator" w:id="0">
    <w:p w14:paraId="4ED2466A" w14:textId="77777777" w:rsidR="00A35593" w:rsidRDefault="00A3559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1AC8E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B7F2E8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2827C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8A4B5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78365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C9B89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BB64E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474DEA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99A681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3970A5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28FBE0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5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645A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54F9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07036"/>
    <w:rsid w:val="00A13F07"/>
    <w:rsid w:val="00A170E5"/>
    <w:rsid w:val="00A2146F"/>
    <w:rsid w:val="00A22154"/>
    <w:rsid w:val="00A238E9"/>
    <w:rsid w:val="00A23E76"/>
    <w:rsid w:val="00A26B32"/>
    <w:rsid w:val="00A27593"/>
    <w:rsid w:val="00A35593"/>
    <w:rsid w:val="00A35787"/>
    <w:rsid w:val="00A35CE6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4C43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6E68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70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397D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E12E2"/>
  <w15:chartTrackingRefBased/>
  <w15:docId w15:val="{B1BFBBD2-D39D-4FCC-B548-C6168BA7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2026-08-19T08:30:00Z</dcterms:created>
  <dcterms:modified xsi:type="dcterms:W3CDTF">2026-08-19T08:30:00Z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