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7b906ce5-3579-412a-9785-11106061e46d.png" ContentType="image/.png"/>
  <Override PartName="/customUI/images/c036cd62-66e1-4a14-84d7-187c959ade8f.png" ContentType="image/.png"/>
  <Override PartName="/customUI/images/2dde173d-5c4e-4035-a133-20b3cfce7df1.png" ContentType="image/.png"/>
  <Override PartName="/customUI/images/76882072-dc52-48be-a1f5-5e28b9c94705.png" ContentType="image/.png"/>
  <Override PartName="/customUI/images/b273a9b0-d259-43ee-b094-82a936769b93.png" ContentType="image/.png"/>
  <Override PartName="/customUI/images/6fa7ae2a-7569-4f08-a07d-3a5b94993dc2.png" ContentType="image/.png"/>
  <Override PartName="/customUI/images/4028d95e-bc72-4ded-ac85-5f767ae67627.png" ContentType="image/.png"/>
  <Override PartName="/customUI/images/7a789478-e1fb-432a-9f56-ec4d4799d711.png" ContentType="image/.png"/>
  <Override PartName="/customUI/images/f2646856-2502-4347-ad8b-bed79d81874e.png" ContentType="image/.png"/>
  <Override PartName="/customUI/images/a710d664-6ca8-49c1-bc59-bec80fa01950.png" ContentType="image/.png"/>
  <Override PartName="/customUI/images/735f0122-5589-4b1b-994a-736e37f94fb9.png" ContentType="image/.png"/>
  <Override PartName="/customUI/images/999ba10a-20c4-4e0a-8653-b61942a57a00.png" ContentType="image/.png"/>
  <Override PartName="/customUI/images/a73a44f6-6a79-4cd6-9933-0e30ebcc79cd.png" ContentType="image/.png"/>
  <Override PartName="/customUI/images/21bddeb4-430a-47e8-aba2-91e3fa105e98.png" ContentType="image/.png"/>
  <Override PartName="/customUI/images/e9b5699d-c1fc-446a-848c-36521058bfa4.png" ContentType="image/.png"/>
  <Override PartName="/customUI/images/6e6014e7-8c09-482c-8383-8057227b476f.png" ContentType="image/.png"/>
  <Override PartName="/customUI/images/ff3b525e-0fda-40ef-ad57-c467a15925f1.png" ContentType="image/.png"/>
  <Override PartName="/customUI/images/cf9e952b-8baa-48ed-acf6-07df06449a01.png" ContentType="image/.png"/>
  <Override PartName="/customUI/images/4e119f50-5961-4b5e-a09c-3844d366fe71.png" ContentType="image/.png"/>
  <Override PartName="/customUI/images/70806136-53b6-4d21-b094-9c3079245f1e.png" ContentType="image/.png"/>
  <Override PartName="/customUI/images/f7211fb7-035e-4e50-85b8-08cbb2180785.png" ContentType="image/.png"/>
  <Override PartName="/customUI/images/c1e06be5-3244-4acb-8dfc-e1427aecfc7f.png" ContentType="image/.png"/>
  <Override PartName="/customUI/images/74dd5ec7-de49-4156-affa-c191d8ca9934.png" ContentType="image/.png"/>
  <Override PartName="/customUI/images/115a083c-74ef-4d09-b854-ef5234dc57e8.png" ContentType="image/.png"/>
  <Override PartName="/customUI/images/2cbcd286-8fa9-473d-9c95-e20657a77019.png" ContentType="image/.png"/>
  <Override PartName="/customUI/images/2c742e56-fa63-4498-80e5-8e6000870716.png" ContentType="image/.png"/>
  <Override PartName="/customUI/images/440f3dac-6743-4755-8738-abcfd1626ade.png" ContentType="image/.png"/>
  <Override PartName="/customUI/images/59e99fe9-f62c-4661-a722-33663e7c98e7.png" ContentType="image/.png"/>
  <Override PartName="/customUI/images/b2d280e7-fe57-4a6f-87e3-68d4d7fe46eb.png" ContentType="image/.png"/>
  <Override PartName="/customUI/images/8390ed61-d3b5-4c29-a936-98e48cef175e.png" ContentType="image/.png"/>
  <Override PartName="/customUI/images/3fb8159b-9c69-4fe0-9410-f4fca79004eb.png" ContentType="image/.png"/>
  <Override PartName="/customUI/images/dc41bc84-cc13-4a00-96f1-b2209362dcbe.png" ContentType="image/.png"/>
  <Override PartName="/customUI/images/311d169d-938a-49a7-8307-06310d27f88e.png" ContentType="image/.png"/>
  <Override PartName="/customUI/images/209d9da7-9796-48cb-b2ff-a2fe28756896.png" ContentType="image/.png"/>
  <Override PartName="/customUI/images/cc9caee5-fc2a-4a47-bb60-a5d9b67234ac.png" ContentType="image/.png"/>
  <Override PartName="/customUI/images/eb894abf-dd6b-4672-a29e-89a73e27739e.png" ContentType="image/.png"/>
  <Override PartName="/customUI/images/bf3a58bc-a563-43eb-b064-5943ff677a56.png" ContentType="image/.png"/>
  <Override PartName="/customUI/images/9a261845-c7a8-4d07-a89a-b5c93c2f5913.png" ContentType="image/.png"/>
  <Override PartName="/customUI/images/2db45a05-8261-4708-b549-7263d2230374.png" ContentType="image/.png"/>
  <Override PartName="/customUI/images/2d81b701-4ca6-458a-9a02-533aac2f1ac0.png" ContentType="image/.png"/>
  <Override PartName="/customUI/images/a8ece260-c522-489e-a987-22df0889c2e2.png" ContentType="image/.png"/>
  <Override PartName="/customUI/images/3e155eaf-e494-42dd-8225-79039f9e4699.png" ContentType="image/.png"/>
  <Override PartName="/customUI/images/22c18c97-9bfb-418b-9e74-30e8ef0af53a.png" ContentType="image/.png"/>
  <Override PartName="/customUI/images/ce7d39a2-ce38-4564-913b-9920ab47328f.png" ContentType="image/.png"/>
  <Override PartName="/customUI/images/e50ec7a4-1023-4ef0-9c17-05c467a943d8.png" ContentType="image/.png"/>
  <Override PartName="/customUI/images/ce4f18f9-1855-431a-a8f4-5a3b56a93617.png" ContentType="image/.png"/>
  <Override PartName="/customUI/images/95eca42a-3ba9-4c9f-b226-d4feb7ca51c8.png" ContentType="image/.png"/>
  <Override PartName="/customUI/images/02be2ea4-ea75-4faa-97cb-d01e0f5fb99a.png" ContentType="image/.png"/>
  <Override PartName="/customUI/images/e04f7fc5-9a9f-44c8-b6e5-c18a08913c8f.png" ContentType="image/.png"/>
  <Override PartName="/customUI/images/1c110526-f840-496b-bffc-28edc5e7f308.png" ContentType="image/.png"/>
  <Override PartName="/customUI/images/3314006a-d3d8-4ccb-adbf-1e912916331b.png" ContentType="image/.png"/>
  <Override PartName="/customUI/images/fb766243-7895-41ff-a40f-0063c2ba81fc.png" ContentType="image/.png"/>
  <Override PartName="/customUI/images/907d2f87-cd35-42a7-9339-a1d72aae0570.png" ContentType="image/.png"/>
  <Override PartName="/customUI/images/db25371b-abcb-4b70-a236-0ff64dac3035.png" ContentType="image/.png"/>
  <Override PartName="/customUI/images/1a3c6f16-058d-4b47-8887-d12bea169eba.png" ContentType="image/.png"/>
  <Override PartName="/customUI/images/b28f85fe-8881-4d1d-afcc-e203a0bb8804.png" ContentType="image/.png"/>
  <Override PartName="/customUI/images/23967f1e-990b-4847-a2fc-ce34509fad93.png" ContentType="image/.png"/>
  <Override PartName="/customUI/images/738436da-07d2-4548-9170-a700b181cb49.png" ContentType="image/.png"/>
  <Override PartName="/customUI/images/39805e9e-3021-442f-bf4f-0dfe1ff87311.png" ContentType="image/.png"/>
  <Override PartName="/customUI/images/4a7e11f3-71d0-4124-874e-91428c9b7e1d.png" ContentType="image/.png"/>
  <Override PartName="/customUI/images/a5ea0170-0944-41be-ad9d-8f0fa13eb506.png" ContentType="image/.png"/>
  <Override PartName="/customUI/images/36abd2c5-8dcb-493c-87b2-5699b94ea6c9.png" ContentType="image/.png"/>
  <Override PartName="/customUI/images/9846c605-c83d-485d-b987-0648b7c6adcf.png" ContentType="image/.png"/>
  <Override PartName="/customUI/images/be0c31f9-6ff2-455d-abd3-40a05fc16c93.png" ContentType="image/.png"/>
  <Override PartName="/customUI/images/f926fabb-1f80-4ff8-8722-9a0c8dcc25c9.png" ContentType="image/.png"/>
  <Override PartName="/customUI/images/2fc9e8af-3be9-440d-bbff-1b7c4a48a537.png" ContentType="image/.png"/>
  <Override PartName="/customUI/images/4588f7a6-021b-44c3-a0b8-c7a13d1d3060.png" ContentType="image/.png"/>
  <Override PartName="/customUI/images/9d83940a-af42-421c-a4e8-23022e7d03e4.png" ContentType="image/.png"/>
  <Override PartName="/customUI/images/48b746a6-80e6-4708-9fb9-708a21437533.png" ContentType="image/.png"/>
  <Override PartName="/customUI/images/088ca355-0076-47d6-a06c-473811e05fdf.png" ContentType="image/.png"/>
  <Override PartName="/customUI/images/3665c493-195a-49a5-bbeb-468559a50a07.png" ContentType="image/.png"/>
  <Override PartName="/customUI/images/f33faac7-5851-4682-8fea-1763f0b649ab.png" ContentType="image/.png"/>
  <Override PartName="/customUI/images/abe8dc4c-c8d0-4328-b63e-b564e27e94e5.png" ContentType="image/.png"/>
  <Override PartName="/customUI/images/6de0ac7d-97f9-4529-8256-3c20af94c5e8.png" ContentType="image/.png"/>
  <Override PartName="/customUI/images/1910efe6-4089-4da8-9467-3c391670b2b8.png" ContentType="image/.png"/>
  <Override PartName="/customUI/images/a1b4104f-83ea-44aa-8e87-d36d125a0ee5.png" ContentType="image/.png"/>
  <Override PartName="/customUI/images/3a4d503b-d220-4ba8-b2d6-fa9b1fc02003.png" ContentType="image/.png"/>
  <Override PartName="/customUI/images/412b735b-7481-4ad6-b8e9-9741d5416aa7.png" ContentType="image/.png"/>
  <Override PartName="/customUI/images/8f5ed733-0da9-47b1-9b12-dc8dba3f43b8.png" ContentType="image/.png"/>
  <Override PartName="/customUI/images/2c5f9edd-11b4-4fed-9be0-56c02f9ff8bc.png" ContentType="image/.png"/>
  <Override PartName="/customUI/images/3c70afed-860c-4ce0-a895-91e694ad660e.png" ContentType="image/.png"/>
  <Override PartName="/customUI/images/8e671efe-5edd-479b-b601-3c48d37211f9.png" ContentType="image/.png"/>
  <Override PartName="/customUI/images/ce06773c-1b55-4801-9ef7-b3ab9c429c61.png" ContentType="image/.png"/>
  <Override PartName="/customUI/images/4efae030-fbba-4581-a673-b2b36f61ea09.png" ContentType="image/.png"/>
  <Override PartName="/customUI/images/0437a3b5-2e1d-4d65-95f5-e9d4ad4850af.png" ContentType="image/.png"/>
  <Override PartName="/customUI/images/7c899f51-4080-4791-aae2-3aa54410e679.png" ContentType="image/.png"/>
  <Override PartName="/customUI/images/b167f4d4-c8d4-461a-b9e9-b11c8c1a18ee.png" ContentType="image/.png"/>
  <Override PartName="/customUI/images/46aa4ca3-947d-49dd-9323-e7370f30ca88.png" ContentType="image/.png"/>
  <Override PartName="/customUI/images/3c464b31-29e1-4634-93dc-1c615e4d55e6.png" ContentType="image/.png"/>
  <Override PartName="/customUI/images/d9adcd1d-0201-40e6-82ca-deae9c71efc0.png" ContentType="image/.png"/>
  <Override PartName="/customUI/images/dff992b7-0aaa-4c4f-b0a2-4f01482daa7a.png" ContentType="image/.png"/>
  <Override PartName="/customUI/images/25ba99ed-856e-4242-80ee-bf8752c69d47.png" ContentType="image/.png"/>
  <Override PartName="/customUI/images/5f7239c3-a13a-4be2-b09b-fa358a647009.png" ContentType="image/.png"/>
  <Override PartName="/customUI/images/f18edb60-de28-4935-bd5d-e702c04a547d.png" ContentType="image/.png"/>
  <Override PartName="/customUI/images/0227e00e-87b2-4a5d-9e90-50930ca52ddc.png" ContentType="image/.png"/>
  <Override PartName="/customUI/images/3a749189-841f-4e22-b05d-380e79dae9a2.png" ContentType="image/.png"/>
  <Override PartName="/customUI/images/1a2fa9fa-b5ac-469c-b0a9-2477bc7c160c.png" ContentType="image/.png"/>
  <Override PartName="/customUI/images/9e80f030-1fbe-4ff8-ba5e-ca88a134691e.png" ContentType="image/.png"/>
  <Override PartName="/customUI/images/f0f45e8f-c530-4d1c-95d3-ec901c049cca.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5a8b72c3f8c34352"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C5284" w14:textId="08F58FA6" w:rsidR="00C22266" w:rsidRPr="00E253E8" w:rsidRDefault="00C22266" w:rsidP="00E253E8">
      <w:pPr>
        <w:pStyle w:val="ekvue2arial"/>
      </w:pPr>
      <w:r w:rsidRPr="00E253E8">
        <w:t xml:space="preserve">Maria </w:t>
      </w:r>
      <w:r w:rsidR="008825F0" w:rsidRPr="00E253E8">
        <w:t xml:space="preserve">in der Bibel und </w:t>
      </w:r>
      <w:r w:rsidRPr="00E253E8">
        <w:t>im Koran – Textvergleich</w:t>
      </w:r>
    </w:p>
    <w:p w14:paraId="6F367455" w14:textId="77777777" w:rsidR="00C22266" w:rsidRDefault="00C22266" w:rsidP="00C22266"/>
    <w:p w14:paraId="0853CBFA" w14:textId="2E68E3BD" w:rsidR="00E253E8" w:rsidRDefault="00E253E8" w:rsidP="00E253E8">
      <w:pPr>
        <w:pStyle w:val="ekvue3arial"/>
      </w:pPr>
      <w:r>
        <w:t>Aufgaben</w:t>
      </w:r>
    </w:p>
    <w:p w14:paraId="15414B56" w14:textId="26EA5F39" w:rsidR="00C22266" w:rsidRDefault="00C22266" w:rsidP="00E253E8">
      <w:pPr>
        <w:pStyle w:val="ekvaufzhlung"/>
      </w:pPr>
      <w:r w:rsidRPr="00E253E8">
        <w:t>1</w:t>
      </w:r>
      <w:r w:rsidR="00E253E8">
        <w:t>.</w:t>
      </w:r>
      <w:r w:rsidR="00E253E8">
        <w:tab/>
      </w:r>
      <w:proofErr w:type="spellStart"/>
      <w:r>
        <w:t>Lies</w:t>
      </w:r>
      <w:proofErr w:type="spellEnd"/>
      <w:r>
        <w:t xml:space="preserve"> die drei folgenden Auszüge aus dem Lukasevangelium und aus dem Koran. Vergleiche die Textfassungen und arbeite Gemeinsamkeiten und Unterschiede zwischen der christlichen und den koranischen Fassungen heraus. Lege dazu eine Tabelle an.</w:t>
      </w:r>
    </w:p>
    <w:p w14:paraId="1719CDAD" w14:textId="326FC4B1" w:rsidR="00C22266" w:rsidRDefault="00C22266" w:rsidP="00E253E8">
      <w:pPr>
        <w:pStyle w:val="ekvaufzhlung"/>
      </w:pPr>
      <w:r w:rsidRPr="00E253E8">
        <w:t>2</w:t>
      </w:r>
      <w:r w:rsidR="00E253E8">
        <w:t>.</w:t>
      </w:r>
      <w:r w:rsidR="00E253E8">
        <w:tab/>
      </w:r>
      <w:r>
        <w:t>Bewerte: Was überrascht dich an den Texten und was könnten Christinnen und Christen und Musliminnen und Muslime – ausgehend von den Koranauszügen – voneinander lernen?</w:t>
      </w:r>
    </w:p>
    <w:p w14:paraId="53F435CC" w14:textId="0585A031" w:rsidR="00C22266" w:rsidRDefault="00E253E8" w:rsidP="00E253E8">
      <w:pPr>
        <w:pStyle w:val="ekvbild"/>
      </w:pPr>
      <w:r>
        <w:rPr>
          <w:noProof/>
        </w:rPr>
        <w:drawing>
          <wp:inline distT="0" distB="0" distL="0" distR="0" wp14:anchorId="725F33F7" wp14:editId="4F947971">
            <wp:extent cx="5899381" cy="6439873"/>
            <wp:effectExtent l="0" t="0" r="6350" b="0"/>
            <wp:docPr id="1053737741" name="Grafik 1" descr="K:\EKV\PAS\Hotfolder\Office\Word2PNG_Fremdtext\OUT\REB-Unterricht-Religion-Maria-Bibel-Koran-KV\REB-Unterricht-Religion-Maria-Bibel-Koran-KV.png"/>
            <wp:cNvGraphicFramePr/>
            <a:graphic xmlns:a="http://schemas.openxmlformats.org/drawingml/2006/main">
              <a:graphicData uri="http://schemas.openxmlformats.org/drawingml/2006/picture">
                <pic:pic xmlns:pic="http://schemas.openxmlformats.org/drawingml/2006/picture">
                  <pic:nvPicPr>
                    <pic:cNvPr id="1053737741" name="Grafik 1" descr="K:\EKV\PAS\Hotfolder\Office\Word2PNG_Fremdtext\OUT\REB-Unterricht-Religion-Maria-Bibel-Koran-KV\REB-Unterricht-Religion-Maria-Bibel-Koran-KV.png"/>
                    <pic:cNvPicPr/>
                  </pic:nvPicPr>
                  <pic:blipFill rotWithShape="1">
                    <a:blip r:embed="rId6" cstate="print">
                      <a:extLst>
                        <a:ext uri="{28A0092B-C50C-407E-A947-70E740481C1C}">
                          <a14:useLocalDpi xmlns:a14="http://schemas.microsoft.com/office/drawing/2010/main" val="0"/>
                        </a:ext>
                      </a:extLst>
                    </a:blip>
                    <a:srcRect l="10594" t="21562" r="10917" b="17848"/>
                    <a:stretch>
                      <a:fillRect/>
                    </a:stretch>
                  </pic:blipFill>
                  <pic:spPr bwMode="auto">
                    <a:xfrm>
                      <a:off x="0" y="0"/>
                      <a:ext cx="5902653" cy="6443444"/>
                    </a:xfrm>
                    <a:prstGeom prst="rect">
                      <a:avLst/>
                    </a:prstGeom>
                    <a:ln>
                      <a:noFill/>
                    </a:ln>
                    <a:extLst>
                      <a:ext uri="{53640926-AAD7-44D8-BBD7-CCE9431645EC}">
                        <a14:shadowObscured xmlns:a14="http://schemas.microsoft.com/office/drawing/2010/main"/>
                      </a:ext>
                    </a:extLst>
                  </pic:spPr>
                </pic:pic>
              </a:graphicData>
            </a:graphic>
          </wp:inline>
        </w:drawing>
      </w:r>
    </w:p>
    <w:p w14:paraId="30808420" w14:textId="77777777" w:rsidR="00E253E8" w:rsidRDefault="00E253E8" w:rsidP="00E253E8"/>
    <w:p w14:paraId="0F3B860E" w14:textId="77777777" w:rsidR="00E253E8" w:rsidRDefault="00E253E8" w:rsidP="00E253E8">
      <w:pPr>
        <w:pStyle w:val="ekvbild"/>
      </w:pPr>
    </w:p>
    <w:sectPr w:rsidR="00E253E8" w:rsidSect="00720DCE">
      <w:headerReference w:type="default" r:id="rId7"/>
      <w:footerReference w:type="default" r:id="rId8"/>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CAAD" w14:textId="77777777" w:rsidR="0074161A" w:rsidRDefault="0074161A" w:rsidP="003C599D">
      <w:pPr>
        <w:spacing w:line="240" w:lineRule="auto"/>
      </w:pPr>
      <w:r>
        <w:separator/>
      </w:r>
    </w:p>
  </w:endnote>
  <w:endnote w:type="continuationSeparator" w:id="0">
    <w:p w14:paraId="2B17BDDD" w14:textId="77777777" w:rsidR="0074161A" w:rsidRDefault="0074161A"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102D7DB4" w14:textId="77777777" w:rsidTr="00503EE6">
      <w:trPr>
        <w:trHeight w:hRule="exact" w:val="680"/>
      </w:trPr>
      <w:tc>
        <w:tcPr>
          <w:tcW w:w="864" w:type="dxa"/>
          <w:noWrap/>
        </w:tcPr>
        <w:p w14:paraId="3BD5FD1C" w14:textId="77777777" w:rsidR="002659C5" w:rsidRPr="00913892" w:rsidRDefault="002659C5" w:rsidP="005E4C30">
          <w:pPr>
            <w:pStyle w:val="ekvpaginabild"/>
            <w:jc w:val="both"/>
          </w:pPr>
          <w:r w:rsidRPr="00913892">
            <w:rPr>
              <w:noProof/>
              <w:lang w:eastAsia="de-DE"/>
            </w:rPr>
            <w:drawing>
              <wp:inline distT="0" distB="0" distL="0" distR="0" wp14:anchorId="388AF089" wp14:editId="453A8D7D">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1B5BDCF6" w14:textId="5BE3CACA" w:rsidR="002659C5" w:rsidRPr="00913892" w:rsidRDefault="002659C5" w:rsidP="00503EE6">
          <w:pPr>
            <w:pStyle w:val="ekvpagina"/>
          </w:pPr>
          <w:r w:rsidRPr="00913892">
            <w:t xml:space="preserve">© Ernst Klett Verlag GmbH, </w:t>
          </w:r>
          <w:r w:rsidR="00CF40E8">
            <w:t>Stuttgart 20</w:t>
          </w:r>
          <w:r w:rsidR="00C22266">
            <w:t>26</w:t>
          </w:r>
          <w:r w:rsidRPr="00913892">
            <w:t xml:space="preserve"> | Alle Rechte vorbehalten.</w:t>
          </w:r>
          <w:r w:rsidR="00AD674C">
            <w:br/>
          </w:r>
          <w:r w:rsidRPr="00913892">
            <w:t>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4ADD5C53" w14:textId="0634228F" w:rsidR="004172EC" w:rsidRPr="00913892" w:rsidRDefault="000E200F" w:rsidP="004172EC">
          <w:pPr>
            <w:pStyle w:val="ekvquelle"/>
          </w:pPr>
          <w:r w:rsidRPr="000E200F">
            <w:rPr>
              <w:rStyle w:val="ekvquellefett"/>
            </w:rPr>
            <w:t>Text:</w:t>
          </w:r>
          <w:r>
            <w:t xml:space="preserve"> </w:t>
          </w:r>
          <w:r w:rsidR="00100DA4">
            <w:t xml:space="preserve">Dr. Andrea Paul (Autorin); </w:t>
          </w:r>
          <w:r w:rsidR="004172EC" w:rsidRPr="004172EC">
            <w:t xml:space="preserve">BasisBibel. Neues Testament und Psalmen, © 2021 Deutsche Bibelgesellschaft, Stuttgart; </w:t>
          </w:r>
          <w:r w:rsidR="004172EC">
            <w:br/>
          </w:r>
          <w:r w:rsidR="004172EC" w:rsidRPr="004172EC">
            <w:t xml:space="preserve">Der Koran für Kinder und Erwachsene. Übers. u. erl. v. Lamya Kaddor u. </w:t>
          </w:r>
          <w:proofErr w:type="spellStart"/>
          <w:r w:rsidR="004172EC" w:rsidRPr="004172EC">
            <w:t>Rabeya</w:t>
          </w:r>
          <w:proofErr w:type="spellEnd"/>
          <w:r w:rsidR="004172EC" w:rsidRPr="004172EC">
            <w:t xml:space="preserve"> Müller. C. H. Beck München 2010, S. 163-165; Der Koran für Kinder und Erwachsene. Übers. u. erl. v. Lamya Kaddor u. </w:t>
          </w:r>
          <w:proofErr w:type="spellStart"/>
          <w:r w:rsidR="004172EC" w:rsidRPr="004172EC">
            <w:t>Rabeya</w:t>
          </w:r>
          <w:proofErr w:type="spellEnd"/>
          <w:r w:rsidR="004172EC" w:rsidRPr="004172EC">
            <w:t xml:space="preserve"> Müller. C. H. Beck München 2010, </w:t>
          </w:r>
          <w:r w:rsidR="004172EC">
            <w:br/>
          </w:r>
          <w:r w:rsidR="004172EC" w:rsidRPr="004172EC">
            <w:t>S. 173-175</w:t>
          </w:r>
        </w:p>
      </w:tc>
      <w:tc>
        <w:tcPr>
          <w:tcW w:w="813" w:type="dxa"/>
        </w:tcPr>
        <w:p w14:paraId="292BCB93" w14:textId="77777777" w:rsidR="002659C5" w:rsidRPr="00913892" w:rsidRDefault="002659C5" w:rsidP="00913892">
          <w:pPr>
            <w:pStyle w:val="ekvpagina"/>
          </w:pPr>
        </w:p>
      </w:tc>
    </w:tr>
  </w:tbl>
  <w:p w14:paraId="3C3C17D1"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85F4" w14:textId="77777777" w:rsidR="0074161A" w:rsidRDefault="0074161A" w:rsidP="003C599D">
      <w:pPr>
        <w:spacing w:line="240" w:lineRule="auto"/>
      </w:pPr>
      <w:r>
        <w:separator/>
      </w:r>
    </w:p>
  </w:footnote>
  <w:footnote w:type="continuationSeparator" w:id="0">
    <w:p w14:paraId="414A23DD" w14:textId="77777777" w:rsidR="0074161A" w:rsidRDefault="0074161A"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7F63B504" w14:textId="77777777" w:rsidTr="00431E62">
      <w:trPr>
        <w:trHeight w:hRule="exact" w:val="510"/>
      </w:trPr>
      <w:tc>
        <w:tcPr>
          <w:tcW w:w="818" w:type="dxa"/>
          <w:tcBorders>
            <w:top w:val="nil"/>
            <w:bottom w:val="nil"/>
            <w:right w:val="nil"/>
          </w:tcBorders>
          <w:noWrap/>
          <w:vAlign w:val="bottom"/>
        </w:tcPr>
        <w:p w14:paraId="28EACA5E" w14:textId="77777777" w:rsidR="00901B13" w:rsidRPr="00AE65F6" w:rsidRDefault="00901B13" w:rsidP="00901B13"/>
      </w:tc>
      <w:tc>
        <w:tcPr>
          <w:tcW w:w="3856" w:type="dxa"/>
          <w:tcBorders>
            <w:top w:val="nil"/>
            <w:left w:val="nil"/>
            <w:bottom w:val="nil"/>
            <w:right w:val="nil"/>
          </w:tcBorders>
          <w:noWrap/>
          <w:vAlign w:val="bottom"/>
        </w:tcPr>
        <w:p w14:paraId="52623151"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1C0AE0F8"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68655D30"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13B4E523" w14:textId="77777777" w:rsidR="00901B13" w:rsidRPr="007C1230" w:rsidRDefault="00901B13" w:rsidP="00901B13">
          <w:pPr>
            <w:pStyle w:val="ekvkvnummer"/>
          </w:pPr>
        </w:p>
      </w:tc>
      <w:tc>
        <w:tcPr>
          <w:tcW w:w="883" w:type="dxa"/>
          <w:tcBorders>
            <w:top w:val="nil"/>
            <w:left w:val="nil"/>
            <w:bottom w:val="nil"/>
          </w:tcBorders>
          <w:noWrap/>
          <w:vAlign w:val="bottom"/>
        </w:tcPr>
        <w:p w14:paraId="1DC73C5E" w14:textId="77777777" w:rsidR="00901B13" w:rsidRPr="007636A0" w:rsidRDefault="00901B13" w:rsidP="00901B13">
          <w:pPr>
            <w:pStyle w:val="ekvkapitel"/>
            <w:rPr>
              <w:color w:val="FFFFFF" w:themeColor="background1"/>
            </w:rPr>
          </w:pPr>
        </w:p>
      </w:tc>
    </w:tr>
    <w:tr w:rsidR="00901B13" w:rsidRPr="00BF17F2" w14:paraId="58CE4C8E"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2F24569C"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201B77C4" w14:textId="77777777" w:rsidR="00901B13" w:rsidRPr="00BF17F2" w:rsidRDefault="00901B13" w:rsidP="00901B13">
          <w:pPr>
            <w:rPr>
              <w:color w:val="FFFFFF" w:themeColor="background1"/>
            </w:rPr>
          </w:pPr>
        </w:p>
      </w:tc>
    </w:tr>
  </w:tbl>
  <w:p w14:paraId="7D5BBFD2" w14:textId="77777777" w:rsidR="00901B13" w:rsidRDefault="00901B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266"/>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343E"/>
    <w:rsid w:val="000E72F2"/>
    <w:rsid w:val="000F21E8"/>
    <w:rsid w:val="000F47EE"/>
    <w:rsid w:val="000F6468"/>
    <w:rsid w:val="000F7910"/>
    <w:rsid w:val="00100DA4"/>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24E4"/>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526F"/>
    <w:rsid w:val="00287B24"/>
    <w:rsid w:val="00287DC0"/>
    <w:rsid w:val="00291485"/>
    <w:rsid w:val="00291D9D"/>
    <w:rsid w:val="00292470"/>
    <w:rsid w:val="0029673A"/>
    <w:rsid w:val="002A25AE"/>
    <w:rsid w:val="002B3DF1"/>
    <w:rsid w:val="002B52EB"/>
    <w:rsid w:val="002B64EA"/>
    <w:rsid w:val="002C5D15"/>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2577"/>
    <w:rsid w:val="003373EF"/>
    <w:rsid w:val="00337E7F"/>
    <w:rsid w:val="00344EC7"/>
    <w:rsid w:val="00344FE1"/>
    <w:rsid w:val="00350FBE"/>
    <w:rsid w:val="00357BFF"/>
    <w:rsid w:val="003611D5"/>
    <w:rsid w:val="00362B02"/>
    <w:rsid w:val="0036404C"/>
    <w:rsid w:val="00364D77"/>
    <w:rsid w:val="003653D5"/>
    <w:rsid w:val="00366388"/>
    <w:rsid w:val="00367603"/>
    <w:rsid w:val="003714AA"/>
    <w:rsid w:val="00376A0A"/>
    <w:rsid w:val="00380B14"/>
    <w:rsid w:val="0038356B"/>
    <w:rsid w:val="00384305"/>
    <w:rsid w:val="0039268F"/>
    <w:rsid w:val="00392F9B"/>
    <w:rsid w:val="00394595"/>
    <w:rsid w:val="003945FF"/>
    <w:rsid w:val="0039465E"/>
    <w:rsid w:val="003A1A19"/>
    <w:rsid w:val="003A4682"/>
    <w:rsid w:val="003A5B0C"/>
    <w:rsid w:val="003B01CD"/>
    <w:rsid w:val="003B348E"/>
    <w:rsid w:val="003B3ED5"/>
    <w:rsid w:val="003B6313"/>
    <w:rsid w:val="003C113F"/>
    <w:rsid w:val="003C39DC"/>
    <w:rsid w:val="003C599D"/>
    <w:rsid w:val="003D3722"/>
    <w:rsid w:val="003D3D68"/>
    <w:rsid w:val="003D70F5"/>
    <w:rsid w:val="003E21AC"/>
    <w:rsid w:val="003E6330"/>
    <w:rsid w:val="003E7B62"/>
    <w:rsid w:val="003F0467"/>
    <w:rsid w:val="003F362F"/>
    <w:rsid w:val="00405D0B"/>
    <w:rsid w:val="00411B18"/>
    <w:rsid w:val="004136AD"/>
    <w:rsid w:val="00415565"/>
    <w:rsid w:val="00415632"/>
    <w:rsid w:val="00415F8A"/>
    <w:rsid w:val="004172EC"/>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6D2D"/>
    <w:rsid w:val="00583FC8"/>
    <w:rsid w:val="00584F88"/>
    <w:rsid w:val="005859EB"/>
    <w:rsid w:val="00587CF5"/>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511A"/>
    <w:rsid w:val="005F7305"/>
    <w:rsid w:val="0060030C"/>
    <w:rsid w:val="006011EC"/>
    <w:rsid w:val="00603AD5"/>
    <w:rsid w:val="00603C71"/>
    <w:rsid w:val="00605B68"/>
    <w:rsid w:val="006201CB"/>
    <w:rsid w:val="00622F6B"/>
    <w:rsid w:val="00627765"/>
    <w:rsid w:val="00627A02"/>
    <w:rsid w:val="0064120B"/>
    <w:rsid w:val="00644BA9"/>
    <w:rsid w:val="0064692C"/>
    <w:rsid w:val="00653F68"/>
    <w:rsid w:val="00666D95"/>
    <w:rsid w:val="006802C4"/>
    <w:rsid w:val="0068429A"/>
    <w:rsid w:val="00685FDD"/>
    <w:rsid w:val="00686F47"/>
    <w:rsid w:val="006912DC"/>
    <w:rsid w:val="00693676"/>
    <w:rsid w:val="006A5611"/>
    <w:rsid w:val="006A56D2"/>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161A"/>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1F12"/>
    <w:rsid w:val="00874376"/>
    <w:rsid w:val="00882053"/>
    <w:rsid w:val="008825F0"/>
    <w:rsid w:val="008942A2"/>
    <w:rsid w:val="0089534A"/>
    <w:rsid w:val="008A529C"/>
    <w:rsid w:val="008B446A"/>
    <w:rsid w:val="008B5E47"/>
    <w:rsid w:val="008C0880"/>
    <w:rsid w:val="008C27FD"/>
    <w:rsid w:val="008D3CE0"/>
    <w:rsid w:val="008D7FDC"/>
    <w:rsid w:val="008E4B7A"/>
    <w:rsid w:val="008E6248"/>
    <w:rsid w:val="008F6EDE"/>
    <w:rsid w:val="00901B13"/>
    <w:rsid w:val="00902002"/>
    <w:rsid w:val="00902CEB"/>
    <w:rsid w:val="009064C0"/>
    <w:rsid w:val="009078CB"/>
    <w:rsid w:val="009079E0"/>
    <w:rsid w:val="00907EC2"/>
    <w:rsid w:val="00912A0A"/>
    <w:rsid w:val="00913598"/>
    <w:rsid w:val="00913892"/>
    <w:rsid w:val="0091722D"/>
    <w:rsid w:val="009215E3"/>
    <w:rsid w:val="00926C5B"/>
    <w:rsid w:val="00930B85"/>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3763"/>
    <w:rsid w:val="00964A22"/>
    <w:rsid w:val="009656E9"/>
    <w:rsid w:val="00967C71"/>
    <w:rsid w:val="00967E19"/>
    <w:rsid w:val="00976E17"/>
    <w:rsid w:val="00977556"/>
    <w:rsid w:val="009800AB"/>
    <w:rsid w:val="00981DFC"/>
    <w:rsid w:val="009820E7"/>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7C2"/>
    <w:rsid w:val="009C2A7B"/>
    <w:rsid w:val="009C3C75"/>
    <w:rsid w:val="009C4BE5"/>
    <w:rsid w:val="009C7609"/>
    <w:rsid w:val="009E17E1"/>
    <w:rsid w:val="009E1BBE"/>
    <w:rsid w:val="009E26F1"/>
    <w:rsid w:val="009E45C5"/>
    <w:rsid w:val="009E47B1"/>
    <w:rsid w:val="009F003E"/>
    <w:rsid w:val="009F0109"/>
    <w:rsid w:val="009F01E9"/>
    <w:rsid w:val="009F1185"/>
    <w:rsid w:val="009F5416"/>
    <w:rsid w:val="00A024FF"/>
    <w:rsid w:val="00A05E18"/>
    <w:rsid w:val="00A06EFE"/>
    <w:rsid w:val="00A13F07"/>
    <w:rsid w:val="00A170E5"/>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3E8B"/>
    <w:rsid w:val="00AA5A5A"/>
    <w:rsid w:val="00AB05CF"/>
    <w:rsid w:val="00AB0DA8"/>
    <w:rsid w:val="00AB18CA"/>
    <w:rsid w:val="00AB5327"/>
    <w:rsid w:val="00AB6AE5"/>
    <w:rsid w:val="00AB7619"/>
    <w:rsid w:val="00AC01E7"/>
    <w:rsid w:val="00AC7B89"/>
    <w:rsid w:val="00AD4D22"/>
    <w:rsid w:val="00AD674C"/>
    <w:rsid w:val="00AE3D8A"/>
    <w:rsid w:val="00AE65F6"/>
    <w:rsid w:val="00AF053E"/>
    <w:rsid w:val="00AF7A5F"/>
    <w:rsid w:val="00B00587"/>
    <w:rsid w:val="00B039E8"/>
    <w:rsid w:val="00B043A1"/>
    <w:rsid w:val="00B12500"/>
    <w:rsid w:val="00B14B45"/>
    <w:rsid w:val="00B155E8"/>
    <w:rsid w:val="00B15F75"/>
    <w:rsid w:val="00B2194E"/>
    <w:rsid w:val="00B31F29"/>
    <w:rsid w:val="00B32DAF"/>
    <w:rsid w:val="00B3499A"/>
    <w:rsid w:val="00B37E68"/>
    <w:rsid w:val="00B468CC"/>
    <w:rsid w:val="00B52FB3"/>
    <w:rsid w:val="00B5429C"/>
    <w:rsid w:val="00B54655"/>
    <w:rsid w:val="00B6045F"/>
    <w:rsid w:val="00B6058C"/>
    <w:rsid w:val="00B60BEA"/>
    <w:rsid w:val="00B632F0"/>
    <w:rsid w:val="00B7242A"/>
    <w:rsid w:val="00B8071F"/>
    <w:rsid w:val="00B82B4E"/>
    <w:rsid w:val="00B8420E"/>
    <w:rsid w:val="00B87CF7"/>
    <w:rsid w:val="00B90CE1"/>
    <w:rsid w:val="00BA1A23"/>
    <w:rsid w:val="00BA2134"/>
    <w:rsid w:val="00BB2F2F"/>
    <w:rsid w:val="00BC2025"/>
    <w:rsid w:val="00BC2CD2"/>
    <w:rsid w:val="00BC6483"/>
    <w:rsid w:val="00BC69E3"/>
    <w:rsid w:val="00BC7335"/>
    <w:rsid w:val="00BD2616"/>
    <w:rsid w:val="00BD542D"/>
    <w:rsid w:val="00BD6E66"/>
    <w:rsid w:val="00BE1962"/>
    <w:rsid w:val="00BE4821"/>
    <w:rsid w:val="00BF17F2"/>
    <w:rsid w:val="00C00404"/>
    <w:rsid w:val="00C00540"/>
    <w:rsid w:val="00C172AE"/>
    <w:rsid w:val="00C17BE6"/>
    <w:rsid w:val="00C22266"/>
    <w:rsid w:val="00C343F5"/>
    <w:rsid w:val="00C35D4D"/>
    <w:rsid w:val="00C40555"/>
    <w:rsid w:val="00C40D51"/>
    <w:rsid w:val="00C429A6"/>
    <w:rsid w:val="00C45D3B"/>
    <w:rsid w:val="00C46BF4"/>
    <w:rsid w:val="00C504F8"/>
    <w:rsid w:val="00C52804"/>
    <w:rsid w:val="00C52A99"/>
    <w:rsid w:val="00C52AB7"/>
    <w:rsid w:val="00C61654"/>
    <w:rsid w:val="00C70F84"/>
    <w:rsid w:val="00C717DA"/>
    <w:rsid w:val="00C727B3"/>
    <w:rsid w:val="00C72BA2"/>
    <w:rsid w:val="00C84E4C"/>
    <w:rsid w:val="00C86546"/>
    <w:rsid w:val="00C87044"/>
    <w:rsid w:val="00C94D17"/>
    <w:rsid w:val="00CB17F5"/>
    <w:rsid w:val="00CB27C6"/>
    <w:rsid w:val="00CB463B"/>
    <w:rsid w:val="00CB5B82"/>
    <w:rsid w:val="00CB782D"/>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4DC1"/>
    <w:rsid w:val="00D403F7"/>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287B"/>
    <w:rsid w:val="00DE603B"/>
    <w:rsid w:val="00DF129D"/>
    <w:rsid w:val="00DF4371"/>
    <w:rsid w:val="00DF625F"/>
    <w:rsid w:val="00DF744B"/>
    <w:rsid w:val="00DF74DB"/>
    <w:rsid w:val="00E01841"/>
    <w:rsid w:val="00E03EAE"/>
    <w:rsid w:val="00E045FD"/>
    <w:rsid w:val="00E05976"/>
    <w:rsid w:val="00E126C1"/>
    <w:rsid w:val="00E21473"/>
    <w:rsid w:val="00E22935"/>
    <w:rsid w:val="00E229BD"/>
    <w:rsid w:val="00E22C67"/>
    <w:rsid w:val="00E2466B"/>
    <w:rsid w:val="00E253E8"/>
    <w:rsid w:val="00E3023E"/>
    <w:rsid w:val="00E34F46"/>
    <w:rsid w:val="00E3542D"/>
    <w:rsid w:val="00E375D2"/>
    <w:rsid w:val="00E43E04"/>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2224"/>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59FB"/>
    <w:rsid w:val="00FB72A0"/>
    <w:rsid w:val="00FC1D8A"/>
    <w:rsid w:val="00FC35C5"/>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5A89"/>
  <w15:chartTrackingRefBased/>
  <w15:docId w15:val="{9BD06F6E-9066-47A4-A6D4-FE5425D4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B632F0"/>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unhideWhenUse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_rels/customUI.xml.rels><?xml version="1.0" encoding="UTF-8" standalone="yes"?>
<Relationships xmlns="http://schemas.openxmlformats.org/package/2006/relationships"><Relationship Id="ic_32_gruppenarbeit_3" Type="http://schemas.openxmlformats.org/officeDocument/2006/relationships/image" Target="images/7b906ce5-3579-412a-9785-11106061e46d.png"/><Relationship Id="ic_32_blatt" Type="http://schemas.openxmlformats.org/officeDocument/2006/relationships/image" Target="images/c036cd62-66e1-4a14-84d7-187c959ade8f.png"/><Relationship Id="ic_32_haecken" Type="http://schemas.openxmlformats.org/officeDocument/2006/relationships/image" Target="images/2dde173d-5c4e-4035-a133-20b3cfce7df1.png"/><Relationship Id="ic_32_smiley1" Type="http://schemas.openxmlformats.org/officeDocument/2006/relationships/image" Target="images/76882072-dc52-48be-a1f5-5e28b9c94705.png"/><Relationship Id="ic_32_kreisgespraech" Type="http://schemas.openxmlformats.org/officeDocument/2006/relationships/image" Target="images/b273a9b0-d259-43ee-b094-82a936769b93.png"/><Relationship Id="ic_32_blattverweis" Type="http://schemas.openxmlformats.org/officeDocument/2006/relationships/image" Target="images/6fa7ae2a-7569-4f08-a07d-3a5b94993dc2.png"/><Relationship Id="ic_32_aufzaehlung" Type="http://schemas.openxmlformats.org/officeDocument/2006/relationships/image" Target="images/4028d95e-bc72-4ded-ac85-5f767ae67627.png"/><Relationship Id="ic_32_ja_gut" Type="http://schemas.openxmlformats.org/officeDocument/2006/relationships/image" Target="images/7a789478-e1fb-432a-9f56-ec4d4799d711.png"/><Relationship Id="ic_32_loesungen" Type="http://schemas.openxmlformats.org/officeDocument/2006/relationships/image" Target="images/f2646856-2502-4347-ad8b-bed79d81874e.png"/><Relationship Id="icpictos" Type="http://schemas.openxmlformats.org/officeDocument/2006/relationships/image" Target="images/a710d664-6ca8-49c1-bc59-bec80fa01950.png"/><Relationship Id="ic_32_wortbausteine" Type="http://schemas.openxmlformats.org/officeDocument/2006/relationships/image" Target="images/735f0122-5589-4b1b-994a-736e37f94fb9.png"/><Relationship Id="ic_32_kurzer_vokal" Type="http://schemas.openxmlformats.org/officeDocument/2006/relationships/image" Target="images/999ba10a-20c4-4e0a-8653-b61942a57a00.png"/><Relationship Id="ic_32_frage" Type="http://schemas.openxmlformats.org/officeDocument/2006/relationships/image" Target="images/a73a44f6-6a79-4cd6-9933-0e30ebcc79cd.png"/><Relationship Id="ic_32_verweis_3" Type="http://schemas.openxmlformats.org/officeDocument/2006/relationships/image" Target="images/21bddeb4-430a-47e8-aba2-91e3fa105e98.png"/><Relationship Id="ic_32_uhr" Type="http://schemas.openxmlformats.org/officeDocument/2006/relationships/image" Target="images/e9b5699d-c1fc-446a-848c-36521058bfa4.png"/><Relationship Id="ic_32_arbeitsheftverweis" Type="http://schemas.openxmlformats.org/officeDocument/2006/relationships/image" Target="images/6e6014e7-8c09-482c-8383-8057227b476f.png"/><Relationship Id="ic_32_ankreuzkaestchenmithaeckchen" Type="http://schemas.openxmlformats.org/officeDocument/2006/relationships/image" Target="images/ff3b525e-0fda-40ef-ad57-c467a15925f1.png"/><Relationship Id="ic_32_schere" Type="http://schemas.openxmlformats.org/officeDocument/2006/relationships/image" Target="images/cf9e952b-8baa-48ed-acf6-07df06449a01.png"/><Relationship Id="ic_32_kleber" Type="http://schemas.openxmlformats.org/officeDocument/2006/relationships/image" Target="images/4e119f50-5961-4b5e-a09c-3844d366fe71.png"/><Relationship Id="ic_32_taschenrechner" Type="http://schemas.openxmlformats.org/officeDocument/2006/relationships/image" Target="images/70806136-53b6-4d21-b094-9c3079245f1e.png"/><Relationship Id="ic_32_schreiben_2" Type="http://schemas.openxmlformats.org/officeDocument/2006/relationships/image" Target="images/f7211fb7-035e-4e50-85b8-08cbb2180785.png"/><Relationship Id="ic_32_differenzierung" Type="http://schemas.openxmlformats.org/officeDocument/2006/relationships/image" Target="images/c1e06be5-3244-4acb-8dfc-e1427aecfc7f.png"/><Relationship Id="ic_32_leicht" Type="http://schemas.openxmlformats.org/officeDocument/2006/relationships/image" Target="images/74dd5ec7-de49-4156-affa-c191d8ca9934.png"/><Relationship Id="ic_32_sprechblase" Type="http://schemas.openxmlformats.org/officeDocument/2006/relationships/image" Target="images/115a083c-74ef-4d09-b854-ef5234dc57e8.png"/><Relationship Id="ic_32_audio_cd_sprache" Type="http://schemas.openxmlformats.org/officeDocument/2006/relationships/image" Target="images/2cbcd286-8fa9-473d-9c95-e20657a77019.png"/><Relationship Id="ic_32_sprechen_1" Type="http://schemas.openxmlformats.org/officeDocument/2006/relationships/image" Target="images/2c742e56-fa63-4498-80e5-8e6000870716.png"/><Relationship Id="ic_32_achtung" Type="http://schemas.openxmlformats.org/officeDocument/2006/relationships/image" Target="images/440f3dac-6743-4755-8738-abcfd1626ade.png"/><Relationship Id="ic_32_schwer" Type="http://schemas.openxmlformats.org/officeDocument/2006/relationships/image" Target="images/59e99fe9-f62c-4661-a722-33663e7c98e7.png"/><Relationship Id="ic_32_inklusion" Type="http://schemas.openxmlformats.org/officeDocument/2006/relationships/image" Target="images/b2d280e7-fe57-4a6f-87e3-68d4d7fe46eb.png"/><Relationship Id="ic_32_methoden_kompetenz" Type="http://schemas.openxmlformats.org/officeDocument/2006/relationships/image" Target="images/8390ed61-d3b5-4c29-a936-98e48cef175e.png"/><Relationship Id="ic_32_bildschirm" Type="http://schemas.openxmlformats.org/officeDocument/2006/relationships/image" Target="images/3fb8159b-9c69-4fe0-9410-f4fca79004eb.png"/><Relationship Id="ic_32_audio" Type="http://schemas.openxmlformats.org/officeDocument/2006/relationships/image" Target="images/dc41bc84-cc13-4a00-96f1-b2209362dcbe.png"/><Relationship Id="ic_32_gruppenarbeit" Type="http://schemas.openxmlformats.org/officeDocument/2006/relationships/image" Target="images/311d169d-938a-49a7-8307-06310d27f88e.png"/><Relationship Id="ic_32_smiley2" Type="http://schemas.openxmlformats.org/officeDocument/2006/relationships/image" Target="images/209d9da7-9796-48cb-b2ff-a2fe28756896.png"/><Relationship Id="ic_32_internet" Type="http://schemas.openxmlformats.org/officeDocument/2006/relationships/image" Target="images/cc9caee5-fc2a-4a47-bb60-a5d9b67234ac.png"/><Relationship Id="ic_32_aufzaehlung_1" Type="http://schemas.openxmlformats.org/officeDocument/2006/relationships/image" Target="images/eb894abf-dd6b-4672-a29e-89a73e27739e.png"/><Relationship Id="ic_32_teil" Type="http://schemas.openxmlformats.org/officeDocument/2006/relationships/image" Target="images/bf3a58bc-a563-43eb-b064-5943ff677a56.png"/><Relationship Id="ic_32_video" Type="http://schemas.openxmlformats.org/officeDocument/2006/relationships/image" Target="images/9a261845-c7a8-4d07-a89a-b5c93c2f5913.png"/><Relationship Id="ic_32_mittel" Type="http://schemas.openxmlformats.org/officeDocument/2006/relationships/image" Target="images/2db45a05-8261-4708-b549-7263d2230374.png"/><Relationship Id="idschriften" Type="http://schemas.openxmlformats.org/officeDocument/2006/relationships/image" Target="images/2d81b701-4ca6-458a-9a02-533aac2f1ac0.png"/><Relationship Id="ic_32_interkulturell" Type="http://schemas.openxmlformats.org/officeDocument/2006/relationships/image" Target="images/a8ece260-c522-489e-a987-22df0889c2e2.png"/><Relationship Id="ic_32_tipp" Type="http://schemas.openxmlformats.org/officeDocument/2006/relationships/image" Target="images/3e155eaf-e494-42dd-8225-79039f9e4699.png"/><Relationship Id="ic_32_verweis_1" Type="http://schemas.openxmlformats.org/officeDocument/2006/relationships/image" Target="images/22c18c97-9bfb-418b-9e74-30e8ef0af53a.png"/><Relationship Id="ic_32_kreuzwortraetsel" Type="http://schemas.openxmlformats.org/officeDocument/2006/relationships/image" Target="images/ce7d39a2-ce38-4564-913b-9920ab47328f.png"/><Relationship Id="ic_32_partnerarbeit" Type="http://schemas.openxmlformats.org/officeDocument/2006/relationships/image" Target="images/e50ec7a4-1023-4ef0-9c17-05c467a943d8.png"/><Relationship Id="ic_32_pfeil" Type="http://schemas.openxmlformats.org/officeDocument/2006/relationships/image" Target="images/ce4f18f9-1855-431a-a8f4-5a3b56a93617.png"/><Relationship Id="ic_32_textbox" Type="http://schemas.openxmlformats.org/officeDocument/2006/relationships/image" Target="images/95eca42a-3ba9-4c9f-b226-d4feb7ca51c8.png"/><Relationship Id="ic_32_verbinden" Type="http://schemas.openxmlformats.org/officeDocument/2006/relationships/image" Target="images/02be2ea4-ea75-4faa-97cb-d01e0f5fb99a.png"/><Relationship Id="ic_32_zahlenmauer_vierstoeckig" Type="http://schemas.openxmlformats.org/officeDocument/2006/relationships/image" Target="images/e04f7fc5-9a9f-44c8-b6e5-c18a08913c8f.png"/><Relationship Id="ic_32_film" Type="http://schemas.openxmlformats.org/officeDocument/2006/relationships/image" Target="images/1c110526-f840-496b-bffc-28edc5e7f308.png"/><Relationship Id="ic_32_medienkompetenz" Type="http://schemas.openxmlformats.org/officeDocument/2006/relationships/image" Target="images/3314006a-d3d8-4ccb-adbf-1e912916331b.png"/><Relationship Id="ic_32_ankreuzkaestchen" Type="http://schemas.openxmlformats.org/officeDocument/2006/relationships/image" Target="images/fb766243-7895-41ff-a40f-0063c2ba81fc.png"/><Relationship Id="icsymbole" Type="http://schemas.openxmlformats.org/officeDocument/2006/relationships/image" Target="images/907d2f87-cd35-42a7-9339-a1d72aae0570.png"/><Relationship Id="ic_32_gruppenarbeit_2" Type="http://schemas.openxmlformats.org/officeDocument/2006/relationships/image" Target="images/db25371b-abcb-4b70-a236-0ff64dac3035.png"/><Relationship Id="ic_32_verschriften" Type="http://schemas.openxmlformats.org/officeDocument/2006/relationships/image" Target="images/1a3c6f16-058d-4b47-8887-d12bea169eba.png"/><Relationship Id="ic_32_lineal" Type="http://schemas.openxmlformats.org/officeDocument/2006/relationships/image" Target="images/b28f85fe-8881-4d1d-afcc-e203a0bb8804.png"/><Relationship Id="ic_32_grafik_einfuegen" Type="http://schemas.openxmlformats.org/officeDocument/2006/relationships/image" Target="images/23967f1e-990b-4847-a2fc-ce34509fad93.png"/><Relationship Id="ic_32_rechendreieck" Type="http://schemas.openxmlformats.org/officeDocument/2006/relationships/image" Target="images/738436da-07d2-4548-9170-a700b181cb49.png"/><Relationship Id="icelemente" Type="http://schemas.openxmlformats.org/officeDocument/2006/relationships/image" Target="images/39805e9e-3021-442f-bf4f-0dfe1ff87311.png"/><Relationship Id="ic_32_verweis_4" Type="http://schemas.openxmlformats.org/officeDocument/2006/relationships/image" Target="images/4a7e11f3-71d0-4124-874e-91428c9b7e1d.png"/><Relationship Id="icplatzhalter" Type="http://schemas.openxmlformats.org/officeDocument/2006/relationships/image" Target="images/a5ea0170-0944-41be-ad9d-8f0fa13eb506.png"/><Relationship Id="ic_32_sprachsensibilitaet" Type="http://schemas.openxmlformats.org/officeDocument/2006/relationships/image" Target="images/36abd2c5-8dcb-493c-87b2-5699b94ea6c9.png"/><Relationship Id="ic_32_ankreuzen" Type="http://schemas.openxmlformats.org/officeDocument/2006/relationships/image" Target="images/9846c605-c83d-485d-b987-0648b7c6adcf.png"/><Relationship Id="ic_32_schnittbox" Type="http://schemas.openxmlformats.org/officeDocument/2006/relationships/image" Target="images/be0c31f9-6ff2-455d-abd3-40a05fc16c93.png"/><Relationship Id="ic_32_schreiben" Type="http://schemas.openxmlformats.org/officeDocument/2006/relationships/image" Target="images/f926fabb-1f80-4ff8-8722-9a0c8dcc25c9.png"/><Relationship Id="ic_32_cdrom" Type="http://schemas.openxmlformats.org/officeDocument/2006/relationships/image" Target="images/2fc9e8af-3be9-440d-bbff-1b7c4a48a537.png"/><Relationship Id="ic_32_partnerarbeit_2" Type="http://schemas.openxmlformats.org/officeDocument/2006/relationships/image" Target="images/4588f7a6-021b-44c3-a0b8-c7a13d1d3060.png"/><Relationship Id="ic_32_lupe" Type="http://schemas.openxmlformats.org/officeDocument/2006/relationships/image" Target="images/9d83940a-af42-421c-a4e8-23022e7d03e4.png"/><Relationship Id="ic_32_malen" Type="http://schemas.openxmlformats.org/officeDocument/2006/relationships/image" Target="images/48b746a6-80e6-4708-9fb9-708a21437533.png"/><Relationship Id="ic_32_sprechen_2" Type="http://schemas.openxmlformats.org/officeDocument/2006/relationships/image" Target="images/088ca355-0076-47d6-a06c-473811e05fdf.png"/><Relationship Id="ic_32_interaktiv" Type="http://schemas.openxmlformats.org/officeDocument/2006/relationships/image" Target="images/3665c493-195a-49a5-bbeb-468559a50a07.png"/><Relationship Id="ic_32_einzelarbeit" Type="http://schemas.openxmlformats.org/officeDocument/2006/relationships/image" Target="images/f33faac7-5851-4682-8fea-1763f0b649ab.png"/><Relationship Id="ic_32_zahlenmauer_dreistoeckig" Type="http://schemas.openxmlformats.org/officeDocument/2006/relationships/image" Target="images/abe8dc4c-c8d0-4328-b63e-b564e27e94e5.png"/><Relationship Id="ic_32_achte_auf" Type="http://schemas.openxmlformats.org/officeDocument/2006/relationships/image" Target="images/6de0ac7d-97f9-4529-8256-3c20af94c5e8.png"/><Relationship Id="ic_32_buch" Type="http://schemas.openxmlformats.org/officeDocument/2006/relationships/image" Target="images/1910efe6-4089-4da8-9467-3c391670b2b8.png"/><Relationship Id="ic_32_nein_schlecht" Type="http://schemas.openxmlformats.org/officeDocument/2006/relationships/image" Target="images/a1b4104f-83ea-44aa-8e87-d36d125a0ee5.png"/><Relationship Id="ic_32_schreiben_3" Type="http://schemas.openxmlformats.org/officeDocument/2006/relationships/image" Target="images/3a4d503b-d220-4ba8-b2d6-fa9b1fc02003.png"/><Relationship Id="ic_32_aufgabenkarte-grau" Type="http://schemas.openxmlformats.org/officeDocument/2006/relationships/image" Target="images/412b735b-7481-4ad6-b8e9-9741d5416aa7.png"/><Relationship Id="ic_32_langer_kurzer_vokal" Type="http://schemas.openxmlformats.org/officeDocument/2006/relationships/image" Target="images/8f5ed733-0da9-47b1-9b12-dc8dba3f43b8.png"/><Relationship Id="ic_32_smiley3" Type="http://schemas.openxmlformats.org/officeDocument/2006/relationships/image" Target="images/2c5f9edd-11b4-4fed-9be0-56c02f9ff8bc.png"/><Relationship Id="ic_32_einzelarbeit_2" Type="http://schemas.openxmlformats.org/officeDocument/2006/relationships/image" Target="images/3c70afed-860c-4ce0-a895-91e694ad660e.png"/><Relationship Id="ic_32_hoeren" Type="http://schemas.openxmlformats.org/officeDocument/2006/relationships/image" Target="images/8e671efe-5edd-479b-b601-3c48d37211f9.png"/><Relationship Id="ic_32_nachspuren" Type="http://schemas.openxmlformats.org/officeDocument/2006/relationships/image" Target="images/ce06773c-1b55-4801-9ef7-b3ab9c429c61.png"/><Relationship Id="ic_32_praesentieren" Type="http://schemas.openxmlformats.org/officeDocument/2006/relationships/image" Target="images/4efae030-fbba-4581-a673-b2b36f61ea09.png"/><Relationship Id="ic_32_taschenrechner_2" Type="http://schemas.openxmlformats.org/officeDocument/2006/relationships/image" Target="images/0437a3b5-2e1d-4d65-95f5-e9d4ad4850af.png"/><Relationship Id="ic_32_verweis_2" Type="http://schemas.openxmlformats.org/officeDocument/2006/relationships/image" Target="images/7c899f51-4080-4791-aae2-3aa54410e679.png"/><Relationship Id="ic_32_geben_nehmen" Type="http://schemas.openxmlformats.org/officeDocument/2006/relationships/image" Target="images/b167f4d4-c8d4-461a-b9e9-b11c8c1a18ee.png"/><Relationship Id="ic_32_anstrich" Type="http://schemas.openxmlformats.org/officeDocument/2006/relationships/image" Target="images/46aa4ca3-947d-49dd-9323-e7370f30ca88.png"/><Relationship Id="ic_32_aufgabenkarte-weiss" Type="http://schemas.openxmlformats.org/officeDocument/2006/relationships/image" Target="images/3c464b31-29e1-4634-93dc-1c615e4d55e6.png"/><Relationship Id="ic_32_dokument" Type="http://schemas.openxmlformats.org/officeDocument/2006/relationships/image" Target="images/d9adcd1d-0201-40e6-82ca-deae9c71efc0.png"/><Relationship Id="ic_32_lesen" Type="http://schemas.openxmlformats.org/officeDocument/2006/relationships/image" Target="images/dff992b7-0aaa-4c4f-b0a2-4f01482daa7a.png"/><Relationship Id="ic_32_aufzaehlung_2" Type="http://schemas.openxmlformats.org/officeDocument/2006/relationships/image" Target="images/25ba99ed-856e-4242-80ee-bf8752c69d47.png"/><Relationship Id="ic_32_checkliste" Type="http://schemas.openxmlformats.org/officeDocument/2006/relationships/image" Target="images/5f7239c3-a13a-4be2-b09b-fa358a647009.png"/><Relationship Id="ic_32_zahlenmauer_zweistoeckig" Type="http://schemas.openxmlformats.org/officeDocument/2006/relationships/image" Target="images/f18edb60-de28-4935-bd5d-e702c04a547d.png"/><Relationship Id="ic_32_einkreisen" Type="http://schemas.openxmlformats.org/officeDocument/2006/relationships/image" Target="images/0227e00e-87b2-4a5d-9e90-50930ca52ddc.png"/><Relationship Id="ic_32_klatschen" Type="http://schemas.openxmlformats.org/officeDocument/2006/relationships/image" Target="images/3a749189-841f-4e22-b05d-380e79dae9a2.png"/><Relationship Id="ic_32_schreiben_1" Type="http://schemas.openxmlformats.org/officeDocument/2006/relationships/image" Target="images/1a2fa9fa-b5ac-469c-b0a9-2477bc7c160c.png"/><Relationship Id="ic_32_koenig" Type="http://schemas.openxmlformats.org/officeDocument/2006/relationships/image" Target="images/9e80f030-1fbe-4ff8-ba5e-ca88a134691e.png"/><Relationship Id="ic_32_arbeitsheft" Type="http://schemas.openxmlformats.org/officeDocument/2006/relationships/image" Target="images/f0f45e8f-c530-4d1c-95d3-ec901c049cca.png"/></Relationships>
</file>

<file path=customUI/customUI.xml><?xml version="1.0" encoding="utf-8"?>
<!--
Word 2010/2013/2016/2019/365-Dokumentvorlage für Ernst Klett Verlag GmbH
-->
<customUI xmlns="http://schemas.microsoft.com/office/2006/01/customui">
  <ribbon>
    <tabs>
      <tab id="idWDKVKL5" label="WD KV KL5 SSS NEUTRAL" insertBeforeMso="TabHome">
        <group id="idColumns" label="Spalten">
          <button id="idColumn1" label="1 Spaltig" onAction="pSetColumns"/>
          <button id="idColumn2" label="2 Spaltig" onAction="pSetColumns"/>
          <button id="idColumn3" label="3 Spaltig" onAction="pSetColumns"/>
          <separator id="idSeparator1"/>
          <button id="idColumn2ZN" label="2 Spaltig ZN" onAction="pSetColumns"/>
          <button id="idInserColumnBreak" label="Umbruch" screentip="Fügt einen Spaltenumbruch ein" supertip="An der aktuellen Stelle wird ein Spaltenumbruch eingefügt, der nachfolgende Text beginnt dann am Anfang der nächsten Spalte." onAction="pInserColumnBreak"/>
        </group>
        <group id="idBBTabellen" label="Tabellen">
          <button id="idTabelle1.1" label="1 - 1" screentip="Tabelle einspaltiger Textbereich" supertip="Fügt eine 1 Spaltige Tabelle in den einspaltigen Textbereich ein" onAction="pInsertBB"/>
          <button id="idTabelle1.2" label="1 - 2" screentip="Tabelle einspaltiger Textbereich" supertip="Fügt eine 2 Spaltige Tabelle in den einspaltigen Textbereich ein" onAction="pInsertBB"/>
          <button id="idTabelle1.3" label="1 - 3" screentip="Tabelle einspaltiger Textbereich" supertip="Fügt eine 3 Spaltige Tabelle in den einspaltigen Textbereich ein" onAction="pInsertBB"/>
          <separator id="idSeparator2"/>
          <button id="idTabelle2.1" label="2 - 1" screentip="Tabelle zweispaltiger Textbereich" supertip="Fügt eine 1 Spaltige Tabelle in den zweispaltigen Textbereich ein" onAction="pInsertBB"/>
          <button id="idTabelle2.2" label="2 - 2" screentip="Tabelle zweispaltiger Textbereich" supertip="Fügt eine 2 Spaltige Tabelle in den zweispaltigen Textbereich ein" onAction="pInsertBB"/>
          <button id="idTabelle2.3" label="2 - 3" screentip="Tabelle zweispaltiger Textbereich" supertip="Fügt eine 3 Spaltige Tabelle in den zweispaltigen Textbereich ein" onAction="pInsertBB"/>
          <separator id="idSeparator3"/>
          <button id="idTabelle3.1" label="3 - 1" screentip="Tabelle dreispaltiger Textbereich" supertip="Fügt eine 1 Spaltige Tabelle in den dreispaltigen Textbereich ein" onAction="pInsertBB"/>
          <button id="idTabelle3.2" label="3 - 2" screentip="Tabelle dreispaltiger Textbereich" supertip="Fügt eine 2 Spaltige Tabelle in den dreispaltigen Textbereich ein" onAction="pInsertBB"/>
          <button id="idTabelle3.3" label="3 - 3" screentip="Tabelle dreispaltiger Textbereich" supertip="Fügt eine 3 Spaltige Tabelle in den dreispaltigen Textbereich ein" onAction="pInsertBB"/>
        </group>
        <group id="idMenu1" label="Symbole">
          <menu id="idMenue1" size="large" itemSize="normal" image="icsymbole" label="Symbole">
            <button id="idAnkreuzkästchen" label="Ankreuzkästchen" image="ic_32_ankreuzkaestchen" onAction="pInsertBB"/>
            <button id="idAnkreuzkästchenmitHäkchen" label="Ankreuzkästchen mit Häkchen " image="ic_32_ankreuzkaestchenmithaeckchen" onAction="pInsertBB"/>
            <button id="idAnstrich" label="Anstrich" image="ic_32_anstrich" onAction="pInsertBB"/>
            <button id="idAufzählung" label="Aufzählung" image="ic_32_aufzaehlung" onAction="pInsertBB"/>
            <button id="idHäkchen" label="Häkchen" image="ic_32_haecken" onAction="pInsertBB"/>
            <button id="idPfeil" label="Pfeil" image="ic_32_pfeil" onAction="pInsertBB"/>
          </menu>
        </group>
        <group id="idMenu2" label="Elemente">
          <menu id="idMenue2" size="large" itemSize="normal" image="icelemente" label="Elemente">
            <button id="idAufgaben-Wortkarte-grau" label="Aufgaben-Wortkarte grau" image="ic_32_aufgabenkarte-grau" onAction="pInsertBB"/>
            <button id="idAufgaben-Wortkarte-weiss" label="Aufgaben-Wortkarte weiss" image="ic_32_aufgabenkarte-weiss" onAction="pInsertBB"/>
            <button id="idKreuzworträtsel" label="Kreuzworträtsel" image="ic_32_kreuzwortraetsel" onAction="pInsertBB"/>
            <button id="idRechendreieck" label="Rechendreieck" image="ic_32_rechendreieck" onAction="pInsertTriangle"/>
            <button id="idSchnittbox" label="Schnittbox" image="ic_32_schnittbox" onAction="pInsertBB"/>
            <button id="idSprechblase" label="Sprechblase" image="ic_32_sprechblase" onAction="pInsertBB"/>
            <button id="idTextbox" label="Textbox" image="ic_32_textbox" onAction="pInsertBB"/>
            <button id="idUhr" label="Uhr" image="ic_32_uhr" onAction="pInsertBB"/>
            <button id="idZahlenmauer2stöckig" label="Zahlenmauer 2 - stöckig " image="ic_32_zahlenmauer_zweistoeckig" onAction="pInsertBB"/>
            <button id="idZahlenmauer3stöckig" label="Zahlenmauer 3 - stöckig " image="ic_32_zahlenmauer_dreistoeckig" onAction="pInsertBB"/>
            <button id="idZahlenmauer4stöckig" label="Zahlenmauer 4 - stöckig " image="ic_32_zahlenmauer_vierstoeckig" onAction="pInsertBB"/>
          </menu>
        </group>
        <group id="idMenu4" label="Pictos">
          <menu id="idMenue4" size="large" itemSize="normal" image="icpictos" label="Pictos">
            <menu id="idTeil1" label="Teil 1" image="ic_32_teil">
              <button id="idLeicht" label="Leicht" image="ic_32_leicht" onAction="pInsertBB"/>
              <button id="idMittel" label="Mittel" image="ic_32_mittel" onAction="pInsertBB"/>
              <button id="idSchwer" label="Schwer" image="ic_32_schwer" onAction="pInsertBB"/>
              <button id="idEinzelarbeit" label="Einzelarbeit" image="ic_32_einzelarbeit" onAction="pInsertBB"/>
              <button id="idPartnerarbeit" label="Partnerarbeit" image="ic_32_partnerarbeit" onAction="pInsertBB"/>
              <button id="idGruppenarbeit" label="Gruppenarbeit" image="ic_32_gruppenarbeit" onAction="pInsertBB"/>
              <button id="idEinzelarbeit2" label="Einzelarbeit 2" image="ic_32_einzelarbeit_2" onAction="pInsertBB"/>
              <button id="idPartnerarbeit2" label="Partnerarbeit 2" image="ic_32_partnerarbeit_2" onAction="pInsertBB"/>
              <button id="idGruppenarbeit2" label="Gruppenarbeit 2" image="ic_32_gruppenarbeit_2" onAction="pInsertBB"/>
              <button id="idGruppenarbeit3" label="Gruppenarbeit 3" image="ic_32_gruppenarbeit_3" onAction="pInsertBB"/>
              <button id="idKreisgespraech" label="Kreisgespräch" image="ic_32_kreisgespraech" onAction="pInsertBB"/>
              <button id="idMedienkompetenz" label="Medienkompetenz" image="ic_32_medienkompetenz" onAction="pInsertBB"/>
              <button id="idSprachsensibilitaet" label="Sprachsensibilität" image="ic_32_sprachsensibilitaet" onAction="pInsertBB"/>
              <button id="idAudio" label="Audio" image="ic_32_audio" onAction="pInsertBB"/>
              <button id="idVideo" label="Video" image="ic_32_video" onAction="pInsertBB"/>
              <button id="idInteraktiv" label="Interaktiv" image="ic_32_interaktiv" onAction="pInsertBB"/>
              <button id="idDokument" label="Dokument" image="ic_32_dokument" onAction="pInsertBB"/>
              <button id="idSmilie1" label="Smilie 1" image="ic_32_smiley1" onAction="pInsertBB"/>
              <button id="idSmilie2" label="Smilie 2" image="ic_32_smiley2" onAction="pInsertBB"/>
              <button id="idSmilie3" label="Smilie 3" image="ic_32_smiley3" onAction="pInsertBB"/>
              <button id="idAchteauf" label="Achte auf" image="ic_32_achte_auf" onAction="pInsertBB"/>
              <button id="idAchtung" label="Achtung" image="ic_32_achtung" onAction="pInsertBB"/>
              <button id="idAnkreuzen" label="Ankreuzen" image="ic_32_ankreuzen" onAction="pInsertBB"/>
              <button id="idArbeitheftverweis" label="Arbeitheftverweis" image="ic_32_arbeitsheftverweis" onAction="pInsertBB"/>
              <button id="idArbeitsheft" label="Arbeitsheft" image="ic_32_arbeitsheft" onAction="pInsertBB"/>
              <button id="idAudioCDSprache" label="Audio CD Sprache" image="ic_32_audio_cd_sprache" onAction="pInsertBB"/>
              <button id="idAufzaehlung1" label="Aufzählung 1" image="ic_32_aufzaehlung_1" onAction="pInsertBB"/>
              <button id="idAufzaehlung2" label="Aufzählung 2" image="ic_32_aufzaehlung_2" onAction="pInsertBB"/>
              <button id="idBildschirm" label="Bildschirm" image="ic_32_bildschirm" onAction="pInsertBB"/>
              <button id="idBlatt" label="Blatt" image="ic_32_blatt" onAction="pInsertBB"/>
              <button id="idBlattverweis" label="Blattverweis" image="ic_32_blattverweis" onAction="pInsertBB"/>
              <button id="idBuch" label="Buch" image="ic_32_buch" onAction="pInsertBB"/>
              <button id="idCDRom" label="CD-Rom" image="ic_32_cdrom" onAction="pInsertBB"/>
              <button id="idCheckliste" label="Checkliste" image="ic_32_checkliste" onAction="pInsertBB"/>
              <button id="idDifferenzierung" label="Differenzierung" image="ic_32_differenzierung" onAction="pInsertBB"/>
              <button id="idEinkreisen" label="Einkreisen" image="ic_32_einkreisen" onAction="pInsertBB"/>
              <button id="idFilm" label="Film" image="ic_32_film" onAction="pInsertBB"/>
              <button id="idFrage" label="Frage" image="ic_32_frage" onAction="pInsertBB"/>
            </menu>
            <menu id="idTeil2" label="Teil 2" image="ic_32_teil">
              <button id="idGebenNehmen" label="Geben - Nehmen" image="ic_32_geben_nehmen" onAction="pInsertBB"/>
              <button id="idHoeren" label="Hören" image="ic_32_hoeren" onAction="pInsertBB"/>
              <button id="idInklusion" label="Inklusion" image="ic_32_inklusion" onAction="pInsertBB"/>
              <button id="idInterkulturell" label="Interkulturell" image="ic_32_interkulturell" onAction="pInsertBB"/>
              <button id="idInternet" label="Internet" image="ic_32_internet" onAction="pInsertBB"/>
              <button id="idJaGut" label="Ja/Gut" image="ic_32_ja_gut" onAction="pInsertBB"/>
              <button id="idKlatschen" label="Klatschen" image="ic_32_klatschen" onAction="pInsertBB"/>
              <button id="idKleben" label="Kleben" image="ic_32_kleber" onAction="pInsertBB"/>
              <button id="idKönig" label="König" image="ic_32_koenig" onAction="pInsertBB"/>
              <button id="idLesen" label="Lesen" image="ic_32_lesen" onAction="pInsertBB"/>
              <button id="idLineal" label="Lineal" image="ic_32_lineal" onAction="pInsertBB"/>
              <button id="idLoesungen" label="Lösungen" image="ic_32_loesungen" onAction="pInsertBB"/>
              <button id="idLupe" label="Lupe" image="ic_32_lupe" onAction="pInsertBB"/>
              <button id="idMalen" label="Malen" image="ic_32_malen" onAction="pInsertBB"/>
              <button id="idMethodenkompetenz" label="Methodenkompetenz" image="ic_32_methoden_kompetenz" onAction="pInsertBB"/>
              <button id="idNachspuren" label="Nachspuren" image="ic_32_nachspuren" onAction="pInsertBB"/>
              <button id="idNeinSchlecht" label="Nein/Schlecht" image="ic_32_nein_schlecht" onAction="pInsertBB"/>
              <button id="idPraesentieren" label="Präsentieren" image="ic_32_praesentieren" onAction="pInsertBB"/>
              <button id="idSchere" label="Schneiden" image="ic_32_schere" onAction="pInsertBB"/>
              <button id="idSchreiben1" label="Schreiben 1" image="ic_32_schreiben_1" onAction="pInsertBB"/>
              <button id="idSchreiben2" label="Schreiben 2" image="ic_32_schreiben_2" onAction="pInsertBB"/>
              <button id="idSchreiben3" label="Schreiben 3" image="ic_32_schreiben_3" onAction="pInsertBB"/>
              <button id="idSprechen1" label="Sprechen 1" image="ic_32_sprechen_1" onAction="pInsertBB"/>
              <button id="idSprechen2" label="Sprechen 2" image="ic_32_sprechen_2" onAction="pInsertBB"/>
              <button id="idTaschenrechner1" label="Taschenrechner 1" image="ic_32_taschenrechner" onAction="pInsertBB"/>
              <button id="idTaschenrechner2" label="Taschenrechner 2" image="ic_32_taschenrechner_2" onAction="pInsertBB"/>
              <button id="idTipp" label="Tipp" image="ic_32_tipp" onAction="pInsertBB"/>
              <button id="idVerbinden" label="Verbinden" image="ic_32_verbinden" onAction="pInsertBB"/>
              <button id="idVerschriften" label="Verschriften" image="ic_32_verschriften" onAction="pInsertBB"/>
              <button id="idVerweis1" label="Verweis 1" image="ic_32_verweis_1" onAction="pInsertBB"/>
              <button id="idVerweis2" label="Verweis 2" image="ic_32_verweis_2" onAction="pInsertBB"/>
              <button id="idVerweis3" label="Verweis 3" image="ic_32_verweis_3" onAction="pInsertBB"/>
              <button id="idVerweis4" label="Verweis 4" image="ic_32_verweis_4" onAction="pInsertBB"/>
              <button id="idWortbausteine" label="Wortbausteine" image="ic_32_wortbausteine" onAction="pInsertBB"/>
              <button id="idLangerkurzerVokal" label="Langer/kurzer Vokal" image="ic_32_langer_kurzer_vokal" onAction="pInsertBB"/>
              <button id="idKurzerVokal" label="Kurzer Vokal" image="ic_32_kurzer_vokal" onAction="pInsertBB"/>
            </menu>
          </menu>
        </group>
        <group id="idMenu5" label="Schriften">
          <menu id="idMenue5" size="large" itemSize="normal" image="idschriften" label="Schriften">
            <menu id="idAusblenden" label="Ausblenden">
              <button id="idHandschriftNausblenden" label="Handschrift" onAction="pInsertHandwritingHideN"/>
              <button id="idLösungsschriftNausblenden" label="Lösungsschrift" onAction="pInsertSolutionFontHideN"/>
              <button id="idLückentextNausblenden" label="Lückentext" onAction="pInsertTextgapsHideN"/>
              <button id="idHandschriftausblenden" label="Handschrift unterstrichen" onAction="pInsertHandwritingHide"/>
              <button id="idLösungsschriftausblenden" label="Lösungsschrift unterstrichen" onAction="pInsertSolutionFontHide"/>
              <button id="idLückentextausblenden" label="Lückentext unterstrichen" onAction="pInsertTextgapsHide"/>
              <menuSeparator id="idSchriften01"/>
              <button id="idAlle3Aus" label="Alle obigen ausblenden" onAction="pInsertHandwritingSolutionTextgapsHide"/>
            </menu>
            <menu id="idEinblenden" label="Einblenden">
              <button id="idHandschrifteinblendenN" label="Handschrift" onAction="pInsertHandwritingUnhideN"/>
              <button id="idLösungsschrifteinblendenN" label="Lösungsschrift" onAction="pInsertSolutionFontUnhideN"/>
              <button id="idLückentexteinblendenN" label="Lückentext" onAction="pInsertTextgapsUnhideN"/>
              <button id="idHandschrifteinblenden" label="Handschrift unterstrichen" onAction="pInsertHandwritingUnhide"/>
              <button id="idLösungsschrifteinblenden" label="Lösungsschrift unterstrichen" onAction="pInsertSolutionFontUnhide"/>
              <button id="idLückentexteinblenden" label="Lückentext unterstrichen" onAction="pInsertTextgapsUnhide"/>
              <menuSeparator id="idSchriften02"/>
              <button id="idAlle3Ein" label="Alle obigen einblenden" onAction="pInsertHandwritingSolutionTextgapsUnHide"/>
            </menu>
          </menu>
          <separator id="idSeparatorSchriften1"/>
          <button id="idFormatPlaceholder" label="Platzhalter Lösungen" screentip="Platzhalter Lösungen" size="large" image="icplatzhalter" onAction="pFormatPlaceholder"/>
          <dialogBoxLauncher>
            <button idMso="StylesPane"/>
          </dialogBoxLauncher>
        </group>
        <group id="idTools" label="Tools">
          <button id="idNurText" label="Nur Text einf." screentip="Inhalt der Zwischenablage als nur Text" supertip="Fügt den Inhalt der Zwischenablage an der aktuellen Cursorposition als 'Nur Text' ohne Formatierungen ein." imageMso="PageOrientationGallery" onAction="pInserTextOnly"/>
          <button id="idAktuelleSeiteDrucken" label="Seite drucken" size="normal" screentip="Druckt die aktuelle Seite" supertip="Druckt die aktuelle Seite auf der sich der Cursor befindet auf dem Standarddrucker aus." imageMso="PrintAreaMenu" onAction="pPrintActualPage"/>
          <toggleButton idMso="Underline" screentip="Unterstreichen" size="normal"/>
          <separator id="idSeparatorTool1"/>
          <button id="idGrafik" label="Grafik einfügen " image="ic_32_grafik_einfuegen" screentip="Ein Bild aus einer Datei einfügen " supertip=" " onAction="pInsertPicture"/>
          <button idMso="FileSave" screentip="Speichern (Strg + S)" size="normal"/>
          <toggleButton idMso="ParagraphMarks" screentip="Absatzmarken und sonstige ausgeblendete Formatierungssymbole anzeigen." size="normal"/>
          <separator id="idSeparatorTool2"/>
          <toggleButton idMso="Superscript" size="normal"/>
          <toggleButton idMso="Subscript" size="normal"/>
          <separator id="idSeparatorTool3"/>
          <button idMso="EquationInsertNew" size="large"/>
          <dialogBoxLauncher>
            <button id="idDBL1" label="Version" screentip="Dokumentvorlagen-Version" onAction="pVersion"/>
          </dialogBoxLauncher>
        </group>
      </tab>
    </tabs>
  </ribbon>
</customUI>
</file>

<file path=docProps/app.xml><?xml version="1.0" encoding="utf-8"?>
<Properties xmlns="http://schemas.openxmlformats.org/officeDocument/2006/extended-properties" xmlns:vt="http://schemas.openxmlformats.org/officeDocument/2006/docPropsVTypes">
  <Template>WD_KV_KL5_SSS_neutral.dotm</Template>
  <TotalTime>0</TotalTime>
  <Pages>1</Pages>
  <Words>65</Words>
  <Characters>411</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KLETT</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Rudolph, Elisabeth</dc:creator>
  <cp:keywords/>
  <dc:description/>
  <cp:lastModifiedBy>Schneider, Sandra</cp:lastModifiedBy>
  <cp:revision>2</cp:revision>
  <cp:lastPrinted>2016-12-23T16:36:00Z</cp:lastPrinted>
  <dcterms:created xsi:type="dcterms:W3CDTF">2026-09-24T06:21:00Z</dcterms:created>
  <dcterms:modified xsi:type="dcterms:W3CDTF">2026-09-24T06:21:00Z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1.05</vt:lpwstr>
  </property>
</Properties>
</file>