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87225" w14:textId="3FC5D3B9" w:rsidR="00901B13" w:rsidRDefault="00DD2DB1" w:rsidP="00DD2DB1">
      <w:pPr>
        <w:pStyle w:val="ekvue2arial"/>
      </w:pPr>
      <w:r>
        <w:t xml:space="preserve">Was macht einen Ort heilig? </w:t>
      </w:r>
    </w:p>
    <w:p w14:paraId="3FAA120C" w14:textId="77777777" w:rsidR="00260C17" w:rsidRDefault="00260C17" w:rsidP="00DD2DB1">
      <w:pPr>
        <w:pStyle w:val="ekvue3arial"/>
      </w:pPr>
    </w:p>
    <w:p w14:paraId="027ED622" w14:textId="102A3E70" w:rsidR="00DD2DB1" w:rsidRPr="00DD2DB1" w:rsidRDefault="00DD2DB1" w:rsidP="00DD2DB1">
      <w:pPr>
        <w:pStyle w:val="ekvue3arial"/>
      </w:pPr>
      <w:r>
        <w:t xml:space="preserve">Podcast: </w:t>
      </w:r>
      <w:r w:rsidRPr="00DD2DB1">
        <w:t>Heilige Orte. Unterwegs in Deutschland</w:t>
      </w:r>
    </w:p>
    <w:p w14:paraId="4B34E892" w14:textId="56E98E2C" w:rsidR="00DD2DB1" w:rsidRDefault="00DD2DB1" w:rsidP="000E200F"/>
    <w:p w14:paraId="6ABE71C3" w14:textId="77777777" w:rsidR="00DD2DB1" w:rsidRDefault="00DD2DB1" w:rsidP="000E200F"/>
    <w:p w14:paraId="54314CC7" w14:textId="690423D1" w:rsidR="00DD2DB1" w:rsidRPr="00DD2DB1" w:rsidRDefault="00DD2DB1" w:rsidP="000E200F">
      <w:pPr>
        <w:rPr>
          <w:rStyle w:val="ekvhandschrift"/>
        </w:rPr>
      </w:pPr>
      <w:r w:rsidRPr="00DD2DB1">
        <w:rPr>
          <w:rStyle w:val="ekvhandschrift"/>
        </w:rPr>
        <w:t>Ich habe mich mit folgendem Ort beschäftigt: __________________________________</w:t>
      </w:r>
      <w:r w:rsidR="00260C17">
        <w:rPr>
          <w:rStyle w:val="ekvhandschrift"/>
        </w:rPr>
        <w:t>_</w:t>
      </w:r>
    </w:p>
    <w:p w14:paraId="269BBDC8" w14:textId="77777777" w:rsidR="00DD2DB1" w:rsidRDefault="00DD2DB1" w:rsidP="000E200F"/>
    <w:p w14:paraId="1FEA487F" w14:textId="41995EA8" w:rsidR="00DD2DB1" w:rsidRDefault="00DD2DB1" w:rsidP="000E200F">
      <w:r>
        <w:t xml:space="preserve">Mache dir Notizen zu den folgenden Fragen, während du den Podcast hörst: </w:t>
      </w:r>
    </w:p>
    <w:p w14:paraId="780157B8" w14:textId="77777777" w:rsidR="00DD2DB1" w:rsidRDefault="00DD2DB1" w:rsidP="000E200F"/>
    <w:p w14:paraId="1C93235E" w14:textId="1AA211FC" w:rsidR="00DD2DB1" w:rsidRDefault="00DD2DB1" w:rsidP="00260C17">
      <w:r>
        <w:t>1. Für welche Gruppe von Menschen ist dieser Ort etwas Besonder</w:t>
      </w:r>
      <w:r w:rsidR="00984AB1">
        <w:t>e</w:t>
      </w:r>
      <w:r>
        <w:t xml:space="preserve">s? </w:t>
      </w:r>
    </w:p>
    <w:p w14:paraId="2662B2B8" w14:textId="51D297BB" w:rsidR="00DD2DB1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7FD87A43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493F8F7E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5A11B2B5" w14:textId="77777777" w:rsidR="00DD2DB1" w:rsidRDefault="00DD2DB1" w:rsidP="00260C17"/>
    <w:p w14:paraId="4353BC76" w14:textId="32E201B2" w:rsidR="00DD2DB1" w:rsidRDefault="00DD2DB1" w:rsidP="00260C17">
      <w:r>
        <w:t xml:space="preserve">2. Welche Geschichte, Taten, Erzählungen… werden mit diesem Ort verbunden? </w:t>
      </w:r>
    </w:p>
    <w:p w14:paraId="76837207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1AFA0817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232428B3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7D3B97E8" w14:textId="77777777" w:rsidR="00DD2DB1" w:rsidRDefault="00DD2DB1" w:rsidP="00260C17"/>
    <w:p w14:paraId="34FD1C00" w14:textId="637F4358" w:rsidR="00DD2DB1" w:rsidRDefault="00DD2DB1" w:rsidP="00260C17">
      <w:r>
        <w:t xml:space="preserve">3. Welche Rituale oder Handlungen finden dort statt? </w:t>
      </w:r>
    </w:p>
    <w:p w14:paraId="70F74DBB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47010D1C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77CF664B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199B8C51" w14:textId="77777777" w:rsidR="00260C17" w:rsidRDefault="00260C17" w:rsidP="00260C17"/>
    <w:p w14:paraId="3FDECFB1" w14:textId="66E896DA" w:rsidR="00DD2DB1" w:rsidRDefault="00DD2DB1" w:rsidP="00260C17">
      <w:r>
        <w:t xml:space="preserve">4. Welche Regeln und Verhaltensweisen gelten dort? </w:t>
      </w:r>
    </w:p>
    <w:p w14:paraId="596A9677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62C31C6B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768EF004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1C6EB5C5" w14:textId="77777777" w:rsidR="00260C17" w:rsidRDefault="00260C17" w:rsidP="00260C17"/>
    <w:p w14:paraId="71948A97" w14:textId="77777777" w:rsidR="00DD2DB1" w:rsidRDefault="00DD2DB1" w:rsidP="00260C17">
      <w:r>
        <w:t xml:space="preserve">5. Welche Gefühle haben die Menschen an diesem Ort? </w:t>
      </w:r>
    </w:p>
    <w:p w14:paraId="59B2DC7C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5D178328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079792B7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58242831" w14:textId="77777777" w:rsidR="00DD2DB1" w:rsidRDefault="00DD2DB1" w:rsidP="00260C17"/>
    <w:p w14:paraId="31438B0E" w14:textId="41923D6C" w:rsidR="00DD2DB1" w:rsidRDefault="00DD2DB1" w:rsidP="00260C17">
      <w:r>
        <w:t xml:space="preserve">6. Warum beschreiben Menschen diesen Ort als „heilig“? </w:t>
      </w:r>
    </w:p>
    <w:p w14:paraId="6131A7AE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49B09D88" w14:textId="77777777" w:rsidR="00260C17" w:rsidRDefault="00260C17" w:rsidP="00260C17">
      <w:pPr>
        <w:pStyle w:val="ekvschreiblinie"/>
      </w:pPr>
      <w:r>
        <w:t>_______________________________________________________________________________________</w:t>
      </w:r>
    </w:p>
    <w:p w14:paraId="784180AE" w14:textId="0202A7C8" w:rsidR="00260C17" w:rsidRPr="000E200F" w:rsidRDefault="00260C17" w:rsidP="00260C17">
      <w:pPr>
        <w:pStyle w:val="ekvschreiblinie"/>
      </w:pPr>
      <w:r>
        <w:t>_______________________________________________________________________________________</w:t>
      </w:r>
    </w:p>
    <w:sectPr w:rsidR="00260C17" w:rsidRPr="000E200F" w:rsidSect="00720DCE">
      <w:headerReference w:type="default" r:id="rId6"/>
      <w:footerReference w:type="default" r:id="rId7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4F4BB" w14:textId="77777777" w:rsidR="00D17DC2" w:rsidRDefault="00D17DC2" w:rsidP="003C599D">
      <w:pPr>
        <w:spacing w:line="240" w:lineRule="auto"/>
      </w:pPr>
      <w:r>
        <w:separator/>
      </w:r>
    </w:p>
  </w:endnote>
  <w:endnote w:type="continuationSeparator" w:id="0">
    <w:p w14:paraId="6D637E5B" w14:textId="77777777" w:rsidR="00D17DC2" w:rsidRDefault="00D17DC2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753"/>
      <w:gridCol w:w="813"/>
    </w:tblGrid>
    <w:tr w:rsidR="002659C5" w:rsidRPr="00F42294" w14:paraId="34A8B871" w14:textId="77777777" w:rsidTr="00503EE6">
      <w:trPr>
        <w:trHeight w:hRule="exact" w:val="680"/>
      </w:trPr>
      <w:tc>
        <w:tcPr>
          <w:tcW w:w="864" w:type="dxa"/>
          <w:noWrap/>
        </w:tcPr>
        <w:p w14:paraId="120B58A2" w14:textId="77777777" w:rsidR="002659C5" w:rsidRPr="00913892" w:rsidRDefault="002659C5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388AF089" wp14:editId="453A8D7D">
                <wp:extent cx="468000" cy="234000"/>
                <wp:effectExtent l="0" t="0" r="8255" b="0"/>
                <wp:docPr id="4" name="Graf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5853F360" w14:textId="331478D2" w:rsidR="002659C5" w:rsidRPr="00913892" w:rsidRDefault="002659C5" w:rsidP="00503EE6">
          <w:pPr>
            <w:pStyle w:val="ekvpagina"/>
          </w:pPr>
          <w:r w:rsidRPr="00913892">
            <w:t xml:space="preserve">© Ernst Klett Verlag GmbH, </w:t>
          </w:r>
          <w:r w:rsidR="00CF40E8">
            <w:t>Stuttgart 20</w:t>
          </w:r>
          <w:r w:rsidR="00984AB1">
            <w:t>26</w:t>
          </w:r>
          <w:r w:rsidRPr="00913892">
            <w:t xml:space="preserve"> | Alle Rechte vorbehalten. </w:t>
          </w:r>
          <w:r w:rsidR="007A31C9">
            <w:br/>
          </w:r>
          <w:r w:rsidRPr="00913892">
            <w:t>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753" w:type="dxa"/>
          <w:noWrap/>
        </w:tcPr>
        <w:p w14:paraId="222B9F4C" w14:textId="0AD92367" w:rsidR="002659C5" w:rsidRPr="00913892" w:rsidRDefault="000E200F" w:rsidP="000E200F">
          <w:pPr>
            <w:pStyle w:val="ekvquelle"/>
          </w:pPr>
          <w:r w:rsidRPr="000E200F">
            <w:rPr>
              <w:rStyle w:val="ekvquellefett"/>
            </w:rPr>
            <w:t>Text:</w:t>
          </w:r>
          <w:r>
            <w:t xml:space="preserve"> </w:t>
          </w:r>
          <w:r w:rsidR="00DD2DB1">
            <w:t>Inga Piel (Autorin)</w:t>
          </w:r>
        </w:p>
      </w:tc>
      <w:tc>
        <w:tcPr>
          <w:tcW w:w="813" w:type="dxa"/>
        </w:tcPr>
        <w:p w14:paraId="7E8AFA13" w14:textId="77777777" w:rsidR="002659C5" w:rsidRPr="00913892" w:rsidRDefault="002659C5" w:rsidP="00913892">
          <w:pPr>
            <w:pStyle w:val="ekvpagina"/>
          </w:pPr>
        </w:p>
      </w:tc>
    </w:tr>
  </w:tbl>
  <w:p w14:paraId="47B8A589" w14:textId="77777777" w:rsidR="002659C5" w:rsidRDefault="002659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51FA4" w14:textId="77777777" w:rsidR="00D17DC2" w:rsidRDefault="00D17DC2" w:rsidP="003C599D">
      <w:pPr>
        <w:spacing w:line="240" w:lineRule="auto"/>
      </w:pPr>
      <w:r>
        <w:separator/>
      </w:r>
    </w:p>
  </w:footnote>
  <w:footnote w:type="continuationSeparator" w:id="0">
    <w:p w14:paraId="3956AC8A" w14:textId="77777777" w:rsidR="00D17DC2" w:rsidRDefault="00D17DC2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01B13" w:rsidRPr="00C172AE" w14:paraId="7274182E" w14:textId="77777777" w:rsidTr="00431E62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79297F34" w14:textId="77777777" w:rsidR="00901B13" w:rsidRPr="00AE65F6" w:rsidRDefault="00901B13" w:rsidP="00901B13"/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801F9A2" w14:textId="77777777" w:rsidR="00901B13" w:rsidRPr="007C1230" w:rsidRDefault="00901B13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ED28C8D" w14:textId="77777777" w:rsidR="00901B13" w:rsidRPr="007C1230" w:rsidRDefault="00901B13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E66C8C0" w14:textId="77777777" w:rsidR="00901B13" w:rsidRPr="007C1230" w:rsidRDefault="00901B13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8304B30" w14:textId="77777777" w:rsidR="00901B13" w:rsidRPr="007C1230" w:rsidRDefault="00901B13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3FC13752" w14:textId="77777777" w:rsidR="00901B13" w:rsidRPr="007636A0" w:rsidRDefault="00901B13" w:rsidP="00901B13">
          <w:pPr>
            <w:pStyle w:val="ekvkapitel"/>
            <w:rPr>
              <w:color w:val="FFFFFF" w:themeColor="background1"/>
            </w:rPr>
          </w:pPr>
        </w:p>
      </w:tc>
    </w:tr>
    <w:tr w:rsidR="00901B13" w:rsidRPr="00BF17F2" w14:paraId="796FAB61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6AD0A348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6114E3AF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</w:tr>
  </w:tbl>
  <w:p w14:paraId="4C0E9D47" w14:textId="77777777" w:rsidR="00901B13" w:rsidRDefault="00901B1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DB1"/>
    <w:rsid w:val="000040E2"/>
    <w:rsid w:val="0001210D"/>
    <w:rsid w:val="00014D7E"/>
    <w:rsid w:val="0002009E"/>
    <w:rsid w:val="00020440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56D0"/>
    <w:rsid w:val="000779C3"/>
    <w:rsid w:val="000812E6"/>
    <w:rsid w:val="00090AB2"/>
    <w:rsid w:val="000928AA"/>
    <w:rsid w:val="00092E87"/>
    <w:rsid w:val="000939F5"/>
    <w:rsid w:val="00094F01"/>
    <w:rsid w:val="000A13A1"/>
    <w:rsid w:val="000A4BD4"/>
    <w:rsid w:val="000A51A5"/>
    <w:rsid w:val="000A7892"/>
    <w:rsid w:val="000B098D"/>
    <w:rsid w:val="000B7BD3"/>
    <w:rsid w:val="000C11E0"/>
    <w:rsid w:val="000C77CA"/>
    <w:rsid w:val="000D40DE"/>
    <w:rsid w:val="000D4791"/>
    <w:rsid w:val="000D5ADE"/>
    <w:rsid w:val="000E200F"/>
    <w:rsid w:val="000E343E"/>
    <w:rsid w:val="000E72F2"/>
    <w:rsid w:val="000F21E8"/>
    <w:rsid w:val="000F47EE"/>
    <w:rsid w:val="000F6468"/>
    <w:rsid w:val="000F7910"/>
    <w:rsid w:val="00103057"/>
    <w:rsid w:val="00107D77"/>
    <w:rsid w:val="00116EF2"/>
    <w:rsid w:val="00124062"/>
    <w:rsid w:val="00126C2B"/>
    <w:rsid w:val="00131417"/>
    <w:rsid w:val="001343C4"/>
    <w:rsid w:val="00137DDD"/>
    <w:rsid w:val="00140765"/>
    <w:rsid w:val="001524C9"/>
    <w:rsid w:val="00161B4B"/>
    <w:rsid w:val="001641FA"/>
    <w:rsid w:val="0016475A"/>
    <w:rsid w:val="00165ECC"/>
    <w:rsid w:val="00166019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E3D"/>
    <w:rsid w:val="001F26EC"/>
    <w:rsid w:val="001F5252"/>
    <w:rsid w:val="001F53F1"/>
    <w:rsid w:val="0020055A"/>
    <w:rsid w:val="00201AA1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0C17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5D15"/>
    <w:rsid w:val="002D41F4"/>
    <w:rsid w:val="002D7B0C"/>
    <w:rsid w:val="002D7B42"/>
    <w:rsid w:val="002E163A"/>
    <w:rsid w:val="002E21C3"/>
    <w:rsid w:val="002F1328"/>
    <w:rsid w:val="002F5FFC"/>
    <w:rsid w:val="0030068A"/>
    <w:rsid w:val="00302866"/>
    <w:rsid w:val="00303749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73EF"/>
    <w:rsid w:val="00337E7F"/>
    <w:rsid w:val="00344EC7"/>
    <w:rsid w:val="00350FBE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A1A19"/>
    <w:rsid w:val="003A4682"/>
    <w:rsid w:val="003A5B0C"/>
    <w:rsid w:val="003B01CD"/>
    <w:rsid w:val="003B348E"/>
    <w:rsid w:val="003B3ED5"/>
    <w:rsid w:val="003C113F"/>
    <w:rsid w:val="003C39DC"/>
    <w:rsid w:val="003C599D"/>
    <w:rsid w:val="003D3D68"/>
    <w:rsid w:val="003D70F5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7103"/>
    <w:rsid w:val="00554EDA"/>
    <w:rsid w:val="00560848"/>
    <w:rsid w:val="00570137"/>
    <w:rsid w:val="0057200E"/>
    <w:rsid w:val="00572A0F"/>
    <w:rsid w:val="00574FE0"/>
    <w:rsid w:val="00576D2D"/>
    <w:rsid w:val="00583FC8"/>
    <w:rsid w:val="00584F88"/>
    <w:rsid w:val="005859EB"/>
    <w:rsid w:val="00587CF5"/>
    <w:rsid w:val="00587DF4"/>
    <w:rsid w:val="00597E2F"/>
    <w:rsid w:val="005A3FB2"/>
    <w:rsid w:val="005A6D94"/>
    <w:rsid w:val="005B6C9C"/>
    <w:rsid w:val="005C047C"/>
    <w:rsid w:val="005C0FBD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511A"/>
    <w:rsid w:val="005F7305"/>
    <w:rsid w:val="0060030C"/>
    <w:rsid w:val="006011EC"/>
    <w:rsid w:val="00603AD5"/>
    <w:rsid w:val="00603C71"/>
    <w:rsid w:val="00605B68"/>
    <w:rsid w:val="006201CB"/>
    <w:rsid w:val="00622F6B"/>
    <w:rsid w:val="00627765"/>
    <w:rsid w:val="00627A02"/>
    <w:rsid w:val="0064120B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1417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7700"/>
    <w:rsid w:val="00794685"/>
    <w:rsid w:val="007A18E0"/>
    <w:rsid w:val="007A2F5A"/>
    <w:rsid w:val="007A31C9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192"/>
    <w:rsid w:val="00854D77"/>
    <w:rsid w:val="008576F6"/>
    <w:rsid w:val="00857713"/>
    <w:rsid w:val="008629D8"/>
    <w:rsid w:val="00862C21"/>
    <w:rsid w:val="00871F12"/>
    <w:rsid w:val="00874376"/>
    <w:rsid w:val="00882053"/>
    <w:rsid w:val="0088730B"/>
    <w:rsid w:val="008942A2"/>
    <w:rsid w:val="0089534A"/>
    <w:rsid w:val="008A529C"/>
    <w:rsid w:val="008B446A"/>
    <w:rsid w:val="008B5E47"/>
    <w:rsid w:val="008C0880"/>
    <w:rsid w:val="008C27FD"/>
    <w:rsid w:val="008D3CE0"/>
    <w:rsid w:val="008D7FDC"/>
    <w:rsid w:val="008E4B7A"/>
    <w:rsid w:val="008E624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722D"/>
    <w:rsid w:val="009215E3"/>
    <w:rsid w:val="00926C5B"/>
    <w:rsid w:val="00930B85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C71"/>
    <w:rsid w:val="00967E19"/>
    <w:rsid w:val="00976E17"/>
    <w:rsid w:val="00977556"/>
    <w:rsid w:val="009800AB"/>
    <w:rsid w:val="00981DFC"/>
    <w:rsid w:val="00982C6E"/>
    <w:rsid w:val="00984AB1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D3295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24FF"/>
    <w:rsid w:val="00A05E18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3E8B"/>
    <w:rsid w:val="00AA5A5A"/>
    <w:rsid w:val="00AA757D"/>
    <w:rsid w:val="00AB05CF"/>
    <w:rsid w:val="00AB0DA8"/>
    <w:rsid w:val="00AB18CA"/>
    <w:rsid w:val="00AB5327"/>
    <w:rsid w:val="00AB6AE5"/>
    <w:rsid w:val="00AB7619"/>
    <w:rsid w:val="00AC01E7"/>
    <w:rsid w:val="00AC7B89"/>
    <w:rsid w:val="00AD4D22"/>
    <w:rsid w:val="00AE3D8A"/>
    <w:rsid w:val="00AE65F6"/>
    <w:rsid w:val="00AF053E"/>
    <w:rsid w:val="00AF7A5F"/>
    <w:rsid w:val="00B00587"/>
    <w:rsid w:val="00B039E8"/>
    <w:rsid w:val="00B043A1"/>
    <w:rsid w:val="00B12500"/>
    <w:rsid w:val="00B14B45"/>
    <w:rsid w:val="00B155E8"/>
    <w:rsid w:val="00B15F75"/>
    <w:rsid w:val="00B2194E"/>
    <w:rsid w:val="00B27649"/>
    <w:rsid w:val="00B31F29"/>
    <w:rsid w:val="00B32DAF"/>
    <w:rsid w:val="00B3499A"/>
    <w:rsid w:val="00B37E68"/>
    <w:rsid w:val="00B468CC"/>
    <w:rsid w:val="00B52FB3"/>
    <w:rsid w:val="00B5429C"/>
    <w:rsid w:val="00B54655"/>
    <w:rsid w:val="00B6045F"/>
    <w:rsid w:val="00B6058C"/>
    <w:rsid w:val="00B60BEA"/>
    <w:rsid w:val="00B7242A"/>
    <w:rsid w:val="00B8071F"/>
    <w:rsid w:val="00B82B4E"/>
    <w:rsid w:val="00B8420E"/>
    <w:rsid w:val="00B87CF7"/>
    <w:rsid w:val="00B90CE1"/>
    <w:rsid w:val="00BA1A23"/>
    <w:rsid w:val="00BA2134"/>
    <w:rsid w:val="00BB2F2F"/>
    <w:rsid w:val="00BC2025"/>
    <w:rsid w:val="00BC2CD2"/>
    <w:rsid w:val="00BC6483"/>
    <w:rsid w:val="00BC69E3"/>
    <w:rsid w:val="00BC7335"/>
    <w:rsid w:val="00BD2616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17DC2"/>
    <w:rsid w:val="00D2569D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D2DB1"/>
    <w:rsid w:val="00DE0F07"/>
    <w:rsid w:val="00DE287B"/>
    <w:rsid w:val="00DE603B"/>
    <w:rsid w:val="00DF129D"/>
    <w:rsid w:val="00DF4371"/>
    <w:rsid w:val="00DF625F"/>
    <w:rsid w:val="00DF74DB"/>
    <w:rsid w:val="00E01841"/>
    <w:rsid w:val="00E03EAE"/>
    <w:rsid w:val="00E045FD"/>
    <w:rsid w:val="00E05976"/>
    <w:rsid w:val="00E07E9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439F"/>
    <w:rsid w:val="00E95ED3"/>
    <w:rsid w:val="00EA2224"/>
    <w:rsid w:val="00EA7542"/>
    <w:rsid w:val="00EB2280"/>
    <w:rsid w:val="00EC1621"/>
    <w:rsid w:val="00EC1FF0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30571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70B43"/>
    <w:rsid w:val="00F72065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59FB"/>
    <w:rsid w:val="00FB72A0"/>
    <w:rsid w:val="00FC1D8A"/>
    <w:rsid w:val="00FC35C5"/>
    <w:rsid w:val="00FC7DBF"/>
    <w:rsid w:val="00FD20A8"/>
    <w:rsid w:val="00FD2C70"/>
    <w:rsid w:val="00FE2067"/>
    <w:rsid w:val="00FE4FE6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E8817"/>
  <w15:chartTrackingRefBased/>
  <w15:docId w15:val="{20BCF3F0-92CF-46E3-9CE0-C9224F6A2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0E200F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paragraph" w:styleId="berschrift1">
    <w:name w:val="heading 1"/>
    <w:basedOn w:val="Standard"/>
    <w:next w:val="Standard"/>
    <w:link w:val="berschrift1Zchn"/>
    <w:uiPriority w:val="9"/>
    <w:semiHidden/>
    <w:qFormat/>
    <w:rsid w:val="00DD2DB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semiHidden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semiHidden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character" w:customStyle="1" w:styleId="ekvquellefett">
    <w:name w:val="ekv.quelle.fett"/>
    <w:basedOn w:val="Absatz-Standardschriftart"/>
    <w:uiPriority w:val="1"/>
    <w:qFormat/>
    <w:rsid w:val="000E200F"/>
    <w:rPr>
      <w:rFonts w:ascii="Arial" w:hAnsi="Arial"/>
      <w:b/>
      <w:sz w:val="10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DD2D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984AB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84AB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984AB1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p175\AppData\Roaming\Microsoft\Templates\WD_KV_KL5_SSS_neutral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1886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2</cp:revision>
  <cp:lastPrinted>2016-12-23T16:36:00Z</cp:lastPrinted>
  <dcterms:created xsi:type="dcterms:W3CDTF">2026-10-02T06:29:00Z</dcterms:created>
  <dcterms:modified xsi:type="dcterms:W3CDTF">2026-10-02T06:29:00Z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